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D232B" w14:textId="16A60FB3" w:rsidR="00653593" w:rsidRPr="001F7F0E" w:rsidRDefault="00653593" w:rsidP="00653593">
      <w:pPr>
        <w:keepNext/>
        <w:spacing w:before="240" w:after="120"/>
        <w:outlineLvl w:val="1"/>
        <w:rPr>
          <w:rFonts w:asciiTheme="minorHAnsi" w:hAnsiTheme="minorHAnsi" w:cstheme="minorHAnsi"/>
          <w:b/>
          <w:color w:val="FFFFFF" w:themeColor="background1"/>
          <w:sz w:val="24"/>
          <w:szCs w:val="24"/>
          <w:u w:val="single"/>
          <w:lang w:val="en-GB"/>
        </w:rPr>
      </w:pPr>
      <w:bookmarkStart w:id="0" w:name="_Hlk105504136"/>
      <w:bookmarkEnd w:id="0"/>
      <w:r w:rsidRPr="001F7F0E">
        <w:rPr>
          <w:rFonts w:asciiTheme="minorHAnsi" w:hAnsiTheme="minorHAnsi" w:cstheme="minorHAnsi"/>
          <w:b/>
          <w:color w:val="FFFFFF" w:themeColor="background1"/>
          <w:sz w:val="24"/>
          <w:szCs w:val="24"/>
          <w:highlight w:val="darkMagenta"/>
          <w:lang w:val="en-GB"/>
        </w:rPr>
        <w:t>To all members of Planning &amp; Highways Committee</w:t>
      </w:r>
    </w:p>
    <w:p w14:paraId="235C2F1C" w14:textId="55D87421" w:rsidR="000656DF" w:rsidRPr="001F7F0E" w:rsidRDefault="00653593" w:rsidP="0070449F">
      <w:pPr>
        <w:tabs>
          <w:tab w:val="right" w:pos="5103"/>
        </w:tabs>
        <w:spacing w:after="120"/>
        <w:rPr>
          <w:rFonts w:asciiTheme="minorHAnsi" w:hAnsiTheme="minorHAnsi" w:cstheme="minorHAnsi"/>
          <w:b/>
          <w:sz w:val="24"/>
          <w:szCs w:val="24"/>
        </w:rPr>
      </w:pPr>
      <w:r w:rsidRPr="001F7F0E">
        <w:rPr>
          <w:rFonts w:asciiTheme="minorHAnsi" w:hAnsiTheme="minorHAnsi" w:cstheme="minorHAnsi"/>
          <w:b/>
          <w:sz w:val="24"/>
          <w:szCs w:val="24"/>
        </w:rPr>
        <w:t xml:space="preserve">Notice is hereby </w:t>
      </w:r>
      <w:proofErr w:type="gramStart"/>
      <w:r w:rsidRPr="001F7F0E">
        <w:rPr>
          <w:rFonts w:asciiTheme="minorHAnsi" w:hAnsiTheme="minorHAnsi" w:cstheme="minorHAnsi"/>
          <w:b/>
          <w:sz w:val="24"/>
          <w:szCs w:val="24"/>
        </w:rPr>
        <w:t>given</w:t>
      </w:r>
      <w:proofErr w:type="gramEnd"/>
      <w:r w:rsidRPr="001F7F0E">
        <w:rPr>
          <w:rFonts w:asciiTheme="minorHAnsi" w:hAnsiTheme="minorHAnsi" w:cstheme="minorHAnsi"/>
          <w:b/>
          <w:sz w:val="24"/>
          <w:szCs w:val="24"/>
        </w:rPr>
        <w:t xml:space="preserve"> and you are </w:t>
      </w:r>
      <w:proofErr w:type="gramStart"/>
      <w:r w:rsidRPr="001F7F0E">
        <w:rPr>
          <w:rFonts w:asciiTheme="minorHAnsi" w:hAnsiTheme="minorHAnsi" w:cstheme="minorHAnsi"/>
          <w:b/>
          <w:sz w:val="24"/>
          <w:szCs w:val="24"/>
        </w:rPr>
        <w:t>summoned</w:t>
      </w:r>
      <w:proofErr w:type="gramEnd"/>
      <w:r w:rsidRPr="001F7F0E">
        <w:rPr>
          <w:rFonts w:asciiTheme="minorHAnsi" w:hAnsiTheme="minorHAnsi" w:cstheme="minorHAnsi"/>
          <w:b/>
          <w:sz w:val="24"/>
          <w:szCs w:val="24"/>
        </w:rPr>
        <w:t xml:space="preserve"> to attend a meeting of the Planning and Highways Committee on </w:t>
      </w:r>
      <w:r w:rsidR="00DD43F2" w:rsidRPr="001F7F0E">
        <w:rPr>
          <w:rFonts w:asciiTheme="minorHAnsi" w:hAnsiTheme="minorHAnsi" w:cstheme="minorHAnsi"/>
          <w:b/>
          <w:sz w:val="24"/>
          <w:szCs w:val="24"/>
        </w:rPr>
        <w:t>Wednesday</w:t>
      </w:r>
      <w:r w:rsidR="00C7093F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D7BF8">
        <w:rPr>
          <w:rFonts w:asciiTheme="minorHAnsi" w:hAnsiTheme="minorHAnsi" w:cstheme="minorHAnsi"/>
          <w:b/>
          <w:sz w:val="24"/>
          <w:szCs w:val="24"/>
        </w:rPr>
        <w:t>10</w:t>
      </w:r>
      <w:r w:rsidR="00997BDE" w:rsidRPr="00997BDE">
        <w:rPr>
          <w:rFonts w:asciiTheme="minorHAnsi" w:hAnsiTheme="minorHAnsi" w:cstheme="minorHAnsi"/>
          <w:b/>
          <w:sz w:val="24"/>
          <w:szCs w:val="24"/>
          <w:vertAlign w:val="superscript"/>
        </w:rPr>
        <w:t>th</w:t>
      </w:r>
      <w:r w:rsidR="00997BDE">
        <w:rPr>
          <w:rFonts w:asciiTheme="minorHAnsi" w:hAnsiTheme="minorHAnsi" w:cstheme="minorHAnsi"/>
          <w:b/>
          <w:sz w:val="24"/>
          <w:szCs w:val="24"/>
        </w:rPr>
        <w:t xml:space="preserve"> September</w:t>
      </w:r>
      <w:r w:rsidR="00BD4DD8" w:rsidRPr="001F7F0E">
        <w:rPr>
          <w:rFonts w:asciiTheme="minorHAnsi" w:hAnsiTheme="minorHAnsi" w:cstheme="minorHAnsi"/>
          <w:b/>
          <w:sz w:val="24"/>
          <w:szCs w:val="24"/>
        </w:rPr>
        <w:t xml:space="preserve"> 2025</w:t>
      </w:r>
      <w:r w:rsidRPr="001F7F0E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27664F" w:rsidRPr="001F7F0E">
        <w:rPr>
          <w:rFonts w:asciiTheme="minorHAnsi" w:hAnsiTheme="minorHAnsi" w:cstheme="minorHAnsi"/>
          <w:b/>
          <w:sz w:val="24"/>
          <w:szCs w:val="24"/>
        </w:rPr>
        <w:t xml:space="preserve">at </w:t>
      </w:r>
      <w:r w:rsidR="008A458D" w:rsidRPr="001F7F0E">
        <w:rPr>
          <w:rFonts w:asciiTheme="minorHAnsi" w:hAnsiTheme="minorHAnsi" w:cstheme="minorHAnsi"/>
          <w:b/>
          <w:sz w:val="24"/>
          <w:szCs w:val="24"/>
        </w:rPr>
        <w:t>the School Green Centre</w:t>
      </w:r>
      <w:r w:rsidR="005F0301" w:rsidRPr="001F7F0E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723F7F" w:rsidRPr="001F7F0E">
        <w:rPr>
          <w:rFonts w:asciiTheme="minorHAnsi" w:hAnsiTheme="minorHAnsi" w:cstheme="minorHAnsi"/>
          <w:b/>
          <w:sz w:val="24"/>
          <w:szCs w:val="24"/>
        </w:rPr>
        <w:t>RG</w:t>
      </w:r>
      <w:r w:rsidR="008A458D" w:rsidRPr="001F7F0E">
        <w:rPr>
          <w:rFonts w:asciiTheme="minorHAnsi" w:hAnsiTheme="minorHAnsi" w:cstheme="minorHAnsi"/>
          <w:b/>
          <w:sz w:val="24"/>
          <w:szCs w:val="24"/>
        </w:rPr>
        <w:t>2 9EH</w:t>
      </w:r>
      <w:r w:rsidR="00252E4B" w:rsidRPr="001F7F0E">
        <w:rPr>
          <w:rFonts w:asciiTheme="minorHAnsi" w:hAnsiTheme="minorHAnsi" w:cstheme="minorHAnsi"/>
          <w:b/>
          <w:sz w:val="24"/>
          <w:szCs w:val="24"/>
        </w:rPr>
        <w:t xml:space="preserve">, </w:t>
      </w:r>
      <w:proofErr w:type="gramStart"/>
      <w:r w:rsidR="00252E4B" w:rsidRPr="001F7F0E">
        <w:rPr>
          <w:rFonts w:asciiTheme="minorHAnsi" w:hAnsiTheme="minorHAnsi" w:cstheme="minorHAnsi"/>
          <w:b/>
          <w:sz w:val="24"/>
          <w:szCs w:val="24"/>
        </w:rPr>
        <w:t>commencing</w:t>
      </w:r>
      <w:proofErr w:type="gramEnd"/>
      <w:r w:rsidR="00252E4B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B307C" w:rsidRPr="001F7F0E">
        <w:rPr>
          <w:rFonts w:asciiTheme="minorHAnsi" w:hAnsiTheme="minorHAnsi" w:cstheme="minorHAnsi"/>
          <w:b/>
          <w:sz w:val="24"/>
          <w:szCs w:val="24"/>
        </w:rPr>
        <w:t>19:30</w:t>
      </w:r>
      <w:r w:rsidR="003B5C9A" w:rsidRPr="001F7F0E">
        <w:rPr>
          <w:rFonts w:asciiTheme="minorHAnsi" w:hAnsiTheme="minorHAnsi" w:cstheme="minorHAnsi"/>
          <w:b/>
          <w:sz w:val="24"/>
          <w:szCs w:val="24"/>
        </w:rPr>
        <w:t>.</w:t>
      </w:r>
    </w:p>
    <w:p w14:paraId="0F1966B2" w14:textId="1E463111" w:rsidR="003F4C23" w:rsidRPr="001F7F0E" w:rsidRDefault="0070449F" w:rsidP="003F4C23">
      <w:pPr>
        <w:pStyle w:val="Sign"/>
        <w:tabs>
          <w:tab w:val="clear" w:pos="5103"/>
          <w:tab w:val="left" w:pos="4962"/>
          <w:tab w:val="right" w:pos="6521"/>
        </w:tabs>
        <w:spacing w:after="0"/>
        <w:ind w:left="6521" w:hanging="1559"/>
        <w:rPr>
          <w:rFonts w:eastAsia="Calibri" w:cs="Calibri"/>
          <w:sz w:val="24"/>
          <w:szCs w:val="24"/>
          <w:lang w:val="en-GB"/>
        </w:rPr>
      </w:pPr>
      <w:r w:rsidRPr="001F7F0E">
        <w:rPr>
          <w:rFonts w:asciiTheme="minorHAnsi" w:hAnsiTheme="minorHAnsi" w:cstheme="minorHAnsi"/>
          <w:sz w:val="24"/>
          <w:szCs w:val="24"/>
        </w:rPr>
        <w:tab/>
      </w:r>
      <w:r w:rsidR="003F4C23" w:rsidRPr="001F7F0E">
        <w:rPr>
          <w:rFonts w:eastAsia="Calibri" w:cs="Calibri"/>
          <w:noProof/>
          <w:sz w:val="24"/>
          <w:szCs w:val="24"/>
          <w:lang w:val="en-GB"/>
        </w:rPr>
        <w:drawing>
          <wp:inline distT="0" distB="0" distL="0" distR="0" wp14:anchorId="05D50F0E" wp14:editId="59AF3033">
            <wp:extent cx="1684020" cy="453390"/>
            <wp:effectExtent l="0" t="0" r="0" b="3810"/>
            <wp:docPr id="1" name="Picture 1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93"/>
                    <a:stretch/>
                  </pic:blipFill>
                  <pic:spPr bwMode="auto">
                    <a:xfrm>
                      <a:off x="0" y="0"/>
                      <a:ext cx="168402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F7F0E">
        <w:rPr>
          <w:rFonts w:asciiTheme="minorHAnsi" w:hAnsiTheme="minorHAnsi" w:cstheme="minorHAnsi"/>
          <w:sz w:val="24"/>
          <w:szCs w:val="24"/>
        </w:rPr>
        <w:tab/>
      </w:r>
    </w:p>
    <w:p w14:paraId="5C856D8A" w14:textId="77777777" w:rsidR="003F4C23" w:rsidRPr="001F7F0E" w:rsidRDefault="003F4C23" w:rsidP="003F4C23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 w:rsidRPr="001F7F0E">
        <w:rPr>
          <w:rFonts w:cs="Calibri"/>
          <w:sz w:val="24"/>
          <w:szCs w:val="24"/>
        </w:rPr>
        <w:t xml:space="preserve">Bruce Winton </w:t>
      </w:r>
    </w:p>
    <w:p w14:paraId="36C2B9C7" w14:textId="77777777" w:rsidR="00923C2E" w:rsidRPr="001F7F0E" w:rsidRDefault="003F4C23" w:rsidP="003F4C23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 w:rsidRPr="001F7F0E">
        <w:rPr>
          <w:rFonts w:cs="Calibri"/>
          <w:sz w:val="24"/>
          <w:szCs w:val="24"/>
        </w:rPr>
        <w:t>Chief Executive and Clerk to the Parish Council</w:t>
      </w:r>
      <w:r w:rsidR="00923C2E" w:rsidRPr="001F7F0E">
        <w:rPr>
          <w:rFonts w:cs="Calibri"/>
          <w:sz w:val="24"/>
          <w:szCs w:val="24"/>
        </w:rPr>
        <w:t xml:space="preserve"> </w:t>
      </w:r>
    </w:p>
    <w:p w14:paraId="176FD910" w14:textId="503B5668" w:rsidR="003F4C23" w:rsidRPr="001F7F0E" w:rsidRDefault="0090371E" w:rsidP="003F4C23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5</w:t>
      </w:r>
      <w:r w:rsidR="001D7BF8" w:rsidRPr="001D7BF8">
        <w:rPr>
          <w:rFonts w:cs="Calibri"/>
          <w:sz w:val="24"/>
          <w:szCs w:val="24"/>
          <w:vertAlign w:val="superscript"/>
        </w:rPr>
        <w:t>th</w:t>
      </w:r>
      <w:r w:rsidR="001D7BF8">
        <w:rPr>
          <w:rFonts w:cs="Calibri"/>
          <w:sz w:val="24"/>
          <w:szCs w:val="24"/>
        </w:rPr>
        <w:t xml:space="preserve"> September</w:t>
      </w:r>
      <w:r w:rsidR="00BD4DD8" w:rsidRPr="00D11272">
        <w:rPr>
          <w:rFonts w:cs="Calibri"/>
          <w:sz w:val="24"/>
          <w:szCs w:val="24"/>
        </w:rPr>
        <w:t xml:space="preserve"> 2025</w:t>
      </w:r>
    </w:p>
    <w:p w14:paraId="3E264C97" w14:textId="5F919DD4" w:rsidR="006362BD" w:rsidRDefault="006362BD" w:rsidP="00FD3D30">
      <w:pPr>
        <w:pStyle w:val="Notice"/>
        <w:spacing w:after="0"/>
        <w:rPr>
          <w:rFonts w:asciiTheme="minorHAnsi" w:hAnsiTheme="minorHAnsi" w:cstheme="minorHAnsi"/>
          <w:sz w:val="24"/>
          <w:szCs w:val="24"/>
        </w:rPr>
      </w:pPr>
    </w:p>
    <w:p w14:paraId="227C4ADF" w14:textId="4F919360" w:rsidR="0002083D" w:rsidRDefault="006362BD" w:rsidP="00CE5FAB">
      <w:pPr>
        <w:pStyle w:val="Notice"/>
        <w:rPr>
          <w:rFonts w:asciiTheme="minorHAnsi" w:hAnsiTheme="minorHAnsi" w:cstheme="minorHAnsi"/>
          <w:b/>
          <w:sz w:val="24"/>
          <w:szCs w:val="24"/>
        </w:rPr>
      </w:pPr>
      <w:r w:rsidRPr="001F7F0E">
        <w:rPr>
          <w:rFonts w:asciiTheme="minorHAnsi" w:hAnsiTheme="minorHAnsi" w:cstheme="minorHAnsi"/>
          <w:b/>
          <w:sz w:val="24"/>
          <w:szCs w:val="24"/>
        </w:rPr>
        <w:t>Members:</w:t>
      </w:r>
      <w:r w:rsidR="00DD43F2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F7F0E">
        <w:rPr>
          <w:rFonts w:asciiTheme="minorHAnsi" w:hAnsiTheme="minorHAnsi" w:cstheme="minorHAnsi"/>
          <w:b/>
          <w:sz w:val="24"/>
          <w:szCs w:val="24"/>
        </w:rPr>
        <w:t>Cllrs</w:t>
      </w:r>
      <w:r w:rsidR="00DD43F2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F7F0E">
        <w:rPr>
          <w:rFonts w:asciiTheme="minorHAnsi" w:hAnsiTheme="minorHAnsi" w:cstheme="minorHAnsi"/>
          <w:b/>
          <w:sz w:val="24"/>
          <w:szCs w:val="24"/>
        </w:rPr>
        <w:t>Boyer,</w:t>
      </w:r>
      <w:r w:rsidR="006F34FC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D27AD" w:rsidRPr="001F7F0E">
        <w:rPr>
          <w:rFonts w:asciiTheme="minorHAnsi" w:hAnsiTheme="minorHAnsi" w:cstheme="minorHAnsi"/>
          <w:b/>
          <w:sz w:val="24"/>
          <w:szCs w:val="24"/>
        </w:rPr>
        <w:t xml:space="preserve">Hoyle, </w:t>
      </w:r>
      <w:r w:rsidR="00C35E6F" w:rsidRPr="001F7F0E">
        <w:rPr>
          <w:rFonts w:asciiTheme="minorHAnsi" w:hAnsiTheme="minorHAnsi" w:cstheme="minorHAnsi"/>
          <w:b/>
          <w:sz w:val="24"/>
          <w:szCs w:val="24"/>
        </w:rPr>
        <w:t>Jahromi,</w:t>
      </w:r>
      <w:r w:rsidR="00445FE2" w:rsidRPr="001F7F0E">
        <w:rPr>
          <w:rFonts w:asciiTheme="minorHAnsi" w:hAnsiTheme="minorHAnsi" w:cstheme="minorHAnsi"/>
          <w:b/>
          <w:sz w:val="24"/>
          <w:szCs w:val="24"/>
        </w:rPr>
        <w:t xml:space="preserve"> James,</w:t>
      </w:r>
      <w:r w:rsidR="00C35E6F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F7F0E">
        <w:rPr>
          <w:rFonts w:asciiTheme="minorHAnsi" w:hAnsiTheme="minorHAnsi" w:cstheme="minorHAnsi"/>
          <w:b/>
          <w:sz w:val="24"/>
          <w:szCs w:val="24"/>
        </w:rPr>
        <w:t xml:space="preserve">Lias, </w:t>
      </w:r>
      <w:r w:rsidR="001E7F65" w:rsidRPr="001F7F0E">
        <w:rPr>
          <w:rFonts w:asciiTheme="minorHAnsi" w:hAnsiTheme="minorHAnsi" w:cstheme="minorHAnsi"/>
          <w:b/>
          <w:sz w:val="24"/>
          <w:szCs w:val="24"/>
        </w:rPr>
        <w:t>Masseron</w:t>
      </w:r>
      <w:r w:rsidR="008363E5" w:rsidRPr="001F7F0E">
        <w:rPr>
          <w:rFonts w:asciiTheme="minorHAnsi" w:hAnsiTheme="minorHAnsi" w:cstheme="minorHAnsi"/>
          <w:b/>
          <w:sz w:val="24"/>
          <w:szCs w:val="24"/>
        </w:rPr>
        <w:t xml:space="preserve"> and</w:t>
      </w:r>
      <w:r w:rsidR="00DD43F2" w:rsidRPr="001F7F0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F7F0E">
        <w:rPr>
          <w:rFonts w:asciiTheme="minorHAnsi" w:hAnsiTheme="minorHAnsi" w:cstheme="minorHAnsi"/>
          <w:b/>
          <w:sz w:val="24"/>
          <w:szCs w:val="24"/>
        </w:rPr>
        <w:t>Pee</w:t>
      </w:r>
      <w:r w:rsidR="003E4DD2" w:rsidRPr="001F7F0E">
        <w:rPr>
          <w:rFonts w:asciiTheme="minorHAnsi" w:hAnsiTheme="minorHAnsi" w:cstheme="minorHAnsi"/>
          <w:b/>
          <w:sz w:val="24"/>
          <w:szCs w:val="24"/>
        </w:rPr>
        <w:t xml:space="preserve">r </w:t>
      </w:r>
      <w:r w:rsidR="00445FE2" w:rsidRPr="001F7F0E">
        <w:rPr>
          <w:rFonts w:asciiTheme="minorHAnsi" w:hAnsiTheme="minorHAnsi" w:cstheme="minorHAnsi"/>
          <w:b/>
          <w:sz w:val="24"/>
          <w:szCs w:val="24"/>
        </w:rPr>
        <w:t>(Chair)</w:t>
      </w:r>
    </w:p>
    <w:p w14:paraId="17CC14FF" w14:textId="77777777" w:rsidR="00D11272" w:rsidRPr="00B05562" w:rsidRDefault="00D11272" w:rsidP="00CE5FAB">
      <w:pPr>
        <w:pStyle w:val="Notice"/>
        <w:rPr>
          <w:rFonts w:asciiTheme="minorHAnsi" w:hAnsiTheme="minorHAnsi" w:cstheme="minorHAnsi"/>
          <w:b/>
          <w:sz w:val="16"/>
          <w:szCs w:val="16"/>
        </w:rPr>
      </w:pPr>
    </w:p>
    <w:p w14:paraId="61B3D6F5" w14:textId="6D995ECD" w:rsidR="008363E5" w:rsidRPr="001F7F0E" w:rsidRDefault="00CE5FAB" w:rsidP="0007733A">
      <w:pPr>
        <w:pStyle w:val="Notice"/>
        <w:rPr>
          <w:rFonts w:asciiTheme="minorHAnsi" w:hAnsiTheme="minorHAnsi" w:cstheme="minorHAnsi"/>
          <w:b/>
          <w:sz w:val="24"/>
          <w:szCs w:val="24"/>
        </w:rPr>
      </w:pPr>
      <w:r w:rsidRPr="001F7F0E">
        <w:rPr>
          <w:rFonts w:asciiTheme="minorHAnsi" w:hAnsiTheme="minorHAnsi" w:cstheme="minorHAnsi"/>
          <w:b/>
          <w:sz w:val="24"/>
          <w:szCs w:val="24"/>
        </w:rPr>
        <w:t>Agenda</w:t>
      </w:r>
    </w:p>
    <w:p w14:paraId="7A58D36F" w14:textId="4C802DBB" w:rsidR="008363E5" w:rsidRPr="00A220EE" w:rsidRDefault="00A35BB6" w:rsidP="00A220EE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F80961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Public Questions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226"/>
      </w:tblGrid>
      <w:tr w:rsidR="008363E5" w:rsidRPr="001F7F0E" w14:paraId="720B7183" w14:textId="77777777" w:rsidTr="009147A3">
        <w:tc>
          <w:tcPr>
            <w:tcW w:w="1195" w:type="dxa"/>
          </w:tcPr>
          <w:p w14:paraId="3CB43380" w14:textId="5064054E" w:rsidR="008363E5" w:rsidRPr="001F7F0E" w:rsidRDefault="009D44AE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1" w:name="_Hlk135905565"/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8363E5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226" w:type="dxa"/>
          </w:tcPr>
          <w:p w14:paraId="0777F876" w14:textId="77777777" w:rsidR="008363E5" w:rsidRDefault="008363E5" w:rsidP="008B38A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F7F0E">
              <w:rPr>
                <w:rFonts w:asciiTheme="minorHAnsi" w:hAnsiTheme="minorHAnsi" w:cstheme="minorHAnsi"/>
                <w:bCs/>
                <w:sz w:val="24"/>
                <w:szCs w:val="24"/>
              </w:rPr>
              <w:t>To</w:t>
            </w:r>
            <w:r w:rsidRPr="001F7F0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RECEIVE 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1F7F0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CONSIDER 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public questions </w:t>
            </w:r>
          </w:p>
          <w:p w14:paraId="738936E2" w14:textId="0EF6387C" w:rsidR="008B38A8" w:rsidRPr="001F7F0E" w:rsidRDefault="008B38A8" w:rsidP="008B38A8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bookmarkEnd w:id="1"/>
    <w:p w14:paraId="3C0EA0B5" w14:textId="4D8B445F" w:rsidR="008363E5" w:rsidRPr="00A220EE" w:rsidRDefault="008363E5" w:rsidP="00A220EE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A220E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Apologies and declaration of members’ interests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226"/>
      </w:tblGrid>
      <w:tr w:rsidR="008363E5" w:rsidRPr="001F7F0E" w14:paraId="1291C157" w14:textId="77777777" w:rsidTr="009147A3">
        <w:tc>
          <w:tcPr>
            <w:tcW w:w="1195" w:type="dxa"/>
          </w:tcPr>
          <w:p w14:paraId="18380BCF" w14:textId="4B4D8104" w:rsidR="008363E5" w:rsidRPr="001F7F0E" w:rsidRDefault="009D44AE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8363E5" w:rsidRPr="001F7F0E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226" w:type="dxa"/>
          </w:tcPr>
          <w:p w14:paraId="3929C5B0" w14:textId="77777777" w:rsidR="008363E5" w:rsidRPr="001F7F0E" w:rsidRDefault="008363E5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1F7F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1F7F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approval of apologies for absence </w:t>
            </w:r>
          </w:p>
        </w:tc>
      </w:tr>
      <w:tr w:rsidR="008363E5" w:rsidRPr="001F7F0E" w14:paraId="1329CB9E" w14:textId="77777777" w:rsidTr="009147A3">
        <w:tc>
          <w:tcPr>
            <w:tcW w:w="1195" w:type="dxa"/>
          </w:tcPr>
          <w:p w14:paraId="7CB2D642" w14:textId="0585DA86" w:rsidR="008363E5" w:rsidRPr="001F7F0E" w:rsidRDefault="009D44AE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8363E5" w:rsidRPr="001F7F0E">
              <w:rPr>
                <w:rFonts w:asciiTheme="minorHAnsi" w:hAnsiTheme="minorHAnsi" w:cstheme="minorHAnsi"/>
                <w:sz w:val="24"/>
                <w:szCs w:val="24"/>
              </w:rPr>
              <w:t>.2</w:t>
            </w:r>
          </w:p>
        </w:tc>
        <w:tc>
          <w:tcPr>
            <w:tcW w:w="8226" w:type="dxa"/>
          </w:tcPr>
          <w:p w14:paraId="26A9342B" w14:textId="324F8899" w:rsidR="008363E5" w:rsidRPr="001F7F0E" w:rsidRDefault="008363E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1F7F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members’ declarations of interest</w:t>
            </w:r>
          </w:p>
          <w:p w14:paraId="6FE73003" w14:textId="77777777" w:rsidR="008363E5" w:rsidRPr="001F7F0E" w:rsidRDefault="008363E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5752EDC" w14:textId="52ADBA26" w:rsidR="008363E5" w:rsidRPr="00A220EE" w:rsidRDefault="008363E5" w:rsidP="00A220EE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A220E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Minutes of the previous meeting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226"/>
      </w:tblGrid>
      <w:tr w:rsidR="008363E5" w:rsidRPr="001F7F0E" w14:paraId="0E6EB660" w14:textId="77777777" w:rsidTr="009147A3">
        <w:tc>
          <w:tcPr>
            <w:tcW w:w="1195" w:type="dxa"/>
          </w:tcPr>
          <w:p w14:paraId="3B938C2F" w14:textId="23A40BF6" w:rsidR="008363E5" w:rsidRPr="001F7F0E" w:rsidRDefault="009D44AE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8363E5" w:rsidRPr="001F7F0E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226" w:type="dxa"/>
          </w:tcPr>
          <w:p w14:paraId="0B9C8388" w14:textId="5FB4C539" w:rsidR="008363E5" w:rsidRPr="001F7F0E" w:rsidRDefault="008363E5" w:rsidP="008363E5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1F7F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Pr="001F7F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APPROVE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the minutes of the 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Planning and Highways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Committee held on</w:t>
            </w:r>
            <w:r w:rsidR="006B307C"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D00E8">
              <w:rPr>
                <w:rFonts w:asciiTheme="minorHAnsi" w:hAnsiTheme="minorHAnsi" w:cstheme="minorHAnsi"/>
                <w:sz w:val="24"/>
                <w:szCs w:val="24"/>
              </w:rPr>
              <w:t>9</w:t>
            </w:r>
            <w:r w:rsidR="00FD00E8" w:rsidRPr="00FD00E8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th</w:t>
            </w:r>
            <w:r w:rsidR="00FD00E8">
              <w:rPr>
                <w:rFonts w:asciiTheme="minorHAnsi" w:hAnsiTheme="minorHAnsi" w:cstheme="minorHAnsi"/>
                <w:sz w:val="24"/>
                <w:szCs w:val="24"/>
              </w:rPr>
              <w:t xml:space="preserve"> July</w:t>
            </w:r>
            <w:r w:rsidRPr="00D11272">
              <w:rPr>
                <w:rFonts w:asciiTheme="minorHAnsi" w:hAnsiTheme="minorHAnsi" w:cstheme="minorHAnsi"/>
                <w:sz w:val="24"/>
                <w:szCs w:val="24"/>
              </w:rPr>
              <w:t xml:space="preserve"> 202</w:t>
            </w:r>
            <w:r w:rsidR="00D11272" w:rsidRPr="00D11272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as a correct record of the meeting and to </w:t>
            </w:r>
            <w:proofErr w:type="spellStart"/>
            <w:r w:rsidRPr="001F7F0E">
              <w:rPr>
                <w:rFonts w:asciiTheme="minorHAnsi" w:hAnsiTheme="minorHAnsi" w:cstheme="minorHAnsi"/>
                <w:sz w:val="24"/>
                <w:szCs w:val="24"/>
              </w:rPr>
              <w:t>authorise</w:t>
            </w:r>
            <w:proofErr w:type="spellEnd"/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the Chairman to sign the same*</w:t>
            </w:r>
          </w:p>
        </w:tc>
      </w:tr>
      <w:tr w:rsidR="00DC6AE9" w:rsidRPr="001F7F0E" w14:paraId="2944D4AA" w14:textId="77777777" w:rsidTr="009147A3">
        <w:tc>
          <w:tcPr>
            <w:tcW w:w="1195" w:type="dxa"/>
          </w:tcPr>
          <w:p w14:paraId="60CD7AF9" w14:textId="27710100" w:rsidR="00DC6AE9" w:rsidRPr="001F7F0E" w:rsidRDefault="009D44A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DC6AE9" w:rsidRPr="001F7F0E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23C2E" w:rsidRPr="001F7F0E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8226" w:type="dxa"/>
          </w:tcPr>
          <w:p w14:paraId="15DA9EA5" w14:textId="77777777" w:rsidR="00D11272" w:rsidRDefault="00DC6AE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1F7F0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CONSIDER</w:t>
            </w:r>
            <w:r w:rsidRPr="001F7F0E">
              <w:rPr>
                <w:rFonts w:asciiTheme="minorHAnsi" w:hAnsiTheme="minorHAnsi" w:cstheme="minorHAnsi"/>
                <w:sz w:val="24"/>
                <w:szCs w:val="24"/>
              </w:rPr>
              <w:t xml:space="preserve"> matters arising from the minutes of the meeting held on </w:t>
            </w:r>
          </w:p>
          <w:p w14:paraId="374B5979" w14:textId="3C31FF48" w:rsidR="00DC6AE9" w:rsidRPr="001F7F0E" w:rsidRDefault="00FD00E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9</w:t>
            </w:r>
            <w:r w:rsidRPr="00FD00E8"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July</w:t>
            </w:r>
            <w:r w:rsidR="00DC6AE9" w:rsidRPr="002D05A2">
              <w:rPr>
                <w:rFonts w:asciiTheme="minorHAnsi" w:hAnsiTheme="minorHAnsi" w:cstheme="minorHAnsi"/>
                <w:sz w:val="24"/>
                <w:szCs w:val="24"/>
              </w:rPr>
              <w:t xml:space="preserve"> 202</w:t>
            </w:r>
            <w:r w:rsidR="00D11272" w:rsidRPr="002D05A2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  <w:p w14:paraId="45F37E65" w14:textId="4CCD906A" w:rsidR="00DC6AE9" w:rsidRPr="001F7F0E" w:rsidRDefault="00DC6AE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9553057" w14:textId="6A5E4CDE" w:rsidR="009F644C" w:rsidRPr="00D2188D" w:rsidRDefault="008753DC" w:rsidP="00D2188D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D2188D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Schedule of Deposited Plans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9F644C" w:rsidRPr="001F7F0E" w14:paraId="1D1BD92E" w14:textId="77777777" w:rsidTr="009147A3">
        <w:tc>
          <w:tcPr>
            <w:tcW w:w="1134" w:type="dxa"/>
            <w:hideMark/>
          </w:tcPr>
          <w:p w14:paraId="648580D5" w14:textId="2758A397" w:rsidR="009F644C" w:rsidRPr="001F7F0E" w:rsidRDefault="00B76C42" w:rsidP="00A8289D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A8289D" w:rsidRPr="001F7F0E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221" w:type="dxa"/>
            <w:hideMark/>
          </w:tcPr>
          <w:p w14:paraId="764CBE29" w14:textId="16CE2593" w:rsidR="001927B4" w:rsidRPr="001F7F0E" w:rsidRDefault="00CA39B2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Planning applications are being reviewed weekly. Plans deposited following the most recent Thursday planning email which require urgent attention will be forwarded as received</w:t>
            </w:r>
          </w:p>
          <w:p w14:paraId="70AC4D3C" w14:textId="1EDA419B" w:rsidR="00E84883" w:rsidRPr="001F7F0E" w:rsidRDefault="00E84883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  <w:tr w:rsidR="00550F96" w:rsidRPr="001F7F0E" w14:paraId="3C6DBA48" w14:textId="77777777" w:rsidTr="009147A3">
        <w:tc>
          <w:tcPr>
            <w:tcW w:w="1134" w:type="dxa"/>
          </w:tcPr>
          <w:p w14:paraId="34C434D7" w14:textId="7C04456C" w:rsidR="00550F96" w:rsidRDefault="00550F96" w:rsidP="00A8289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4.2</w:t>
            </w:r>
          </w:p>
        </w:tc>
        <w:tc>
          <w:tcPr>
            <w:tcW w:w="8221" w:type="dxa"/>
          </w:tcPr>
          <w:p w14:paraId="662BE143" w14:textId="060A2C32" w:rsidR="00550F96" w:rsidRPr="001F7F0E" w:rsidRDefault="00247645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24764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247645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AF3A1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the decision for </w:t>
            </w:r>
            <w:r w:rsidR="0061138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p</w:t>
            </w:r>
            <w:r w:rsidR="00550F9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lanning </w:t>
            </w:r>
            <w:r w:rsidR="0061138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</w:t>
            </w:r>
            <w:r w:rsidR="00550F9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pplication </w:t>
            </w:r>
            <w:r w:rsidR="00550F96" w:rsidRPr="00550F9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233038</w:t>
            </w:r>
            <w:r w:rsidR="00550F9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- </w:t>
            </w:r>
            <w:r w:rsidRPr="00247645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Land East of Hayes Drive of 3 Mile Cross</w:t>
            </w:r>
            <w:r w:rsidR="00AF3A1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has been delayed to 30</w:t>
            </w:r>
            <w:r w:rsidR="00AF3A1E" w:rsidRPr="00AF3A1E">
              <w:rPr>
                <w:rFonts w:asciiTheme="minorHAnsi" w:eastAsiaTheme="minorHAnsi" w:hAnsiTheme="minorHAnsi" w:cstheme="minorHAnsi"/>
                <w:sz w:val="24"/>
                <w:szCs w:val="24"/>
                <w:vertAlign w:val="superscript"/>
                <w:lang w:val="en-GB"/>
              </w:rPr>
              <w:t>th</w:t>
            </w:r>
            <w:r w:rsidR="00AF3A1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September 2025</w:t>
            </w:r>
          </w:p>
        </w:tc>
      </w:tr>
      <w:tr w:rsidR="00364BE8" w:rsidRPr="001F7F0E" w14:paraId="0587DC55" w14:textId="77777777" w:rsidTr="009147A3">
        <w:tc>
          <w:tcPr>
            <w:tcW w:w="1134" w:type="dxa"/>
          </w:tcPr>
          <w:p w14:paraId="029D875F" w14:textId="64128081" w:rsidR="00364BE8" w:rsidRDefault="00364BE8" w:rsidP="00A8289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4.3</w:t>
            </w:r>
          </w:p>
        </w:tc>
        <w:tc>
          <w:tcPr>
            <w:tcW w:w="8221" w:type="dxa"/>
          </w:tcPr>
          <w:p w14:paraId="705EF271" w14:textId="0C2E2893" w:rsidR="00364BE8" w:rsidRDefault="00364BE8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393CF7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393CF7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682B8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planning application </w:t>
            </w:r>
            <w:r w:rsidR="00393CF7" w:rsidRPr="00393CF7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242598</w:t>
            </w:r>
            <w:r w:rsidR="00393CF7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682B8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for the fitness centre at </w:t>
            </w:r>
            <w:proofErr w:type="spellStart"/>
            <w:r w:rsidR="00682B8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Millworth</w:t>
            </w:r>
            <w:proofErr w:type="spellEnd"/>
            <w:r w:rsidR="00682B8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Lane</w:t>
            </w:r>
          </w:p>
        </w:tc>
      </w:tr>
      <w:tr w:rsidR="000763E9" w:rsidRPr="001F7F0E" w14:paraId="7DE76C61" w14:textId="77777777" w:rsidTr="009147A3">
        <w:tc>
          <w:tcPr>
            <w:tcW w:w="1134" w:type="dxa"/>
          </w:tcPr>
          <w:p w14:paraId="178111A7" w14:textId="056323BB" w:rsidR="000763E9" w:rsidRDefault="000763E9" w:rsidP="00A8289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4.4</w:t>
            </w:r>
          </w:p>
        </w:tc>
        <w:tc>
          <w:tcPr>
            <w:tcW w:w="8221" w:type="dxa"/>
          </w:tcPr>
          <w:p w14:paraId="4D8EE4AC" w14:textId="31B76707" w:rsidR="000763E9" w:rsidRDefault="000763E9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61138F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61138F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planning application 241861 – Spencers </w:t>
            </w:r>
            <w:r w:rsidR="0061138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W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ood Primary School</w:t>
            </w:r>
            <w:r w:rsidR="0061138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conditional approval</w:t>
            </w:r>
          </w:p>
        </w:tc>
      </w:tr>
    </w:tbl>
    <w:p w14:paraId="480234AE" w14:textId="77777777" w:rsidR="0061138F" w:rsidRDefault="0061138F" w:rsidP="0061138F">
      <w:pPr>
        <w:pStyle w:val="ListParagraph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</w:p>
    <w:p w14:paraId="37657B8A" w14:textId="77777777" w:rsidR="0061138F" w:rsidRDefault="0061138F">
      <w:p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br w:type="page"/>
      </w:r>
    </w:p>
    <w:p w14:paraId="67B3E354" w14:textId="17ABDDB7" w:rsidR="00C652CB" w:rsidRPr="00D2188D" w:rsidRDefault="00C652CB" w:rsidP="00D2188D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D2188D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lastRenderedPageBreak/>
        <w:t>Appeals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C652CB" w:rsidRPr="001F7F0E" w14:paraId="233013C8" w14:textId="77777777" w:rsidTr="009147A3">
        <w:tc>
          <w:tcPr>
            <w:tcW w:w="1134" w:type="dxa"/>
            <w:hideMark/>
          </w:tcPr>
          <w:p w14:paraId="79DC2DDD" w14:textId="1D0F7EA1" w:rsidR="00C652CB" w:rsidRPr="001F7F0E" w:rsidRDefault="00B76C42" w:rsidP="00A8289D">
            <w:pPr>
              <w:jc w:val="center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A8289D" w:rsidRPr="001F7F0E">
              <w:rPr>
                <w:rFonts w:asciiTheme="minorHAnsi" w:hAnsiTheme="minorHAnsi" w:cstheme="minorHAnsi"/>
                <w:sz w:val="24"/>
                <w:szCs w:val="24"/>
              </w:rPr>
              <w:t>.1</w:t>
            </w:r>
          </w:p>
        </w:tc>
        <w:tc>
          <w:tcPr>
            <w:tcW w:w="8221" w:type="dxa"/>
            <w:hideMark/>
          </w:tcPr>
          <w:p w14:paraId="2D0D71A2" w14:textId="3E4619F5" w:rsidR="00856E7C" w:rsidRDefault="00C652CB" w:rsidP="00A8289D">
            <w:pPr>
              <w:rPr>
                <w:rFonts w:asciiTheme="minorHAnsi" w:eastAsiaTheme="minorHAnsi" w:hAnsiTheme="minorHAnsi" w:cstheme="minorHAnsi"/>
                <w:sz w:val="16"/>
                <w:szCs w:val="16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planning inspectorate appeals relating to Shinfield Parish</w:t>
            </w:r>
            <w:r w:rsidR="009E6DCC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*</w:t>
            </w:r>
          </w:p>
          <w:p w14:paraId="1145802E" w14:textId="77777777" w:rsidR="00856E7C" w:rsidRPr="00E25C4B" w:rsidRDefault="00856E7C" w:rsidP="00A8289D">
            <w:pPr>
              <w:rPr>
                <w:rFonts w:asciiTheme="minorHAnsi" w:eastAsiaTheme="minorHAnsi" w:hAnsiTheme="minorHAnsi" w:cstheme="minorHAnsi"/>
                <w:sz w:val="16"/>
                <w:szCs w:val="16"/>
                <w:lang w:val="en-GB"/>
              </w:rPr>
            </w:pPr>
          </w:p>
          <w:p w14:paraId="0ED88341" w14:textId="617BE14E" w:rsidR="00B2644B" w:rsidRPr="001F7F0E" w:rsidRDefault="00B2644B" w:rsidP="00A8289D">
            <w:pP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</w:pPr>
          </w:p>
        </w:tc>
      </w:tr>
    </w:tbl>
    <w:p w14:paraId="14D9E90A" w14:textId="7A7D4273" w:rsidR="009F644C" w:rsidRPr="001F7F0E" w:rsidRDefault="0060500F" w:rsidP="00D2188D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Enforcement Notices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9F644C" w:rsidRPr="001F7F0E" w14:paraId="363BAC6D" w14:textId="77777777" w:rsidTr="009147A3">
        <w:tc>
          <w:tcPr>
            <w:tcW w:w="1134" w:type="dxa"/>
            <w:hideMark/>
          </w:tcPr>
          <w:p w14:paraId="20982AFA" w14:textId="34FA090A" w:rsidR="009F644C" w:rsidRPr="001F7F0E" w:rsidRDefault="00B76C42" w:rsidP="00A8289D">
            <w:pPr>
              <w:ind w:left="360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</w:t>
            </w:r>
            <w:r w:rsidR="00A8289D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221" w:type="dxa"/>
            <w:hideMark/>
          </w:tcPr>
          <w:p w14:paraId="08B581A8" w14:textId="2D502F5F" w:rsidR="009F644C" w:rsidRPr="001F7F0E" w:rsidRDefault="0060500F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E and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the Closed Enforcements table</w:t>
            </w:r>
            <w:r w:rsidR="00B76C4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s</w:t>
            </w:r>
            <w:r w:rsidR="004A0E52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B76C4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for August and September 2025* </w:t>
            </w:r>
            <w:r w:rsidR="004A0E52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(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for information only)</w:t>
            </w:r>
            <w:r w:rsidR="00801643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</w:p>
        </w:tc>
      </w:tr>
      <w:tr w:rsidR="009F644C" w:rsidRPr="001F7F0E" w14:paraId="6B9410E8" w14:textId="77777777" w:rsidTr="009147A3">
        <w:tc>
          <w:tcPr>
            <w:tcW w:w="1134" w:type="dxa"/>
            <w:hideMark/>
          </w:tcPr>
          <w:p w14:paraId="41F8B3D2" w14:textId="745409BC" w:rsidR="009F644C" w:rsidRPr="001F7F0E" w:rsidRDefault="00B76C42" w:rsidP="00A8289D">
            <w:pPr>
              <w:ind w:left="360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6</w:t>
            </w:r>
            <w:r w:rsidR="00A8289D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  <w:p w14:paraId="0102D859" w14:textId="77777777" w:rsidR="000960AE" w:rsidRPr="001F7F0E" w:rsidRDefault="000960AE" w:rsidP="000960AE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  <w:p w14:paraId="2A529363" w14:textId="79D28DFD" w:rsidR="000960AE" w:rsidRPr="001F7F0E" w:rsidRDefault="000960AE" w:rsidP="000960AE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  <w:tc>
          <w:tcPr>
            <w:tcW w:w="8221" w:type="dxa"/>
            <w:hideMark/>
          </w:tcPr>
          <w:p w14:paraId="39488149" w14:textId="32D3CB57" w:rsidR="008753DC" w:rsidRDefault="009F644C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60500F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the Outstanding Enforcements table</w:t>
            </w:r>
            <w:r w:rsidR="00B76C4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s for August and September 2025</w:t>
            </w:r>
            <w:r w:rsidR="000960AE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*</w:t>
            </w:r>
            <w:r w:rsidR="002D6AED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60500F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(for information only)</w:t>
            </w:r>
          </w:p>
          <w:p w14:paraId="486F5C29" w14:textId="77777777" w:rsidR="00D11272" w:rsidRPr="00E25C4B" w:rsidRDefault="00D11272" w:rsidP="00A8289D">
            <w:pPr>
              <w:rPr>
                <w:rFonts w:asciiTheme="minorHAnsi" w:eastAsiaTheme="minorHAnsi" w:hAnsiTheme="minorHAnsi" w:cstheme="minorHAnsi"/>
                <w:sz w:val="16"/>
                <w:szCs w:val="16"/>
                <w:lang w:val="en-GB"/>
              </w:rPr>
            </w:pPr>
          </w:p>
          <w:p w14:paraId="3CED02E0" w14:textId="7B357D54" w:rsidR="00B2644B" w:rsidRPr="001F7F0E" w:rsidRDefault="00B2644B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07286529" w14:textId="00F7CC42" w:rsidR="00E94FDB" w:rsidRPr="00A77C2D" w:rsidRDefault="00E94FDB" w:rsidP="00D2188D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A77C2D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Highways, Street Lighting and Footpath Matters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9F644C" w:rsidRPr="001F7F0E" w14:paraId="6641E127" w14:textId="77777777" w:rsidTr="009147A3">
        <w:tc>
          <w:tcPr>
            <w:tcW w:w="1134" w:type="dxa"/>
          </w:tcPr>
          <w:p w14:paraId="493017DC" w14:textId="41EA77A4" w:rsidR="009F644C" w:rsidRPr="001F7F0E" w:rsidRDefault="00E07DCC" w:rsidP="00A8289D">
            <w:pPr>
              <w:ind w:left="360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</w:t>
            </w:r>
            <w:r w:rsidR="00B03CC7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221" w:type="dxa"/>
            <w:hideMark/>
          </w:tcPr>
          <w:p w14:paraId="55101D53" w14:textId="6C99C95D" w:rsidR="001F7C00" w:rsidRPr="001F7F0E" w:rsidRDefault="00CA08A2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</w:t>
            </w:r>
            <w:r w:rsidR="003B3F1D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1D415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verbal </w:t>
            </w:r>
            <w:r w:rsidR="00137432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report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on Highways, Street Lighting and Footpath Matter</w:t>
            </w:r>
            <w:r w:rsidR="00CA39B2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s</w:t>
            </w:r>
            <w:r w:rsidR="003F231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*</w:t>
            </w:r>
            <w:r w:rsidR="00353F65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 </w:t>
            </w:r>
          </w:p>
        </w:tc>
      </w:tr>
      <w:tr w:rsidR="00387735" w:rsidRPr="001F7F0E" w14:paraId="7104EADB" w14:textId="77777777" w:rsidTr="009147A3">
        <w:tc>
          <w:tcPr>
            <w:tcW w:w="1134" w:type="dxa"/>
          </w:tcPr>
          <w:p w14:paraId="4BC42AF3" w14:textId="2B7C6F89" w:rsidR="00387735" w:rsidRPr="0019182B" w:rsidRDefault="00E07DCC" w:rsidP="00B03CC7">
            <w:pPr>
              <w:ind w:left="360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7</w:t>
            </w:r>
            <w:r w:rsidR="00387735" w:rsidRPr="0019182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</w:t>
            </w:r>
            <w:r w:rsidR="0019182B" w:rsidRPr="0019182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</w:t>
            </w:r>
          </w:p>
        </w:tc>
        <w:tc>
          <w:tcPr>
            <w:tcW w:w="8221" w:type="dxa"/>
          </w:tcPr>
          <w:p w14:paraId="495F44ED" w14:textId="77777777" w:rsidR="00F02F8E" w:rsidRDefault="0038470A" w:rsidP="00E74B5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9182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9182B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19182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19182B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 w:rsidRPr="0019182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 update </w:t>
            </w:r>
            <w:r w:rsidR="00CF764F" w:rsidRPr="0019182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on </w:t>
            </w:r>
            <w:r w:rsidRPr="0019182B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Woodcock Lane</w:t>
            </w:r>
          </w:p>
          <w:p w14:paraId="3FB07F00" w14:textId="07728E74" w:rsidR="00BB51E4" w:rsidRPr="001F7F0E" w:rsidRDefault="00BB51E4" w:rsidP="00E74B5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63A8E38C" w14:textId="53E8F0D8" w:rsidR="00F95438" w:rsidRPr="001F7F0E" w:rsidRDefault="00F95438" w:rsidP="001729F4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Renewal of Neighbourhood Development Plan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F95438" w:rsidRPr="001F7F0E" w14:paraId="15847215" w14:textId="77777777" w:rsidTr="009147A3">
        <w:tc>
          <w:tcPr>
            <w:tcW w:w="1134" w:type="dxa"/>
          </w:tcPr>
          <w:p w14:paraId="04A7A50B" w14:textId="39B32B7F" w:rsidR="00F95438" w:rsidRPr="001F7F0E" w:rsidRDefault="00E07DCC" w:rsidP="00C1724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bookmarkStart w:id="2" w:name="_Hlk158124569"/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8</w:t>
            </w:r>
            <w:r w:rsidR="00B03CC7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221" w:type="dxa"/>
          </w:tcPr>
          <w:p w14:paraId="2E7339FD" w14:textId="1AF3791F" w:rsidR="009A11A5" w:rsidRPr="001F7F0E" w:rsidRDefault="00F95438" w:rsidP="00E74B5B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="00BE66B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F20057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</w:t>
            </w:r>
            <w:r w:rsidR="00AF7E5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ver</w:t>
            </w:r>
            <w:r w:rsidR="009040C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b</w:t>
            </w:r>
            <w:r w:rsidR="00AF7E5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al</w:t>
            </w:r>
            <w:r w:rsidR="00F20057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update</w:t>
            </w:r>
            <w:r w:rsidR="007A58F1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AF7E5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on proposals received</w:t>
            </w:r>
            <w:r w:rsidR="009040C9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for the</w:t>
            </w:r>
            <w:r w:rsidR="00E904A2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Neighbourhood Development Plan</w:t>
            </w:r>
          </w:p>
        </w:tc>
      </w:tr>
      <w:tr w:rsidR="003F4A44" w:rsidRPr="001F7F0E" w14:paraId="7AB21871" w14:textId="77777777" w:rsidTr="009147A3">
        <w:tc>
          <w:tcPr>
            <w:tcW w:w="1134" w:type="dxa"/>
          </w:tcPr>
          <w:p w14:paraId="5FFCD3FD" w14:textId="5B64DF4F" w:rsidR="003F4A44" w:rsidRPr="001F7F0E" w:rsidRDefault="00E07DCC" w:rsidP="00C17244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8</w:t>
            </w:r>
            <w:r w:rsidR="003F4A44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.2</w:t>
            </w:r>
          </w:p>
        </w:tc>
        <w:tc>
          <w:tcPr>
            <w:tcW w:w="8221" w:type="dxa"/>
          </w:tcPr>
          <w:p w14:paraId="3CCD4A89" w14:textId="77777777" w:rsidR="003F4A44" w:rsidRDefault="003F4A44" w:rsidP="003F4A44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41378C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an update on registering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Assets of Community Value</w:t>
            </w:r>
          </w:p>
          <w:p w14:paraId="015D7DDC" w14:textId="66CBF224" w:rsidR="00D36DCC" w:rsidRPr="001F7F0E" w:rsidRDefault="00D36DCC" w:rsidP="003F4A44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bookmarkEnd w:id="2"/>
    <w:p w14:paraId="3B234EE1" w14:textId="375151EA" w:rsidR="00E07DCC" w:rsidRDefault="00E07DCC" w:rsidP="001729F4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Spencers Wood Village Centre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E07DCC" w:rsidRPr="001F7F0E" w14:paraId="1742AFDC" w14:textId="77777777" w:rsidTr="008B2BAF">
        <w:tc>
          <w:tcPr>
            <w:tcW w:w="1134" w:type="dxa"/>
          </w:tcPr>
          <w:p w14:paraId="7E901AFB" w14:textId="18FCEEF6" w:rsidR="00E07DCC" w:rsidRPr="001F7F0E" w:rsidRDefault="00E07DCC" w:rsidP="008B2BAF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9</w:t>
            </w:r>
            <w:r w:rsidR="009D3F94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221" w:type="dxa"/>
          </w:tcPr>
          <w:p w14:paraId="796804E5" w14:textId="3460B9C1" w:rsidR="00E07DCC" w:rsidRDefault="00E07DCC" w:rsidP="008B2BAF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CONSIDER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 update on </w:t>
            </w:r>
            <w:r w:rsidR="009D3F94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Spencers Wood</w:t>
            </w:r>
            <w:r w:rsidR="006F53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Village Centre</w:t>
            </w:r>
          </w:p>
          <w:p w14:paraId="2690ACD2" w14:textId="77777777" w:rsidR="00E07DCC" w:rsidRPr="001F7F0E" w:rsidRDefault="00E07DCC" w:rsidP="008B2BAF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33E1C2DB" w14:textId="47D7C166" w:rsidR="00B57416" w:rsidRPr="00B57416" w:rsidRDefault="00B57416" w:rsidP="001729F4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B57416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Correspondence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B57416" w:rsidRPr="001F7F0E" w14:paraId="574FBBA4" w14:textId="77777777">
        <w:tc>
          <w:tcPr>
            <w:tcW w:w="1134" w:type="dxa"/>
          </w:tcPr>
          <w:p w14:paraId="76FD2159" w14:textId="6EC520D4" w:rsidR="00B57416" w:rsidRPr="001F7F0E" w:rsidRDefault="00427CFD" w:rsidP="00427CFD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713EF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0</w:t>
            </w:r>
            <w:r w:rsidR="00B57416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221" w:type="dxa"/>
          </w:tcPr>
          <w:p w14:paraId="3DF3DFBF" w14:textId="155CFE4E" w:rsidR="007A1999" w:rsidRDefault="00F44B2C" w:rsidP="00682ACA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F66E50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RECEIVE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and </w:t>
            </w:r>
            <w:r w:rsidRPr="00F66E50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2D49E3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that </w:t>
            </w:r>
            <w:r w:rsidR="00D86CE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an outline planning application is due to be submitted for 90 new homes on a proposed development by City and Country</w:t>
            </w:r>
            <w:r w:rsidR="005939F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to the east of </w:t>
            </w:r>
            <w:proofErr w:type="spellStart"/>
            <w:r w:rsidR="005939F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Trowes</w:t>
            </w:r>
            <w:proofErr w:type="spellEnd"/>
            <w:r w:rsidR="005939F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Lane, Swallowfield.</w:t>
            </w:r>
          </w:p>
          <w:p w14:paraId="4972E1DD" w14:textId="0B210A3B" w:rsidR="00986316" w:rsidRPr="001F7F0E" w:rsidRDefault="00986316" w:rsidP="00682ACA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66D8AE49" w14:textId="765EE060" w:rsidR="009F644C" w:rsidRPr="001F7F0E" w:rsidRDefault="009F644C" w:rsidP="00427CFD">
      <w:pPr>
        <w:pStyle w:val="ListParagraph"/>
        <w:numPr>
          <w:ilvl w:val="0"/>
          <w:numId w:val="48"/>
        </w:numPr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Future Meetings</w:t>
      </w:r>
    </w:p>
    <w:tbl>
      <w:tblPr>
        <w:tblStyle w:val="TableGrid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8221"/>
      </w:tblGrid>
      <w:tr w:rsidR="009F644C" w:rsidRPr="001F7F0E" w14:paraId="0F9C307F" w14:textId="77777777" w:rsidTr="009147A3">
        <w:tc>
          <w:tcPr>
            <w:tcW w:w="1134" w:type="dxa"/>
            <w:hideMark/>
          </w:tcPr>
          <w:p w14:paraId="0A4B0D45" w14:textId="1FD4EE30" w:rsidR="009F644C" w:rsidRPr="001F7F0E" w:rsidRDefault="008A34D1" w:rsidP="00DF7189">
            <w:pPr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713EFA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1</w:t>
            </w:r>
            <w:r w:rsidR="00B03CC7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.1</w:t>
            </w:r>
          </w:p>
        </w:tc>
        <w:tc>
          <w:tcPr>
            <w:tcW w:w="8221" w:type="dxa"/>
            <w:hideMark/>
          </w:tcPr>
          <w:p w14:paraId="53EBABE7" w14:textId="20F15C90" w:rsidR="004E067C" w:rsidRPr="001F7F0E" w:rsidRDefault="004E067C" w:rsidP="00A8289D">
            <w:pPr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To </w:t>
            </w:r>
            <w:r w:rsidRPr="001F7F0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val="en-GB"/>
              </w:rPr>
              <w:t>NOTE</w:t>
            </w:r>
            <w:r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the next meeting of the Planning &amp; Highways Committee meeting is </w:t>
            </w:r>
            <w:r w:rsidR="00B9366F" w:rsidRPr="001F7F0E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Wednesday</w:t>
            </w:r>
            <w:r w:rsidR="00B9366F" w:rsidRPr="002D05A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, </w:t>
            </w:r>
            <w:r w:rsidR="00BA129F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8</w:t>
            </w:r>
            <w:r w:rsidR="00C1050C" w:rsidRPr="00C1050C">
              <w:rPr>
                <w:rFonts w:asciiTheme="minorHAnsi" w:eastAsiaTheme="minorHAnsi" w:hAnsiTheme="minorHAnsi" w:cstheme="minorHAnsi"/>
                <w:sz w:val="24"/>
                <w:szCs w:val="24"/>
                <w:vertAlign w:val="superscript"/>
                <w:lang w:val="en-GB"/>
              </w:rPr>
              <w:t>th</w:t>
            </w:r>
            <w:r w:rsidR="00C1050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986316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October</w:t>
            </w:r>
            <w:r w:rsidR="00C1050C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 xml:space="preserve"> </w:t>
            </w:r>
            <w:r w:rsidR="002D6AED" w:rsidRPr="002D05A2"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  <w:t>2025</w:t>
            </w:r>
          </w:p>
          <w:p w14:paraId="5DE68C9A" w14:textId="77777777" w:rsidR="00235993" w:rsidRPr="003A624F" w:rsidRDefault="00235993" w:rsidP="00A8289D">
            <w:pPr>
              <w:rPr>
                <w:rFonts w:asciiTheme="minorHAnsi" w:eastAsiaTheme="minorHAnsi" w:hAnsiTheme="minorHAnsi" w:cstheme="minorHAnsi"/>
                <w:sz w:val="16"/>
                <w:szCs w:val="16"/>
                <w:lang w:val="en-GB"/>
              </w:rPr>
            </w:pPr>
          </w:p>
          <w:p w14:paraId="7C48CAE2" w14:textId="530B4755" w:rsidR="004E067C" w:rsidRPr="001F7F0E" w:rsidRDefault="004E067C" w:rsidP="00A8289D">
            <w:pPr>
              <w:pStyle w:val="ListParagraph"/>
              <w:rPr>
                <w:rFonts w:asciiTheme="minorHAnsi" w:eastAsiaTheme="minorHAnsi" w:hAnsiTheme="minorHAnsi" w:cstheme="minorHAnsi"/>
                <w:sz w:val="24"/>
                <w:szCs w:val="24"/>
                <w:lang w:val="en-GB"/>
              </w:rPr>
            </w:pPr>
          </w:p>
        </w:tc>
      </w:tr>
    </w:tbl>
    <w:p w14:paraId="0623D72A" w14:textId="2587A5FA" w:rsidR="004D3929" w:rsidRPr="001F7F0E" w:rsidRDefault="004D3929" w:rsidP="00B03CC7">
      <w:pPr>
        <w:pStyle w:val="ListParagraph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* indicates papers attached</w:t>
      </w:r>
    </w:p>
    <w:p w14:paraId="1B58D353" w14:textId="52D2A57F" w:rsidR="00F710BB" w:rsidRPr="001F7F0E" w:rsidRDefault="00CA08A2" w:rsidP="00B03CC7">
      <w:pPr>
        <w:pStyle w:val="ListParagraph"/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</w:pPr>
      <w:r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*</w:t>
      </w:r>
      <w:r w:rsidR="00F3337C"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*</w:t>
      </w:r>
      <w:r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 xml:space="preserve"> indicates papers </w:t>
      </w:r>
      <w:r w:rsidR="00F3337C" w:rsidRPr="001F7F0E">
        <w:rPr>
          <w:rFonts w:asciiTheme="minorHAnsi" w:eastAsiaTheme="minorHAnsi" w:hAnsiTheme="minorHAnsi" w:cstheme="minorHAnsi"/>
          <w:b/>
          <w:bCs/>
          <w:sz w:val="24"/>
          <w:szCs w:val="24"/>
          <w:lang w:val="en-GB"/>
        </w:rPr>
        <w:t>to follow</w:t>
      </w:r>
    </w:p>
    <w:p w14:paraId="5E321B2E" w14:textId="77777777" w:rsidR="00B929EC" w:rsidRDefault="00B929EC" w:rsidP="00B03CC7">
      <w:pPr>
        <w:pStyle w:val="ListParagraph"/>
        <w:rPr>
          <w:rFonts w:asciiTheme="minorHAnsi" w:eastAsiaTheme="minorHAnsi" w:hAnsiTheme="minorHAnsi" w:cstheme="minorHAnsi"/>
          <w:b/>
          <w:bCs/>
          <w:sz w:val="22"/>
          <w:szCs w:val="22"/>
          <w:lang w:val="en-GB"/>
        </w:rPr>
      </w:pPr>
    </w:p>
    <w:sectPr w:rsidR="00B929EC" w:rsidSect="009147A3">
      <w:footerReference w:type="default" r:id="rId12"/>
      <w:headerReference w:type="first" r:id="rId13"/>
      <w:footerReference w:type="first" r:id="rId14"/>
      <w:pgSz w:w="11909" w:h="16834" w:code="9"/>
      <w:pgMar w:top="567" w:right="992" w:bottom="680" w:left="99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42B83" w14:textId="77777777" w:rsidR="00AD7721" w:rsidRDefault="00AD7721">
      <w:r>
        <w:separator/>
      </w:r>
    </w:p>
  </w:endnote>
  <w:endnote w:type="continuationSeparator" w:id="0">
    <w:p w14:paraId="1C4CA08A" w14:textId="77777777" w:rsidR="00AD7721" w:rsidRDefault="00AD7721">
      <w:r>
        <w:continuationSeparator/>
      </w:r>
    </w:p>
  </w:endnote>
  <w:endnote w:type="continuationNotice" w:id="1">
    <w:p w14:paraId="19357E55" w14:textId="77777777" w:rsidR="00AD7721" w:rsidRDefault="00AD77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7D676" w14:textId="45C31965" w:rsidR="009E06D3" w:rsidRPr="00FB70E8" w:rsidRDefault="009E06D3">
    <w:pPr>
      <w:pStyle w:val="Footer"/>
      <w:rPr>
        <w:lang w:val="en-GB"/>
      </w:rPr>
    </w:pPr>
    <w:r>
      <w:rPr>
        <w:lang w:val="en-GB"/>
      </w:rPr>
      <w:tab/>
    </w:r>
    <w:r w:rsidRPr="00FB70E8">
      <w:rPr>
        <w:lang w:val="en-GB"/>
      </w:rPr>
      <w:fldChar w:fldCharType="begin"/>
    </w:r>
    <w:r w:rsidRPr="00FB70E8">
      <w:rPr>
        <w:lang w:val="en-GB"/>
      </w:rPr>
      <w:instrText xml:space="preserve"> PAGE   \* MERGEFORMAT </w:instrText>
    </w:r>
    <w:r w:rsidRPr="00FB70E8">
      <w:rPr>
        <w:lang w:val="en-GB"/>
      </w:rPr>
      <w:fldChar w:fldCharType="separate"/>
    </w:r>
    <w:r w:rsidR="00F33627">
      <w:rPr>
        <w:noProof/>
        <w:lang w:val="en-GB"/>
      </w:rPr>
      <w:t>4</w:t>
    </w:r>
    <w:r w:rsidRPr="00FB70E8">
      <w:rPr>
        <w:noProof/>
        <w:lang w:val="en-G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E45A6" w14:textId="2FA306F2" w:rsidR="009E06D3" w:rsidRPr="00090DEF" w:rsidRDefault="00FF7D5F" w:rsidP="00FB70E8">
    <w:pPr>
      <w:pStyle w:val="Footer"/>
      <w:tabs>
        <w:tab w:val="clear" w:pos="8640"/>
        <w:tab w:val="right" w:pos="9923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A77CB14" wp14:editId="2E2372D9">
              <wp:simplePos x="0" y="0"/>
              <wp:positionH relativeFrom="column">
                <wp:posOffset>-110490</wp:posOffset>
              </wp:positionH>
              <wp:positionV relativeFrom="paragraph">
                <wp:posOffset>60960</wp:posOffset>
              </wp:positionV>
              <wp:extent cx="5848350" cy="596900"/>
              <wp:effectExtent l="0" t="0" r="19050" b="133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596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C6576C" w14:textId="27441ACD" w:rsidR="004806CB" w:rsidRDefault="009E06D3" w:rsidP="00FB70E8">
                          <w:pPr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</w:pPr>
                          <w:r w:rsidRPr="00FB70E8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Shinfield Parish </w:t>
                          </w:r>
                          <w:r w:rsidR="00C84895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Council</w:t>
                          </w:r>
                        </w:p>
                        <w:p w14:paraId="4E61A13C" w14:textId="403123C7" w:rsidR="009E06D3" w:rsidRPr="00090DEF" w:rsidRDefault="00A94A3A" w:rsidP="00FB70E8">
                          <w:pPr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serving </w:t>
                          </w:r>
                          <w:r w:rsidRPr="00FB70E8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the</w:t>
                          </w:r>
                          <w:r w:rsidR="009E06D3" w:rsidRPr="00FB70E8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communities of </w:t>
                          </w:r>
                          <w:proofErr w:type="spellStart"/>
                          <w:r w:rsidR="009E06D3" w:rsidRPr="00FB70E8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Grazeley</w:t>
                          </w:r>
                          <w:proofErr w:type="spellEnd"/>
                          <w:r w:rsidR="009E06D3" w:rsidRPr="00FB70E8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, </w:t>
                          </w:r>
                          <w:proofErr w:type="spellStart"/>
                          <w:r w:rsidR="009E06D3" w:rsidRPr="00FB70E8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Ryeish</w:t>
                          </w:r>
                          <w:proofErr w:type="spellEnd"/>
                          <w:r w:rsidR="009E06D3" w:rsidRPr="00FB70E8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 xml:space="preserve"> Green, Shinfield North, Shinfield </w:t>
                          </w:r>
                          <w:r w:rsidR="004806CB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V</w:t>
                          </w:r>
                          <w:r w:rsidR="009E06D3" w:rsidRPr="00FB70E8">
                            <w:rPr>
                              <w:rFonts w:ascii="Calibri" w:hAnsi="Calibri" w:cs="Calibri"/>
                              <w:i/>
                              <w:sz w:val="16"/>
                              <w:szCs w:val="16"/>
                            </w:rPr>
                            <w:t>illage, Spencers Wood and Three Mile Cross.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A77CB1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8.7pt;margin-top:4.8pt;width:460.5pt;height:47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" strokecolor="white">
              <v:textbox style="mso-fit-shape-to-text:t">
                <w:txbxContent>
                  <w:p w14:paraId="6EC6576C" w14:textId="27441ACD" w:rsidR="004806CB" w:rsidRDefault="009E06D3" w:rsidP="00FB70E8">
                    <w:pPr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</w:pPr>
                    <w:r w:rsidRPr="00FB70E8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Shinfield Parish </w:t>
                    </w:r>
                    <w:r w:rsidR="00C84895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Council</w:t>
                    </w:r>
                  </w:p>
                  <w:p w14:paraId="4E61A13C" w14:textId="403123C7" w:rsidR="009E06D3" w:rsidRPr="00090DEF" w:rsidRDefault="00A94A3A" w:rsidP="00FB70E8">
                    <w:pPr>
                      <w:rPr>
                        <w:rFonts w:ascii="Calibri" w:hAnsi="Calibri" w:cs="Calibri"/>
                        <w:sz w:val="16"/>
                        <w:szCs w:val="16"/>
                      </w:rPr>
                    </w:pPr>
                    <w:r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serving </w:t>
                    </w:r>
                    <w:r w:rsidRPr="00FB70E8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the</w:t>
                    </w:r>
                    <w:r w:rsidR="009E06D3" w:rsidRPr="00FB70E8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 xml:space="preserve"> communities of Grazeley, Ryeish Green, Shinfield North, Shinfield </w:t>
                    </w:r>
                    <w:r w:rsidR="004806CB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V</w:t>
                    </w:r>
                    <w:r w:rsidR="009E06D3" w:rsidRPr="00FB70E8">
                      <w:rPr>
                        <w:rFonts w:ascii="Calibri" w:hAnsi="Calibri" w:cs="Calibri"/>
                        <w:i/>
                        <w:sz w:val="16"/>
                        <w:szCs w:val="16"/>
                      </w:rPr>
                      <w:t>illage, Spencers Wood and Three Mile Cross.</w:t>
                    </w:r>
                  </w:p>
                </w:txbxContent>
              </v:textbox>
            </v:shape>
          </w:pict>
        </mc:Fallback>
      </mc:AlternateContent>
    </w:r>
    <w:r w:rsidR="009E06D3">
      <w:tab/>
    </w:r>
    <w:r w:rsidR="009E06D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FCA50" w14:textId="77777777" w:rsidR="00AD7721" w:rsidRDefault="00AD7721">
      <w:r>
        <w:separator/>
      </w:r>
    </w:p>
  </w:footnote>
  <w:footnote w:type="continuationSeparator" w:id="0">
    <w:p w14:paraId="66AF8CB1" w14:textId="77777777" w:rsidR="00AD7721" w:rsidRDefault="00AD7721">
      <w:r>
        <w:continuationSeparator/>
      </w:r>
    </w:p>
  </w:footnote>
  <w:footnote w:type="continuationNotice" w:id="1">
    <w:p w14:paraId="7FE21676" w14:textId="77777777" w:rsidR="00AD7721" w:rsidRDefault="00AD77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11578" w14:textId="5260259A" w:rsidR="00AF521B" w:rsidRDefault="00FF7D5F" w:rsidP="00FB70E8">
    <w:pPr>
      <w:pStyle w:val="Header1"/>
      <w:tabs>
        <w:tab w:val="clear" w:pos="4820"/>
        <w:tab w:val="left" w:pos="6521"/>
      </w:tabs>
      <w:ind w:left="6521" w:hanging="6521"/>
    </w:pPr>
    <w:r>
      <w:rPr>
        <w:noProof/>
        <w:lang w:val="en-GB" w:eastAsia="en-GB"/>
      </w:rPr>
      <w:drawing>
        <wp:anchor distT="0" distB="0" distL="114300" distR="114300" simplePos="0" relativeHeight="251658241" behindDoc="0" locked="0" layoutInCell="1" allowOverlap="1" wp14:anchorId="2F391CB0" wp14:editId="7EE71676">
          <wp:simplePos x="0" y="0"/>
          <wp:positionH relativeFrom="column">
            <wp:posOffset>0</wp:posOffset>
          </wp:positionH>
          <wp:positionV relativeFrom="paragraph">
            <wp:posOffset>-45085</wp:posOffset>
          </wp:positionV>
          <wp:extent cx="2225675" cy="931545"/>
          <wp:effectExtent l="0" t="0" r="0" b="0"/>
          <wp:wrapSquare wrapText="bothSides"/>
          <wp:docPr id="12" name="Picture 12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5675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06D3">
      <w:tab/>
    </w:r>
    <w:r w:rsidR="002269D9">
      <w:t>Clerk: Bruce Winton</w:t>
    </w:r>
    <w:r w:rsidR="00DF0440">
      <w:tab/>
    </w:r>
  </w:p>
  <w:p w14:paraId="3949CD4B" w14:textId="7ED42753" w:rsidR="0098124F" w:rsidRDefault="00AF521B" w:rsidP="00FB70E8">
    <w:pPr>
      <w:pStyle w:val="Header1"/>
      <w:tabs>
        <w:tab w:val="clear" w:pos="4820"/>
        <w:tab w:val="left" w:pos="6521"/>
      </w:tabs>
      <w:ind w:left="6521" w:hanging="6521"/>
    </w:pPr>
    <w:r>
      <w:tab/>
    </w:r>
    <w:r w:rsidR="002269D9">
      <w:t>School Green Centre</w:t>
    </w:r>
    <w:r w:rsidR="0098124F">
      <w:t xml:space="preserve"> </w:t>
    </w:r>
  </w:p>
  <w:p w14:paraId="4A1B4DD6" w14:textId="3AAB4ACE" w:rsidR="009E06D3" w:rsidRPr="002C7C07" w:rsidRDefault="0098124F" w:rsidP="00FB70E8">
    <w:pPr>
      <w:pStyle w:val="Header1"/>
      <w:tabs>
        <w:tab w:val="clear" w:pos="4820"/>
        <w:tab w:val="left" w:pos="6521"/>
      </w:tabs>
      <w:ind w:left="6521" w:hanging="6521"/>
    </w:pPr>
    <w:r>
      <w:tab/>
      <w:t xml:space="preserve">School Green Centre </w:t>
    </w:r>
    <w:r w:rsidR="009E06D3">
      <w:br/>
      <w:t>School Green</w:t>
    </w:r>
    <w:r w:rsidR="009E06D3" w:rsidRPr="002C7C07">
      <w:br/>
    </w:r>
    <w:r w:rsidR="009E06D3">
      <w:t>Reading</w:t>
    </w:r>
    <w:r w:rsidR="009E06D3">
      <w:br/>
    </w:r>
    <w:r w:rsidR="009E06D3" w:rsidRPr="002C7C07">
      <w:rPr>
        <w:iCs/>
      </w:rPr>
      <w:t>Berkshire</w:t>
    </w:r>
    <w:r w:rsidR="009E06D3">
      <w:rPr>
        <w:iCs/>
      </w:rPr>
      <w:br/>
      <w:t>RG2 9EH</w:t>
    </w:r>
    <w:r w:rsidR="009E06D3" w:rsidRPr="002C7C07">
      <w:rPr>
        <w:iCs/>
      </w:rPr>
      <w:t xml:space="preserve"> </w:t>
    </w:r>
    <w:r w:rsidR="009E06D3" w:rsidRPr="002C7C07">
      <w:rPr>
        <w:iCs/>
      </w:rPr>
      <w:br/>
      <w:t>Tel: (0118) 988 8220</w:t>
    </w:r>
    <w:r w:rsidR="009E06D3">
      <w:rPr>
        <w:iCs/>
      </w:rPr>
      <w:br/>
    </w:r>
    <w:r w:rsidR="009E06D3" w:rsidRPr="002C7C07">
      <w:t xml:space="preserve">E-mail: </w:t>
    </w:r>
    <w:r w:rsidR="009E06D3">
      <w:t>clerk@shinfieldparish.gov.uk</w:t>
    </w:r>
    <w:r w:rsidR="009E06D3" w:rsidRPr="002C7C07">
      <w:t xml:space="preserve"> </w:t>
    </w:r>
    <w:r w:rsidR="009E06D3" w:rsidRPr="002C7C07">
      <w:br/>
      <w:t>www.shinfieldparish.gov.uk</w:t>
    </w:r>
  </w:p>
  <w:p w14:paraId="1485F31F" w14:textId="77777777" w:rsidR="009E06D3" w:rsidRDefault="009E06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1" w15:restartNumberingAfterBreak="0">
    <w:nsid w:val="04A25953"/>
    <w:multiLevelType w:val="multilevel"/>
    <w:tmpl w:val="342A7B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1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7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64" w:hanging="1800"/>
      </w:pPr>
      <w:rPr>
        <w:rFonts w:hint="default"/>
      </w:rPr>
    </w:lvl>
  </w:abstractNum>
  <w:abstractNum w:abstractNumId="2" w15:restartNumberingAfterBreak="0">
    <w:nsid w:val="05525D42"/>
    <w:multiLevelType w:val="multilevel"/>
    <w:tmpl w:val="FA869DB2"/>
    <w:lvl w:ilvl="0">
      <w:start w:val="1"/>
      <w:numFmt w:val="decimal"/>
      <w:pStyle w:val="List1"/>
      <w:lvlText w:val="%1."/>
      <w:lvlJc w:val="left"/>
      <w:pPr>
        <w:ind w:left="850" w:hanging="425"/>
      </w:pPr>
      <w:rPr>
        <w:rFonts w:hint="default"/>
        <w:b/>
      </w:rPr>
    </w:lvl>
    <w:lvl w:ilvl="1">
      <w:start w:val="1"/>
      <w:numFmt w:val="decimal"/>
      <w:pStyle w:val="Listtwo"/>
      <w:isLgl/>
      <w:lvlText w:val="%1.%2"/>
      <w:lvlJc w:val="left"/>
      <w:pPr>
        <w:tabs>
          <w:tab w:val="num" w:pos="1843"/>
        </w:tabs>
        <w:ind w:left="1843" w:hanging="426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00" w:hanging="425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2125" w:hanging="425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550" w:hanging="4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75" w:hanging="4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00" w:hanging="425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825" w:hanging="425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50" w:hanging="425"/>
      </w:pPr>
      <w:rPr>
        <w:rFonts w:hint="default"/>
      </w:rPr>
    </w:lvl>
  </w:abstractNum>
  <w:abstractNum w:abstractNumId="3" w15:restartNumberingAfterBreak="0">
    <w:nsid w:val="08A001EC"/>
    <w:multiLevelType w:val="hybridMultilevel"/>
    <w:tmpl w:val="72F82EA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626FA"/>
    <w:multiLevelType w:val="hybridMultilevel"/>
    <w:tmpl w:val="EF10EF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85D28"/>
    <w:multiLevelType w:val="multilevel"/>
    <w:tmpl w:val="697AEA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6" w15:restartNumberingAfterBreak="0">
    <w:nsid w:val="164D2A92"/>
    <w:multiLevelType w:val="hybridMultilevel"/>
    <w:tmpl w:val="EF10EF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740D8"/>
    <w:multiLevelType w:val="hybridMultilevel"/>
    <w:tmpl w:val="3216E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DB1AF0"/>
    <w:multiLevelType w:val="hybridMultilevel"/>
    <w:tmpl w:val="02642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950640"/>
    <w:multiLevelType w:val="hybridMultilevel"/>
    <w:tmpl w:val="77CAF5C4"/>
    <w:lvl w:ilvl="0" w:tplc="DAE04CBE">
      <w:start w:val="29"/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0" w15:restartNumberingAfterBreak="0">
    <w:nsid w:val="268E4E6E"/>
    <w:multiLevelType w:val="hybridMultilevel"/>
    <w:tmpl w:val="F65EFF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B3F62"/>
    <w:multiLevelType w:val="hybridMultilevel"/>
    <w:tmpl w:val="85AEDBB8"/>
    <w:lvl w:ilvl="0" w:tplc="4802D374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 w15:restartNumberingAfterBreak="0">
    <w:nsid w:val="3196057F"/>
    <w:multiLevelType w:val="hybridMultilevel"/>
    <w:tmpl w:val="15F48E96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>
      <w:start w:val="1"/>
      <w:numFmt w:val="lowerLetter"/>
      <w:lvlText w:val="%2."/>
      <w:lvlJc w:val="left"/>
      <w:pPr>
        <w:ind w:left="1485" w:hanging="360"/>
      </w:pPr>
    </w:lvl>
    <w:lvl w:ilvl="2" w:tplc="0809001B">
      <w:start w:val="1"/>
      <w:numFmt w:val="lowerRoman"/>
      <w:lvlText w:val="%3."/>
      <w:lvlJc w:val="right"/>
      <w:pPr>
        <w:ind w:left="2205" w:hanging="180"/>
      </w:pPr>
    </w:lvl>
    <w:lvl w:ilvl="3" w:tplc="0809000F">
      <w:start w:val="1"/>
      <w:numFmt w:val="decimal"/>
      <w:lvlText w:val="%4."/>
      <w:lvlJc w:val="left"/>
      <w:pPr>
        <w:ind w:left="2925" w:hanging="360"/>
      </w:pPr>
    </w:lvl>
    <w:lvl w:ilvl="4" w:tplc="08090019">
      <w:start w:val="1"/>
      <w:numFmt w:val="lowerLetter"/>
      <w:lvlText w:val="%5."/>
      <w:lvlJc w:val="left"/>
      <w:pPr>
        <w:ind w:left="3645" w:hanging="360"/>
      </w:pPr>
    </w:lvl>
    <w:lvl w:ilvl="5" w:tplc="0809001B">
      <w:start w:val="1"/>
      <w:numFmt w:val="lowerRoman"/>
      <w:lvlText w:val="%6."/>
      <w:lvlJc w:val="right"/>
      <w:pPr>
        <w:ind w:left="4365" w:hanging="180"/>
      </w:pPr>
    </w:lvl>
    <w:lvl w:ilvl="6" w:tplc="0809000F">
      <w:start w:val="1"/>
      <w:numFmt w:val="decimal"/>
      <w:lvlText w:val="%7."/>
      <w:lvlJc w:val="left"/>
      <w:pPr>
        <w:ind w:left="5085" w:hanging="360"/>
      </w:pPr>
    </w:lvl>
    <w:lvl w:ilvl="7" w:tplc="08090019">
      <w:start w:val="1"/>
      <w:numFmt w:val="lowerLetter"/>
      <w:lvlText w:val="%8."/>
      <w:lvlJc w:val="left"/>
      <w:pPr>
        <w:ind w:left="5805" w:hanging="360"/>
      </w:pPr>
    </w:lvl>
    <w:lvl w:ilvl="8" w:tplc="0809001B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41B3AE7"/>
    <w:multiLevelType w:val="hybridMultilevel"/>
    <w:tmpl w:val="5F6C2762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855ED"/>
    <w:multiLevelType w:val="hybridMultilevel"/>
    <w:tmpl w:val="2BD2991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063BB7"/>
    <w:multiLevelType w:val="multilevel"/>
    <w:tmpl w:val="2606198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E3B1BFC"/>
    <w:multiLevelType w:val="hybridMultilevel"/>
    <w:tmpl w:val="72F82EA2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B61C7"/>
    <w:multiLevelType w:val="hybridMultilevel"/>
    <w:tmpl w:val="EF10EF58"/>
    <w:lvl w:ilvl="0" w:tplc="F38CC96C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0835A5"/>
    <w:multiLevelType w:val="hybridMultilevel"/>
    <w:tmpl w:val="EF10EF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1744D4"/>
    <w:multiLevelType w:val="multilevel"/>
    <w:tmpl w:val="98BCD8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0" w15:restartNumberingAfterBreak="0">
    <w:nsid w:val="49883D3F"/>
    <w:multiLevelType w:val="hybridMultilevel"/>
    <w:tmpl w:val="0770B2AC"/>
    <w:lvl w:ilvl="0" w:tplc="0FD6FCF0">
      <w:start w:val="1"/>
      <w:numFmt w:val="lowerLetter"/>
      <w:lvlText w:val="%1)"/>
      <w:lvlJc w:val="left"/>
      <w:pPr>
        <w:ind w:left="1637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1" w15:restartNumberingAfterBreak="0">
    <w:nsid w:val="4FF82C31"/>
    <w:multiLevelType w:val="hybridMultilevel"/>
    <w:tmpl w:val="08A85CDC"/>
    <w:lvl w:ilvl="0" w:tplc="D612ECB2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931018"/>
    <w:multiLevelType w:val="hybridMultilevel"/>
    <w:tmpl w:val="026420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C5A9C"/>
    <w:multiLevelType w:val="multilevel"/>
    <w:tmpl w:val="91CCDEC0"/>
    <w:lvl w:ilvl="0">
      <w:start w:val="4"/>
      <w:numFmt w:val="decimal"/>
      <w:lvlText w:val="%1"/>
      <w:lvlJc w:val="left"/>
      <w:pPr>
        <w:ind w:left="121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4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9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7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2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86" w:hanging="1800"/>
      </w:pPr>
      <w:rPr>
        <w:rFonts w:hint="default"/>
      </w:rPr>
    </w:lvl>
  </w:abstractNum>
  <w:abstractNum w:abstractNumId="24" w15:restartNumberingAfterBreak="0">
    <w:nsid w:val="6532004C"/>
    <w:multiLevelType w:val="hybridMultilevel"/>
    <w:tmpl w:val="EF10EF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182886"/>
    <w:multiLevelType w:val="hybridMultilevel"/>
    <w:tmpl w:val="247AD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4C00A7"/>
    <w:multiLevelType w:val="hybridMultilevel"/>
    <w:tmpl w:val="B02E47B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98465923">
    <w:abstractNumId w:val="0"/>
  </w:num>
  <w:num w:numId="2" w16cid:durableId="923563755">
    <w:abstractNumId w:val="2"/>
  </w:num>
  <w:num w:numId="3" w16cid:durableId="1131361913">
    <w:abstractNumId w:val="7"/>
  </w:num>
  <w:num w:numId="4" w16cid:durableId="1062757482">
    <w:abstractNumId w:val="2"/>
  </w:num>
  <w:num w:numId="5" w16cid:durableId="15665280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54150444">
    <w:abstractNumId w:val="2"/>
  </w:num>
  <w:num w:numId="7" w16cid:durableId="419301137">
    <w:abstractNumId w:val="12"/>
  </w:num>
  <w:num w:numId="8" w16cid:durableId="7732835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239585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23643259">
    <w:abstractNumId w:val="2"/>
    <w:lvlOverride w:ilvl="0">
      <w:startOverride w:val="6"/>
    </w:lvlOverride>
    <w:lvlOverride w:ilvl="1">
      <w:startOverride w:val="3"/>
    </w:lvlOverride>
    <w:lvlOverride w:ilvl="2">
      <w:startOverride w:val="2"/>
    </w:lvlOverride>
  </w:num>
  <w:num w:numId="11" w16cid:durableId="2082369705">
    <w:abstractNumId w:val="2"/>
  </w:num>
  <w:num w:numId="12" w16cid:durableId="768350179">
    <w:abstractNumId w:val="9"/>
  </w:num>
  <w:num w:numId="13" w16cid:durableId="149106641">
    <w:abstractNumId w:val="2"/>
    <w:lvlOverride w:ilvl="0">
      <w:startOverride w:val="5"/>
    </w:lvlOverride>
    <w:lvlOverride w:ilvl="1">
      <w:startOverride w:val="3"/>
    </w:lvlOverride>
  </w:num>
  <w:num w:numId="14" w16cid:durableId="95830527">
    <w:abstractNumId w:val="2"/>
    <w:lvlOverride w:ilvl="0">
      <w:startOverride w:val="5"/>
    </w:lvlOverride>
    <w:lvlOverride w:ilvl="1">
      <w:startOverride w:val="3"/>
    </w:lvlOverride>
    <w:lvlOverride w:ilvl="2">
      <w:startOverride w:val="2"/>
    </w:lvlOverride>
  </w:num>
  <w:num w:numId="15" w16cid:durableId="1444225537">
    <w:abstractNumId w:val="2"/>
    <w:lvlOverride w:ilvl="0">
      <w:startOverride w:val="5"/>
    </w:lvlOverride>
    <w:lvlOverride w:ilvl="1">
      <w:startOverride w:val="3"/>
    </w:lvlOverride>
    <w:lvlOverride w:ilvl="2">
      <w:startOverride w:val="2"/>
    </w:lvlOverride>
  </w:num>
  <w:num w:numId="16" w16cid:durableId="409084994">
    <w:abstractNumId w:val="2"/>
  </w:num>
  <w:num w:numId="17" w16cid:durableId="695695825">
    <w:abstractNumId w:val="11"/>
  </w:num>
  <w:num w:numId="18" w16cid:durableId="1865290197">
    <w:abstractNumId w:val="20"/>
  </w:num>
  <w:num w:numId="19" w16cid:durableId="1952545995">
    <w:abstractNumId w:val="5"/>
  </w:num>
  <w:num w:numId="20" w16cid:durableId="481897987">
    <w:abstractNumId w:val="1"/>
  </w:num>
  <w:num w:numId="21" w16cid:durableId="232667171">
    <w:abstractNumId w:val="23"/>
  </w:num>
  <w:num w:numId="22" w16cid:durableId="1464499232">
    <w:abstractNumId w:val="19"/>
  </w:num>
  <w:num w:numId="23" w16cid:durableId="133073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7428988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77007739">
    <w:abstractNumId w:val="17"/>
  </w:num>
  <w:num w:numId="26" w16cid:durableId="369576938">
    <w:abstractNumId w:val="18"/>
  </w:num>
  <w:num w:numId="27" w16cid:durableId="1403526699">
    <w:abstractNumId w:val="15"/>
  </w:num>
  <w:num w:numId="28" w16cid:durableId="1054620435">
    <w:abstractNumId w:val="4"/>
  </w:num>
  <w:num w:numId="29" w16cid:durableId="1481653649">
    <w:abstractNumId w:val="6"/>
  </w:num>
  <w:num w:numId="30" w16cid:durableId="16469855">
    <w:abstractNumId w:val="24"/>
  </w:num>
  <w:num w:numId="31" w16cid:durableId="1780490945">
    <w:abstractNumId w:val="8"/>
  </w:num>
  <w:num w:numId="32" w16cid:durableId="446967738">
    <w:abstractNumId w:val="10"/>
  </w:num>
  <w:num w:numId="33" w16cid:durableId="9961534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90565820">
    <w:abstractNumId w:val="26"/>
  </w:num>
  <w:num w:numId="35" w16cid:durableId="562983965">
    <w:abstractNumId w:val="22"/>
  </w:num>
  <w:num w:numId="36" w16cid:durableId="593437307">
    <w:abstractNumId w:val="2"/>
  </w:num>
  <w:num w:numId="37" w16cid:durableId="3944799">
    <w:abstractNumId w:val="2"/>
  </w:num>
  <w:num w:numId="38" w16cid:durableId="161898729">
    <w:abstractNumId w:val="2"/>
  </w:num>
  <w:num w:numId="39" w16cid:durableId="1205799055">
    <w:abstractNumId w:val="14"/>
  </w:num>
  <w:num w:numId="40" w16cid:durableId="496654493">
    <w:abstractNumId w:val="3"/>
  </w:num>
  <w:num w:numId="41" w16cid:durableId="392696590">
    <w:abstractNumId w:val="13"/>
  </w:num>
  <w:num w:numId="42" w16cid:durableId="2012484015">
    <w:abstractNumId w:val="2"/>
  </w:num>
  <w:num w:numId="43" w16cid:durableId="1030254200">
    <w:abstractNumId w:val="2"/>
  </w:num>
  <w:num w:numId="44" w16cid:durableId="1064181500">
    <w:abstractNumId w:val="2"/>
  </w:num>
  <w:num w:numId="45" w16cid:durableId="1571650158">
    <w:abstractNumId w:val="2"/>
  </w:num>
  <w:num w:numId="46" w16cid:durableId="1301418889">
    <w:abstractNumId w:val="16"/>
  </w:num>
  <w:num w:numId="47" w16cid:durableId="1401562985">
    <w:abstractNumId w:val="2"/>
  </w:num>
  <w:num w:numId="48" w16cid:durableId="771753113">
    <w:abstractNumId w:val="2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activeWritingStyle w:appName="MSWord" w:lang="en-US" w:vendorID="8" w:dllVersion="513" w:checkStyle="1"/>
  <w:activeWritingStyle w:appName="MSWord" w:lang="en-GB" w:vendorID="8" w:dllVersion="513" w:checkStyle="1"/>
  <w:proofState w:spelling="clean" w:grammar="clean"/>
  <w:attachedTemplate r:id="rId1"/>
  <w:linkStyl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2F5"/>
    <w:rsid w:val="0000055D"/>
    <w:rsid w:val="00000C8B"/>
    <w:rsid w:val="000014E0"/>
    <w:rsid w:val="000019EA"/>
    <w:rsid w:val="00002901"/>
    <w:rsid w:val="0000300D"/>
    <w:rsid w:val="00003D48"/>
    <w:rsid w:val="000043BD"/>
    <w:rsid w:val="00004EE5"/>
    <w:rsid w:val="00004F09"/>
    <w:rsid w:val="00006938"/>
    <w:rsid w:val="00006FA4"/>
    <w:rsid w:val="00007DFD"/>
    <w:rsid w:val="00010520"/>
    <w:rsid w:val="00011951"/>
    <w:rsid w:val="000121FF"/>
    <w:rsid w:val="00012A16"/>
    <w:rsid w:val="00012BF8"/>
    <w:rsid w:val="00012C44"/>
    <w:rsid w:val="00012C8E"/>
    <w:rsid w:val="000130BF"/>
    <w:rsid w:val="00013A74"/>
    <w:rsid w:val="00013B71"/>
    <w:rsid w:val="00013F54"/>
    <w:rsid w:val="00015735"/>
    <w:rsid w:val="00015800"/>
    <w:rsid w:val="00015B60"/>
    <w:rsid w:val="00015C45"/>
    <w:rsid w:val="00015C9B"/>
    <w:rsid w:val="00016B92"/>
    <w:rsid w:val="000176BD"/>
    <w:rsid w:val="0001797A"/>
    <w:rsid w:val="0002083D"/>
    <w:rsid w:val="00021827"/>
    <w:rsid w:val="00021D91"/>
    <w:rsid w:val="000240E5"/>
    <w:rsid w:val="0002439F"/>
    <w:rsid w:val="00024763"/>
    <w:rsid w:val="00026102"/>
    <w:rsid w:val="000262D4"/>
    <w:rsid w:val="00026746"/>
    <w:rsid w:val="00026AF4"/>
    <w:rsid w:val="00027577"/>
    <w:rsid w:val="0003025C"/>
    <w:rsid w:val="00030FA3"/>
    <w:rsid w:val="00031A12"/>
    <w:rsid w:val="00032D52"/>
    <w:rsid w:val="000335F4"/>
    <w:rsid w:val="00033D89"/>
    <w:rsid w:val="00034DA1"/>
    <w:rsid w:val="00035C92"/>
    <w:rsid w:val="00037C77"/>
    <w:rsid w:val="0004053A"/>
    <w:rsid w:val="0004057F"/>
    <w:rsid w:val="00040662"/>
    <w:rsid w:val="00041729"/>
    <w:rsid w:val="00041740"/>
    <w:rsid w:val="00041FA8"/>
    <w:rsid w:val="00042E16"/>
    <w:rsid w:val="00043656"/>
    <w:rsid w:val="0004432E"/>
    <w:rsid w:val="00044575"/>
    <w:rsid w:val="00046216"/>
    <w:rsid w:val="000463B1"/>
    <w:rsid w:val="00046814"/>
    <w:rsid w:val="00046912"/>
    <w:rsid w:val="000470C8"/>
    <w:rsid w:val="0004781A"/>
    <w:rsid w:val="000513BE"/>
    <w:rsid w:val="00054643"/>
    <w:rsid w:val="0005508A"/>
    <w:rsid w:val="00055BE4"/>
    <w:rsid w:val="00055CC4"/>
    <w:rsid w:val="00055F21"/>
    <w:rsid w:val="00056DA7"/>
    <w:rsid w:val="00056F64"/>
    <w:rsid w:val="00056FA0"/>
    <w:rsid w:val="00057591"/>
    <w:rsid w:val="000576DC"/>
    <w:rsid w:val="0005793F"/>
    <w:rsid w:val="00057D53"/>
    <w:rsid w:val="0006092F"/>
    <w:rsid w:val="00060A8A"/>
    <w:rsid w:val="00061C15"/>
    <w:rsid w:val="00061E4F"/>
    <w:rsid w:val="0006276B"/>
    <w:rsid w:val="000627A6"/>
    <w:rsid w:val="0006339D"/>
    <w:rsid w:val="00063952"/>
    <w:rsid w:val="00064E1A"/>
    <w:rsid w:val="00064FE7"/>
    <w:rsid w:val="000654C8"/>
    <w:rsid w:val="000656DF"/>
    <w:rsid w:val="0006628D"/>
    <w:rsid w:val="000662D1"/>
    <w:rsid w:val="00066B51"/>
    <w:rsid w:val="00067645"/>
    <w:rsid w:val="00070C2A"/>
    <w:rsid w:val="0007153C"/>
    <w:rsid w:val="00071654"/>
    <w:rsid w:val="000720EF"/>
    <w:rsid w:val="000723E2"/>
    <w:rsid w:val="000725A7"/>
    <w:rsid w:val="00073FC8"/>
    <w:rsid w:val="000746F6"/>
    <w:rsid w:val="000763E9"/>
    <w:rsid w:val="00076C49"/>
    <w:rsid w:val="0007733A"/>
    <w:rsid w:val="0007797F"/>
    <w:rsid w:val="00080EBD"/>
    <w:rsid w:val="00081695"/>
    <w:rsid w:val="00081E47"/>
    <w:rsid w:val="00082917"/>
    <w:rsid w:val="00082F67"/>
    <w:rsid w:val="000834DA"/>
    <w:rsid w:val="00084AB2"/>
    <w:rsid w:val="00084F62"/>
    <w:rsid w:val="0008538D"/>
    <w:rsid w:val="000857F0"/>
    <w:rsid w:val="000876D8"/>
    <w:rsid w:val="00090800"/>
    <w:rsid w:val="00090AFE"/>
    <w:rsid w:val="0009112E"/>
    <w:rsid w:val="00091657"/>
    <w:rsid w:val="00092294"/>
    <w:rsid w:val="000925B2"/>
    <w:rsid w:val="00093441"/>
    <w:rsid w:val="0009352F"/>
    <w:rsid w:val="00093552"/>
    <w:rsid w:val="000954D8"/>
    <w:rsid w:val="000960AE"/>
    <w:rsid w:val="00096316"/>
    <w:rsid w:val="00096EEE"/>
    <w:rsid w:val="000972FB"/>
    <w:rsid w:val="000975DB"/>
    <w:rsid w:val="0009773C"/>
    <w:rsid w:val="00097C64"/>
    <w:rsid w:val="000A08C1"/>
    <w:rsid w:val="000A0AB2"/>
    <w:rsid w:val="000A15B6"/>
    <w:rsid w:val="000A2131"/>
    <w:rsid w:val="000A2982"/>
    <w:rsid w:val="000A5505"/>
    <w:rsid w:val="000A596C"/>
    <w:rsid w:val="000A5E4C"/>
    <w:rsid w:val="000A646B"/>
    <w:rsid w:val="000A6517"/>
    <w:rsid w:val="000A694C"/>
    <w:rsid w:val="000A71DB"/>
    <w:rsid w:val="000B13A2"/>
    <w:rsid w:val="000B23C2"/>
    <w:rsid w:val="000B2F6F"/>
    <w:rsid w:val="000B3108"/>
    <w:rsid w:val="000B320D"/>
    <w:rsid w:val="000B3409"/>
    <w:rsid w:val="000B4227"/>
    <w:rsid w:val="000B4E65"/>
    <w:rsid w:val="000B714E"/>
    <w:rsid w:val="000B74CB"/>
    <w:rsid w:val="000B7C55"/>
    <w:rsid w:val="000C067E"/>
    <w:rsid w:val="000C0E59"/>
    <w:rsid w:val="000C0E71"/>
    <w:rsid w:val="000C12F4"/>
    <w:rsid w:val="000C195E"/>
    <w:rsid w:val="000C20F0"/>
    <w:rsid w:val="000C2BD9"/>
    <w:rsid w:val="000C305B"/>
    <w:rsid w:val="000C37AC"/>
    <w:rsid w:val="000C3B32"/>
    <w:rsid w:val="000C3ED6"/>
    <w:rsid w:val="000C44AB"/>
    <w:rsid w:val="000C4A41"/>
    <w:rsid w:val="000C57F7"/>
    <w:rsid w:val="000C58FC"/>
    <w:rsid w:val="000C5E0F"/>
    <w:rsid w:val="000C6772"/>
    <w:rsid w:val="000C712D"/>
    <w:rsid w:val="000C7393"/>
    <w:rsid w:val="000C7FDD"/>
    <w:rsid w:val="000D083B"/>
    <w:rsid w:val="000D14E8"/>
    <w:rsid w:val="000D1C1F"/>
    <w:rsid w:val="000D1C30"/>
    <w:rsid w:val="000D2E31"/>
    <w:rsid w:val="000D40C3"/>
    <w:rsid w:val="000D48EC"/>
    <w:rsid w:val="000D4CDB"/>
    <w:rsid w:val="000D610E"/>
    <w:rsid w:val="000D653B"/>
    <w:rsid w:val="000D7633"/>
    <w:rsid w:val="000E0F45"/>
    <w:rsid w:val="000E11E5"/>
    <w:rsid w:val="000E1C6D"/>
    <w:rsid w:val="000E40CF"/>
    <w:rsid w:val="000E41B4"/>
    <w:rsid w:val="000E4385"/>
    <w:rsid w:val="000E46FB"/>
    <w:rsid w:val="000E50A3"/>
    <w:rsid w:val="000E6701"/>
    <w:rsid w:val="000E7971"/>
    <w:rsid w:val="000E7C9F"/>
    <w:rsid w:val="000F0BE8"/>
    <w:rsid w:val="000F109C"/>
    <w:rsid w:val="000F185A"/>
    <w:rsid w:val="000F30E0"/>
    <w:rsid w:val="000F5582"/>
    <w:rsid w:val="000F67A2"/>
    <w:rsid w:val="000F7949"/>
    <w:rsid w:val="000F7A64"/>
    <w:rsid w:val="000F7EBE"/>
    <w:rsid w:val="001003F0"/>
    <w:rsid w:val="00100802"/>
    <w:rsid w:val="00101EBD"/>
    <w:rsid w:val="001026FC"/>
    <w:rsid w:val="00103A9D"/>
    <w:rsid w:val="00104B72"/>
    <w:rsid w:val="00104CAA"/>
    <w:rsid w:val="00105896"/>
    <w:rsid w:val="00105C11"/>
    <w:rsid w:val="00105C57"/>
    <w:rsid w:val="00106987"/>
    <w:rsid w:val="00106C99"/>
    <w:rsid w:val="001072D7"/>
    <w:rsid w:val="001072FE"/>
    <w:rsid w:val="00107A97"/>
    <w:rsid w:val="00107D35"/>
    <w:rsid w:val="001100A8"/>
    <w:rsid w:val="0011078A"/>
    <w:rsid w:val="00111F65"/>
    <w:rsid w:val="00111FF9"/>
    <w:rsid w:val="00112920"/>
    <w:rsid w:val="0011292A"/>
    <w:rsid w:val="0011388D"/>
    <w:rsid w:val="00116241"/>
    <w:rsid w:val="0011669A"/>
    <w:rsid w:val="0011725D"/>
    <w:rsid w:val="00117936"/>
    <w:rsid w:val="00117DD5"/>
    <w:rsid w:val="00120654"/>
    <w:rsid w:val="00121973"/>
    <w:rsid w:val="00122C97"/>
    <w:rsid w:val="00122DFA"/>
    <w:rsid w:val="0012429F"/>
    <w:rsid w:val="00125D95"/>
    <w:rsid w:val="00126ADF"/>
    <w:rsid w:val="00126F5D"/>
    <w:rsid w:val="00127191"/>
    <w:rsid w:val="001305EF"/>
    <w:rsid w:val="00130999"/>
    <w:rsid w:val="00131DC3"/>
    <w:rsid w:val="00132DC7"/>
    <w:rsid w:val="001334C1"/>
    <w:rsid w:val="001341B5"/>
    <w:rsid w:val="0013433E"/>
    <w:rsid w:val="001343E5"/>
    <w:rsid w:val="001346F7"/>
    <w:rsid w:val="00134D88"/>
    <w:rsid w:val="00135984"/>
    <w:rsid w:val="00135A29"/>
    <w:rsid w:val="00135EF0"/>
    <w:rsid w:val="00137432"/>
    <w:rsid w:val="00137587"/>
    <w:rsid w:val="00137A2D"/>
    <w:rsid w:val="00137AB3"/>
    <w:rsid w:val="00137C0C"/>
    <w:rsid w:val="00140696"/>
    <w:rsid w:val="0014125D"/>
    <w:rsid w:val="001427F3"/>
    <w:rsid w:val="001439A8"/>
    <w:rsid w:val="00143BB5"/>
    <w:rsid w:val="001457B3"/>
    <w:rsid w:val="00146D74"/>
    <w:rsid w:val="001474E2"/>
    <w:rsid w:val="00147849"/>
    <w:rsid w:val="0015166F"/>
    <w:rsid w:val="0015168A"/>
    <w:rsid w:val="00151792"/>
    <w:rsid w:val="00151D78"/>
    <w:rsid w:val="001523CD"/>
    <w:rsid w:val="00153672"/>
    <w:rsid w:val="00154125"/>
    <w:rsid w:val="0015421E"/>
    <w:rsid w:val="001544A6"/>
    <w:rsid w:val="00155777"/>
    <w:rsid w:val="00155925"/>
    <w:rsid w:val="00155DE7"/>
    <w:rsid w:val="00156327"/>
    <w:rsid w:val="00156F17"/>
    <w:rsid w:val="001575A2"/>
    <w:rsid w:val="0016015E"/>
    <w:rsid w:val="00160C98"/>
    <w:rsid w:val="00161F2E"/>
    <w:rsid w:val="001622F9"/>
    <w:rsid w:val="00163673"/>
    <w:rsid w:val="00163754"/>
    <w:rsid w:val="00163791"/>
    <w:rsid w:val="00163850"/>
    <w:rsid w:val="001640EF"/>
    <w:rsid w:val="00164704"/>
    <w:rsid w:val="00164997"/>
    <w:rsid w:val="001649FF"/>
    <w:rsid w:val="00164E01"/>
    <w:rsid w:val="00165088"/>
    <w:rsid w:val="001655C5"/>
    <w:rsid w:val="00165991"/>
    <w:rsid w:val="001664E5"/>
    <w:rsid w:val="00170E82"/>
    <w:rsid w:val="00171001"/>
    <w:rsid w:val="00171327"/>
    <w:rsid w:val="00171BDF"/>
    <w:rsid w:val="0017272F"/>
    <w:rsid w:val="001729F4"/>
    <w:rsid w:val="00173B28"/>
    <w:rsid w:val="00174457"/>
    <w:rsid w:val="001747C1"/>
    <w:rsid w:val="00174F86"/>
    <w:rsid w:val="00175B8B"/>
    <w:rsid w:val="00183C22"/>
    <w:rsid w:val="00185DD5"/>
    <w:rsid w:val="00185FEE"/>
    <w:rsid w:val="00186C24"/>
    <w:rsid w:val="0018729A"/>
    <w:rsid w:val="00187310"/>
    <w:rsid w:val="00187AFF"/>
    <w:rsid w:val="00187F00"/>
    <w:rsid w:val="001909BB"/>
    <w:rsid w:val="00190B18"/>
    <w:rsid w:val="00190E50"/>
    <w:rsid w:val="00190EEB"/>
    <w:rsid w:val="0019182B"/>
    <w:rsid w:val="001918BA"/>
    <w:rsid w:val="001927B4"/>
    <w:rsid w:val="0019512D"/>
    <w:rsid w:val="00195B1E"/>
    <w:rsid w:val="00196986"/>
    <w:rsid w:val="001A036D"/>
    <w:rsid w:val="001A1980"/>
    <w:rsid w:val="001A1E3B"/>
    <w:rsid w:val="001A3290"/>
    <w:rsid w:val="001A35E4"/>
    <w:rsid w:val="001A60FF"/>
    <w:rsid w:val="001A6BE2"/>
    <w:rsid w:val="001A6F2E"/>
    <w:rsid w:val="001A6FE5"/>
    <w:rsid w:val="001A73CB"/>
    <w:rsid w:val="001A7EAC"/>
    <w:rsid w:val="001B133E"/>
    <w:rsid w:val="001B24BB"/>
    <w:rsid w:val="001B2500"/>
    <w:rsid w:val="001B26AD"/>
    <w:rsid w:val="001B3D99"/>
    <w:rsid w:val="001B4D1D"/>
    <w:rsid w:val="001B68AC"/>
    <w:rsid w:val="001B6DC6"/>
    <w:rsid w:val="001B7BF3"/>
    <w:rsid w:val="001B7C9F"/>
    <w:rsid w:val="001C080A"/>
    <w:rsid w:val="001C1C8C"/>
    <w:rsid w:val="001C219E"/>
    <w:rsid w:val="001C2963"/>
    <w:rsid w:val="001C2B30"/>
    <w:rsid w:val="001C2FC8"/>
    <w:rsid w:val="001C306E"/>
    <w:rsid w:val="001C31B6"/>
    <w:rsid w:val="001C3C21"/>
    <w:rsid w:val="001C4BEE"/>
    <w:rsid w:val="001C53A8"/>
    <w:rsid w:val="001C5A8B"/>
    <w:rsid w:val="001C787C"/>
    <w:rsid w:val="001D010A"/>
    <w:rsid w:val="001D0992"/>
    <w:rsid w:val="001D0A02"/>
    <w:rsid w:val="001D124C"/>
    <w:rsid w:val="001D26AC"/>
    <w:rsid w:val="001D27AD"/>
    <w:rsid w:val="001D2882"/>
    <w:rsid w:val="001D2B00"/>
    <w:rsid w:val="001D3F46"/>
    <w:rsid w:val="001D415B"/>
    <w:rsid w:val="001D4E37"/>
    <w:rsid w:val="001D517F"/>
    <w:rsid w:val="001D55E1"/>
    <w:rsid w:val="001D6096"/>
    <w:rsid w:val="001D6C50"/>
    <w:rsid w:val="001D6F6A"/>
    <w:rsid w:val="001D7BF8"/>
    <w:rsid w:val="001E19AF"/>
    <w:rsid w:val="001E1E83"/>
    <w:rsid w:val="001E201E"/>
    <w:rsid w:val="001E2917"/>
    <w:rsid w:val="001E2DF2"/>
    <w:rsid w:val="001E2F5B"/>
    <w:rsid w:val="001E2F5D"/>
    <w:rsid w:val="001E301B"/>
    <w:rsid w:val="001E402F"/>
    <w:rsid w:val="001E40BF"/>
    <w:rsid w:val="001E48B5"/>
    <w:rsid w:val="001E4B27"/>
    <w:rsid w:val="001E56F2"/>
    <w:rsid w:val="001E588D"/>
    <w:rsid w:val="001E5D28"/>
    <w:rsid w:val="001E6523"/>
    <w:rsid w:val="001E7F65"/>
    <w:rsid w:val="001F0B2B"/>
    <w:rsid w:val="001F17DC"/>
    <w:rsid w:val="001F26AC"/>
    <w:rsid w:val="001F2FF3"/>
    <w:rsid w:val="001F4E75"/>
    <w:rsid w:val="001F4E9D"/>
    <w:rsid w:val="001F4F8B"/>
    <w:rsid w:val="001F593F"/>
    <w:rsid w:val="001F59FF"/>
    <w:rsid w:val="001F5A49"/>
    <w:rsid w:val="001F6E72"/>
    <w:rsid w:val="001F7931"/>
    <w:rsid w:val="001F7997"/>
    <w:rsid w:val="001F79B3"/>
    <w:rsid w:val="001F7C00"/>
    <w:rsid w:val="001F7C4D"/>
    <w:rsid w:val="001F7F0E"/>
    <w:rsid w:val="002019C5"/>
    <w:rsid w:val="002022E4"/>
    <w:rsid w:val="0020372B"/>
    <w:rsid w:val="002047EA"/>
    <w:rsid w:val="00205D3E"/>
    <w:rsid w:val="002068F5"/>
    <w:rsid w:val="00207DA1"/>
    <w:rsid w:val="002108AC"/>
    <w:rsid w:val="002108D4"/>
    <w:rsid w:val="00210CB8"/>
    <w:rsid w:val="002113BB"/>
    <w:rsid w:val="002117F1"/>
    <w:rsid w:val="00213ECF"/>
    <w:rsid w:val="00214578"/>
    <w:rsid w:val="0021530A"/>
    <w:rsid w:val="002159C4"/>
    <w:rsid w:val="00216297"/>
    <w:rsid w:val="002169D5"/>
    <w:rsid w:val="00216A93"/>
    <w:rsid w:val="00222249"/>
    <w:rsid w:val="00222DF6"/>
    <w:rsid w:val="00223108"/>
    <w:rsid w:val="002251EA"/>
    <w:rsid w:val="0022581A"/>
    <w:rsid w:val="002269D9"/>
    <w:rsid w:val="00226B7D"/>
    <w:rsid w:val="00231E3F"/>
    <w:rsid w:val="00232728"/>
    <w:rsid w:val="002335A5"/>
    <w:rsid w:val="00234460"/>
    <w:rsid w:val="00234EC5"/>
    <w:rsid w:val="00235993"/>
    <w:rsid w:val="002367FC"/>
    <w:rsid w:val="00237EE2"/>
    <w:rsid w:val="00241341"/>
    <w:rsid w:val="00241390"/>
    <w:rsid w:val="00241A9B"/>
    <w:rsid w:val="00241ADB"/>
    <w:rsid w:val="0024282F"/>
    <w:rsid w:val="00243229"/>
    <w:rsid w:val="00245111"/>
    <w:rsid w:val="00247645"/>
    <w:rsid w:val="00250022"/>
    <w:rsid w:val="00250917"/>
    <w:rsid w:val="00251277"/>
    <w:rsid w:val="00251EE9"/>
    <w:rsid w:val="002520C1"/>
    <w:rsid w:val="00252E4B"/>
    <w:rsid w:val="00253A87"/>
    <w:rsid w:val="0025450D"/>
    <w:rsid w:val="00254603"/>
    <w:rsid w:val="00255390"/>
    <w:rsid w:val="002565BC"/>
    <w:rsid w:val="00257522"/>
    <w:rsid w:val="002601A3"/>
    <w:rsid w:val="00260681"/>
    <w:rsid w:val="00260A44"/>
    <w:rsid w:val="00262AEB"/>
    <w:rsid w:val="00262F16"/>
    <w:rsid w:val="00263271"/>
    <w:rsid w:val="00263D39"/>
    <w:rsid w:val="00265DF3"/>
    <w:rsid w:val="00265E72"/>
    <w:rsid w:val="00265E8F"/>
    <w:rsid w:val="00267C83"/>
    <w:rsid w:val="0027001E"/>
    <w:rsid w:val="002700C5"/>
    <w:rsid w:val="00272505"/>
    <w:rsid w:val="002725A4"/>
    <w:rsid w:val="002725A5"/>
    <w:rsid w:val="002729F6"/>
    <w:rsid w:val="00272B0B"/>
    <w:rsid w:val="002735A9"/>
    <w:rsid w:val="00273AA8"/>
    <w:rsid w:val="00273E65"/>
    <w:rsid w:val="00274194"/>
    <w:rsid w:val="00274200"/>
    <w:rsid w:val="002765C0"/>
    <w:rsid w:val="0027664F"/>
    <w:rsid w:val="002767AA"/>
    <w:rsid w:val="002767D6"/>
    <w:rsid w:val="00276BB3"/>
    <w:rsid w:val="002777E6"/>
    <w:rsid w:val="002779A3"/>
    <w:rsid w:val="00280017"/>
    <w:rsid w:val="00280099"/>
    <w:rsid w:val="00280443"/>
    <w:rsid w:val="00282A5C"/>
    <w:rsid w:val="00283376"/>
    <w:rsid w:val="0028350A"/>
    <w:rsid w:val="002844DF"/>
    <w:rsid w:val="00284614"/>
    <w:rsid w:val="00285132"/>
    <w:rsid w:val="002857AE"/>
    <w:rsid w:val="002857B8"/>
    <w:rsid w:val="00286AEA"/>
    <w:rsid w:val="002871E5"/>
    <w:rsid w:val="00287219"/>
    <w:rsid w:val="00287524"/>
    <w:rsid w:val="00287E56"/>
    <w:rsid w:val="002901F8"/>
    <w:rsid w:val="0029026B"/>
    <w:rsid w:val="002902B6"/>
    <w:rsid w:val="00291930"/>
    <w:rsid w:val="00292446"/>
    <w:rsid w:val="00293AF8"/>
    <w:rsid w:val="00293B14"/>
    <w:rsid w:val="00294674"/>
    <w:rsid w:val="00294A20"/>
    <w:rsid w:val="00294DCB"/>
    <w:rsid w:val="00294E29"/>
    <w:rsid w:val="00295C94"/>
    <w:rsid w:val="00296129"/>
    <w:rsid w:val="00296310"/>
    <w:rsid w:val="002967B6"/>
    <w:rsid w:val="002971FF"/>
    <w:rsid w:val="00297449"/>
    <w:rsid w:val="00297B42"/>
    <w:rsid w:val="002A1448"/>
    <w:rsid w:val="002A3768"/>
    <w:rsid w:val="002A400D"/>
    <w:rsid w:val="002A41A0"/>
    <w:rsid w:val="002A470B"/>
    <w:rsid w:val="002A4A4B"/>
    <w:rsid w:val="002A5214"/>
    <w:rsid w:val="002A5BB7"/>
    <w:rsid w:val="002A6A89"/>
    <w:rsid w:val="002A6CFD"/>
    <w:rsid w:val="002B03F9"/>
    <w:rsid w:val="002B050B"/>
    <w:rsid w:val="002B0AD2"/>
    <w:rsid w:val="002B0BD5"/>
    <w:rsid w:val="002B15A3"/>
    <w:rsid w:val="002B1FAF"/>
    <w:rsid w:val="002B3F95"/>
    <w:rsid w:val="002B43F7"/>
    <w:rsid w:val="002B59F4"/>
    <w:rsid w:val="002B636A"/>
    <w:rsid w:val="002B67AF"/>
    <w:rsid w:val="002B6E0C"/>
    <w:rsid w:val="002B77E4"/>
    <w:rsid w:val="002C0120"/>
    <w:rsid w:val="002C2949"/>
    <w:rsid w:val="002C354B"/>
    <w:rsid w:val="002C7C70"/>
    <w:rsid w:val="002D0407"/>
    <w:rsid w:val="002D05A2"/>
    <w:rsid w:val="002D1231"/>
    <w:rsid w:val="002D1785"/>
    <w:rsid w:val="002D1B6A"/>
    <w:rsid w:val="002D31C7"/>
    <w:rsid w:val="002D406E"/>
    <w:rsid w:val="002D4910"/>
    <w:rsid w:val="002D49E3"/>
    <w:rsid w:val="002D5321"/>
    <w:rsid w:val="002D619F"/>
    <w:rsid w:val="002D622E"/>
    <w:rsid w:val="002D63F9"/>
    <w:rsid w:val="002D65B3"/>
    <w:rsid w:val="002D6AED"/>
    <w:rsid w:val="002D75BF"/>
    <w:rsid w:val="002D7EFD"/>
    <w:rsid w:val="002E0970"/>
    <w:rsid w:val="002E0DD6"/>
    <w:rsid w:val="002E0F1E"/>
    <w:rsid w:val="002E258A"/>
    <w:rsid w:val="002E2926"/>
    <w:rsid w:val="002E2BD8"/>
    <w:rsid w:val="002E4F24"/>
    <w:rsid w:val="002E560D"/>
    <w:rsid w:val="002E780A"/>
    <w:rsid w:val="002F20B1"/>
    <w:rsid w:val="002F2473"/>
    <w:rsid w:val="002F312F"/>
    <w:rsid w:val="002F4C2F"/>
    <w:rsid w:val="002F539A"/>
    <w:rsid w:val="002F5419"/>
    <w:rsid w:val="002F5FAB"/>
    <w:rsid w:val="002F6C4E"/>
    <w:rsid w:val="002F7EDC"/>
    <w:rsid w:val="003002E4"/>
    <w:rsid w:val="00300E90"/>
    <w:rsid w:val="00301311"/>
    <w:rsid w:val="00303541"/>
    <w:rsid w:val="003047B8"/>
    <w:rsid w:val="00305DA4"/>
    <w:rsid w:val="00307F13"/>
    <w:rsid w:val="00307F9A"/>
    <w:rsid w:val="003109A6"/>
    <w:rsid w:val="00310DBD"/>
    <w:rsid w:val="00311078"/>
    <w:rsid w:val="003117D5"/>
    <w:rsid w:val="00311EAD"/>
    <w:rsid w:val="003121F3"/>
    <w:rsid w:val="003128F0"/>
    <w:rsid w:val="003142F9"/>
    <w:rsid w:val="00314B3D"/>
    <w:rsid w:val="00314EFE"/>
    <w:rsid w:val="003155CF"/>
    <w:rsid w:val="00315AF3"/>
    <w:rsid w:val="00316663"/>
    <w:rsid w:val="003168A2"/>
    <w:rsid w:val="003202EC"/>
    <w:rsid w:val="00322527"/>
    <w:rsid w:val="003226F6"/>
    <w:rsid w:val="003234A2"/>
    <w:rsid w:val="003235AC"/>
    <w:rsid w:val="0032374B"/>
    <w:rsid w:val="00323A1A"/>
    <w:rsid w:val="00324533"/>
    <w:rsid w:val="00324548"/>
    <w:rsid w:val="003246E0"/>
    <w:rsid w:val="003254E8"/>
    <w:rsid w:val="003256D1"/>
    <w:rsid w:val="00326986"/>
    <w:rsid w:val="00326EB5"/>
    <w:rsid w:val="0032746C"/>
    <w:rsid w:val="003278AA"/>
    <w:rsid w:val="0033015F"/>
    <w:rsid w:val="003301B6"/>
    <w:rsid w:val="00330566"/>
    <w:rsid w:val="00330AA1"/>
    <w:rsid w:val="00330BE4"/>
    <w:rsid w:val="00330C88"/>
    <w:rsid w:val="0033112D"/>
    <w:rsid w:val="003314DB"/>
    <w:rsid w:val="00331987"/>
    <w:rsid w:val="00332BB0"/>
    <w:rsid w:val="0033309C"/>
    <w:rsid w:val="00333ACF"/>
    <w:rsid w:val="0033487E"/>
    <w:rsid w:val="00340C24"/>
    <w:rsid w:val="00342823"/>
    <w:rsid w:val="00343231"/>
    <w:rsid w:val="00345EBC"/>
    <w:rsid w:val="00345F36"/>
    <w:rsid w:val="003466AA"/>
    <w:rsid w:val="003466BC"/>
    <w:rsid w:val="00347E65"/>
    <w:rsid w:val="00347F2D"/>
    <w:rsid w:val="0035012B"/>
    <w:rsid w:val="00352ADC"/>
    <w:rsid w:val="00352AEF"/>
    <w:rsid w:val="00352B06"/>
    <w:rsid w:val="003530FC"/>
    <w:rsid w:val="00353B02"/>
    <w:rsid w:val="00353F65"/>
    <w:rsid w:val="00354257"/>
    <w:rsid w:val="0035646F"/>
    <w:rsid w:val="00356F1E"/>
    <w:rsid w:val="003573F3"/>
    <w:rsid w:val="00357958"/>
    <w:rsid w:val="0036180B"/>
    <w:rsid w:val="00362061"/>
    <w:rsid w:val="00362AFD"/>
    <w:rsid w:val="00363FAD"/>
    <w:rsid w:val="00364438"/>
    <w:rsid w:val="003649F8"/>
    <w:rsid w:val="00364BE8"/>
    <w:rsid w:val="00365BA3"/>
    <w:rsid w:val="003664EA"/>
    <w:rsid w:val="00367832"/>
    <w:rsid w:val="00370074"/>
    <w:rsid w:val="00371181"/>
    <w:rsid w:val="003716D1"/>
    <w:rsid w:val="00372628"/>
    <w:rsid w:val="00372F3D"/>
    <w:rsid w:val="0037488E"/>
    <w:rsid w:val="00377448"/>
    <w:rsid w:val="0037793D"/>
    <w:rsid w:val="0038033A"/>
    <w:rsid w:val="003812CA"/>
    <w:rsid w:val="003812EC"/>
    <w:rsid w:val="0038190B"/>
    <w:rsid w:val="00381A66"/>
    <w:rsid w:val="00382135"/>
    <w:rsid w:val="003822F6"/>
    <w:rsid w:val="00382D7B"/>
    <w:rsid w:val="00383E19"/>
    <w:rsid w:val="0038470A"/>
    <w:rsid w:val="00384DBE"/>
    <w:rsid w:val="0038612A"/>
    <w:rsid w:val="00386592"/>
    <w:rsid w:val="00386817"/>
    <w:rsid w:val="00386A08"/>
    <w:rsid w:val="00387735"/>
    <w:rsid w:val="00390935"/>
    <w:rsid w:val="00390E3C"/>
    <w:rsid w:val="003914F9"/>
    <w:rsid w:val="003919DC"/>
    <w:rsid w:val="00392944"/>
    <w:rsid w:val="00393CF7"/>
    <w:rsid w:val="00394D5F"/>
    <w:rsid w:val="003955B3"/>
    <w:rsid w:val="00395D7B"/>
    <w:rsid w:val="00396B1D"/>
    <w:rsid w:val="003A0667"/>
    <w:rsid w:val="003A0EEE"/>
    <w:rsid w:val="003A17EB"/>
    <w:rsid w:val="003A2F32"/>
    <w:rsid w:val="003A40EB"/>
    <w:rsid w:val="003A45E2"/>
    <w:rsid w:val="003A5592"/>
    <w:rsid w:val="003A624F"/>
    <w:rsid w:val="003A734E"/>
    <w:rsid w:val="003A79E5"/>
    <w:rsid w:val="003A7E3E"/>
    <w:rsid w:val="003B11F6"/>
    <w:rsid w:val="003B389E"/>
    <w:rsid w:val="003B39A3"/>
    <w:rsid w:val="003B3F1D"/>
    <w:rsid w:val="003B3F52"/>
    <w:rsid w:val="003B4021"/>
    <w:rsid w:val="003B404D"/>
    <w:rsid w:val="003B51EC"/>
    <w:rsid w:val="003B522C"/>
    <w:rsid w:val="003B5C9A"/>
    <w:rsid w:val="003B5ECC"/>
    <w:rsid w:val="003B6439"/>
    <w:rsid w:val="003B6B19"/>
    <w:rsid w:val="003B7153"/>
    <w:rsid w:val="003B7333"/>
    <w:rsid w:val="003C0085"/>
    <w:rsid w:val="003C19D5"/>
    <w:rsid w:val="003C1AB8"/>
    <w:rsid w:val="003C231D"/>
    <w:rsid w:val="003C2971"/>
    <w:rsid w:val="003C3F4C"/>
    <w:rsid w:val="003C46AF"/>
    <w:rsid w:val="003C5070"/>
    <w:rsid w:val="003C54DC"/>
    <w:rsid w:val="003C5F80"/>
    <w:rsid w:val="003C5FFF"/>
    <w:rsid w:val="003C7938"/>
    <w:rsid w:val="003D26F1"/>
    <w:rsid w:val="003D27C0"/>
    <w:rsid w:val="003D3D58"/>
    <w:rsid w:val="003D4242"/>
    <w:rsid w:val="003D4483"/>
    <w:rsid w:val="003D570E"/>
    <w:rsid w:val="003D5AC2"/>
    <w:rsid w:val="003D6947"/>
    <w:rsid w:val="003D7519"/>
    <w:rsid w:val="003D78A4"/>
    <w:rsid w:val="003E10D2"/>
    <w:rsid w:val="003E1CE6"/>
    <w:rsid w:val="003E1DAA"/>
    <w:rsid w:val="003E354E"/>
    <w:rsid w:val="003E35E3"/>
    <w:rsid w:val="003E46BB"/>
    <w:rsid w:val="003E4D4E"/>
    <w:rsid w:val="003E4DD2"/>
    <w:rsid w:val="003E5EE3"/>
    <w:rsid w:val="003E66EB"/>
    <w:rsid w:val="003E7645"/>
    <w:rsid w:val="003E7739"/>
    <w:rsid w:val="003F05E7"/>
    <w:rsid w:val="003F0885"/>
    <w:rsid w:val="003F2319"/>
    <w:rsid w:val="003F24CC"/>
    <w:rsid w:val="003F3AF3"/>
    <w:rsid w:val="003F4A44"/>
    <w:rsid w:val="003F4C23"/>
    <w:rsid w:val="003F5622"/>
    <w:rsid w:val="003F5739"/>
    <w:rsid w:val="003F67B3"/>
    <w:rsid w:val="003F6C57"/>
    <w:rsid w:val="003F6F49"/>
    <w:rsid w:val="00400198"/>
    <w:rsid w:val="00400ACC"/>
    <w:rsid w:val="00401BC7"/>
    <w:rsid w:val="00401C56"/>
    <w:rsid w:val="00402384"/>
    <w:rsid w:val="004023FD"/>
    <w:rsid w:val="00402489"/>
    <w:rsid w:val="0040266A"/>
    <w:rsid w:val="00402A45"/>
    <w:rsid w:val="004030C5"/>
    <w:rsid w:val="004032BA"/>
    <w:rsid w:val="00403AAC"/>
    <w:rsid w:val="00404DE3"/>
    <w:rsid w:val="004051DE"/>
    <w:rsid w:val="00405899"/>
    <w:rsid w:val="00407D91"/>
    <w:rsid w:val="0041095C"/>
    <w:rsid w:val="00410C0C"/>
    <w:rsid w:val="00411310"/>
    <w:rsid w:val="00412C5F"/>
    <w:rsid w:val="0041348E"/>
    <w:rsid w:val="0041378C"/>
    <w:rsid w:val="004138AA"/>
    <w:rsid w:val="00414A8E"/>
    <w:rsid w:val="00415739"/>
    <w:rsid w:val="00415BB5"/>
    <w:rsid w:val="00416000"/>
    <w:rsid w:val="00417010"/>
    <w:rsid w:val="0041737C"/>
    <w:rsid w:val="00417D92"/>
    <w:rsid w:val="00417E23"/>
    <w:rsid w:val="00420633"/>
    <w:rsid w:val="00420A75"/>
    <w:rsid w:val="00421BFA"/>
    <w:rsid w:val="004226E9"/>
    <w:rsid w:val="004232AB"/>
    <w:rsid w:val="004235F8"/>
    <w:rsid w:val="00423AB0"/>
    <w:rsid w:val="004252AF"/>
    <w:rsid w:val="00426F53"/>
    <w:rsid w:val="004270D5"/>
    <w:rsid w:val="00427180"/>
    <w:rsid w:val="00427CFB"/>
    <w:rsid w:val="00427CFD"/>
    <w:rsid w:val="00430E8E"/>
    <w:rsid w:val="00431AD1"/>
    <w:rsid w:val="0043217B"/>
    <w:rsid w:val="00432682"/>
    <w:rsid w:val="00432860"/>
    <w:rsid w:val="00432BEA"/>
    <w:rsid w:val="00435189"/>
    <w:rsid w:val="00435D01"/>
    <w:rsid w:val="00437F31"/>
    <w:rsid w:val="00441CBC"/>
    <w:rsid w:val="004422C3"/>
    <w:rsid w:val="004429DC"/>
    <w:rsid w:val="0044434A"/>
    <w:rsid w:val="004445A7"/>
    <w:rsid w:val="004448E1"/>
    <w:rsid w:val="004449FD"/>
    <w:rsid w:val="004452FA"/>
    <w:rsid w:val="00445FE2"/>
    <w:rsid w:val="00446700"/>
    <w:rsid w:val="00446787"/>
    <w:rsid w:val="00446F18"/>
    <w:rsid w:val="00446F9D"/>
    <w:rsid w:val="00447940"/>
    <w:rsid w:val="004512C2"/>
    <w:rsid w:val="00453324"/>
    <w:rsid w:val="00454B9F"/>
    <w:rsid w:val="00454EF6"/>
    <w:rsid w:val="00455646"/>
    <w:rsid w:val="00455BE3"/>
    <w:rsid w:val="00455C1A"/>
    <w:rsid w:val="00455E8D"/>
    <w:rsid w:val="00457348"/>
    <w:rsid w:val="004605BE"/>
    <w:rsid w:val="0046065B"/>
    <w:rsid w:val="004609F7"/>
    <w:rsid w:val="0046168B"/>
    <w:rsid w:val="0046206A"/>
    <w:rsid w:val="004620D3"/>
    <w:rsid w:val="00462453"/>
    <w:rsid w:val="004630F2"/>
    <w:rsid w:val="00463117"/>
    <w:rsid w:val="004635EA"/>
    <w:rsid w:val="0046380B"/>
    <w:rsid w:val="00463F00"/>
    <w:rsid w:val="00464016"/>
    <w:rsid w:val="00464792"/>
    <w:rsid w:val="00465342"/>
    <w:rsid w:val="00465C7C"/>
    <w:rsid w:val="004662B4"/>
    <w:rsid w:val="00466506"/>
    <w:rsid w:val="00466DB2"/>
    <w:rsid w:val="0046749A"/>
    <w:rsid w:val="004675B7"/>
    <w:rsid w:val="00467FED"/>
    <w:rsid w:val="00470032"/>
    <w:rsid w:val="00470A70"/>
    <w:rsid w:val="00470FDA"/>
    <w:rsid w:val="00471361"/>
    <w:rsid w:val="004714BB"/>
    <w:rsid w:val="00471C7E"/>
    <w:rsid w:val="00471FA2"/>
    <w:rsid w:val="00473358"/>
    <w:rsid w:val="0047388B"/>
    <w:rsid w:val="00473A00"/>
    <w:rsid w:val="00473E7D"/>
    <w:rsid w:val="00474652"/>
    <w:rsid w:val="0047465B"/>
    <w:rsid w:val="00474D05"/>
    <w:rsid w:val="00474F0B"/>
    <w:rsid w:val="004770A5"/>
    <w:rsid w:val="00477439"/>
    <w:rsid w:val="00477C97"/>
    <w:rsid w:val="004801D0"/>
    <w:rsid w:val="004804F7"/>
    <w:rsid w:val="004806CB"/>
    <w:rsid w:val="0048097F"/>
    <w:rsid w:val="00482486"/>
    <w:rsid w:val="00482940"/>
    <w:rsid w:val="00483678"/>
    <w:rsid w:val="00483967"/>
    <w:rsid w:val="00484BC9"/>
    <w:rsid w:val="00484C0F"/>
    <w:rsid w:val="00484F6F"/>
    <w:rsid w:val="00487859"/>
    <w:rsid w:val="00491CD7"/>
    <w:rsid w:val="00492218"/>
    <w:rsid w:val="00492B4B"/>
    <w:rsid w:val="00493228"/>
    <w:rsid w:val="004936B5"/>
    <w:rsid w:val="00493AA0"/>
    <w:rsid w:val="004961BA"/>
    <w:rsid w:val="00496A37"/>
    <w:rsid w:val="004971F9"/>
    <w:rsid w:val="004A07DE"/>
    <w:rsid w:val="004A09AB"/>
    <w:rsid w:val="004A0E52"/>
    <w:rsid w:val="004A1278"/>
    <w:rsid w:val="004A18E3"/>
    <w:rsid w:val="004A1D52"/>
    <w:rsid w:val="004A3E56"/>
    <w:rsid w:val="004A4604"/>
    <w:rsid w:val="004A4E84"/>
    <w:rsid w:val="004A5258"/>
    <w:rsid w:val="004A60AF"/>
    <w:rsid w:val="004A79AE"/>
    <w:rsid w:val="004B0729"/>
    <w:rsid w:val="004B0B1B"/>
    <w:rsid w:val="004B1517"/>
    <w:rsid w:val="004B2540"/>
    <w:rsid w:val="004B4107"/>
    <w:rsid w:val="004B43C4"/>
    <w:rsid w:val="004B4855"/>
    <w:rsid w:val="004B4EB6"/>
    <w:rsid w:val="004B5721"/>
    <w:rsid w:val="004B6EA1"/>
    <w:rsid w:val="004C0062"/>
    <w:rsid w:val="004C1910"/>
    <w:rsid w:val="004C1A67"/>
    <w:rsid w:val="004C1D02"/>
    <w:rsid w:val="004C2A7A"/>
    <w:rsid w:val="004C3B98"/>
    <w:rsid w:val="004C4782"/>
    <w:rsid w:val="004C4A77"/>
    <w:rsid w:val="004C54EA"/>
    <w:rsid w:val="004C5619"/>
    <w:rsid w:val="004C59C2"/>
    <w:rsid w:val="004C6178"/>
    <w:rsid w:val="004C62FF"/>
    <w:rsid w:val="004C6E31"/>
    <w:rsid w:val="004C6F8D"/>
    <w:rsid w:val="004C7305"/>
    <w:rsid w:val="004C7439"/>
    <w:rsid w:val="004C7587"/>
    <w:rsid w:val="004C7C46"/>
    <w:rsid w:val="004C7C66"/>
    <w:rsid w:val="004D0470"/>
    <w:rsid w:val="004D062C"/>
    <w:rsid w:val="004D0A98"/>
    <w:rsid w:val="004D1D52"/>
    <w:rsid w:val="004D22BA"/>
    <w:rsid w:val="004D276C"/>
    <w:rsid w:val="004D2FAA"/>
    <w:rsid w:val="004D3929"/>
    <w:rsid w:val="004D3992"/>
    <w:rsid w:val="004D3D8C"/>
    <w:rsid w:val="004D481C"/>
    <w:rsid w:val="004D5C87"/>
    <w:rsid w:val="004D68AB"/>
    <w:rsid w:val="004D6CD0"/>
    <w:rsid w:val="004D7336"/>
    <w:rsid w:val="004E067C"/>
    <w:rsid w:val="004E11BF"/>
    <w:rsid w:val="004E1362"/>
    <w:rsid w:val="004E1668"/>
    <w:rsid w:val="004E1C1F"/>
    <w:rsid w:val="004E328B"/>
    <w:rsid w:val="004E3A77"/>
    <w:rsid w:val="004E3CE2"/>
    <w:rsid w:val="004E4309"/>
    <w:rsid w:val="004E4C02"/>
    <w:rsid w:val="004E574C"/>
    <w:rsid w:val="004E5F02"/>
    <w:rsid w:val="004F1580"/>
    <w:rsid w:val="004F15A4"/>
    <w:rsid w:val="004F1771"/>
    <w:rsid w:val="004F20E5"/>
    <w:rsid w:val="004F2A02"/>
    <w:rsid w:val="004F2BEA"/>
    <w:rsid w:val="004F3CFA"/>
    <w:rsid w:val="004F4143"/>
    <w:rsid w:val="004F4C2D"/>
    <w:rsid w:val="004F64F3"/>
    <w:rsid w:val="004F6F92"/>
    <w:rsid w:val="004F7949"/>
    <w:rsid w:val="00500A09"/>
    <w:rsid w:val="00500F88"/>
    <w:rsid w:val="0050113E"/>
    <w:rsid w:val="00501E75"/>
    <w:rsid w:val="005026A2"/>
    <w:rsid w:val="005071C0"/>
    <w:rsid w:val="005071E6"/>
    <w:rsid w:val="005101E0"/>
    <w:rsid w:val="005108E0"/>
    <w:rsid w:val="00511F9C"/>
    <w:rsid w:val="00512A72"/>
    <w:rsid w:val="0051300D"/>
    <w:rsid w:val="00513030"/>
    <w:rsid w:val="0051310D"/>
    <w:rsid w:val="0051325F"/>
    <w:rsid w:val="005140C2"/>
    <w:rsid w:val="00514B63"/>
    <w:rsid w:val="0051519C"/>
    <w:rsid w:val="00515499"/>
    <w:rsid w:val="00515C8E"/>
    <w:rsid w:val="00515F6A"/>
    <w:rsid w:val="00516826"/>
    <w:rsid w:val="00517B10"/>
    <w:rsid w:val="00517C2F"/>
    <w:rsid w:val="005208B4"/>
    <w:rsid w:val="005219A5"/>
    <w:rsid w:val="00521DB6"/>
    <w:rsid w:val="005221CF"/>
    <w:rsid w:val="005226D6"/>
    <w:rsid w:val="00522C2A"/>
    <w:rsid w:val="00523186"/>
    <w:rsid w:val="0052360A"/>
    <w:rsid w:val="00523B52"/>
    <w:rsid w:val="00525494"/>
    <w:rsid w:val="00526105"/>
    <w:rsid w:val="0052728F"/>
    <w:rsid w:val="0052750F"/>
    <w:rsid w:val="005276F1"/>
    <w:rsid w:val="00531684"/>
    <w:rsid w:val="00531A4A"/>
    <w:rsid w:val="00531FF6"/>
    <w:rsid w:val="00533414"/>
    <w:rsid w:val="00533928"/>
    <w:rsid w:val="005342B3"/>
    <w:rsid w:val="005343CA"/>
    <w:rsid w:val="00534446"/>
    <w:rsid w:val="00535CEB"/>
    <w:rsid w:val="00536025"/>
    <w:rsid w:val="005363B6"/>
    <w:rsid w:val="0054130A"/>
    <w:rsid w:val="005417A9"/>
    <w:rsid w:val="00541AB4"/>
    <w:rsid w:val="00543717"/>
    <w:rsid w:val="00543880"/>
    <w:rsid w:val="00544D86"/>
    <w:rsid w:val="00544D8C"/>
    <w:rsid w:val="00545C88"/>
    <w:rsid w:val="00546DA8"/>
    <w:rsid w:val="00546E29"/>
    <w:rsid w:val="0054700A"/>
    <w:rsid w:val="00550F96"/>
    <w:rsid w:val="00551126"/>
    <w:rsid w:val="005516BB"/>
    <w:rsid w:val="005529B9"/>
    <w:rsid w:val="005529FC"/>
    <w:rsid w:val="00552F37"/>
    <w:rsid w:val="00553327"/>
    <w:rsid w:val="005542A3"/>
    <w:rsid w:val="005544C0"/>
    <w:rsid w:val="0055462E"/>
    <w:rsid w:val="00554C38"/>
    <w:rsid w:val="005554B5"/>
    <w:rsid w:val="00555C71"/>
    <w:rsid w:val="00556269"/>
    <w:rsid w:val="005564B5"/>
    <w:rsid w:val="0055700C"/>
    <w:rsid w:val="005601B7"/>
    <w:rsid w:val="005604BE"/>
    <w:rsid w:val="0056077D"/>
    <w:rsid w:val="0056158B"/>
    <w:rsid w:val="005628A9"/>
    <w:rsid w:val="00563F4F"/>
    <w:rsid w:val="0056438E"/>
    <w:rsid w:val="0056512C"/>
    <w:rsid w:val="00565FAE"/>
    <w:rsid w:val="005662BE"/>
    <w:rsid w:val="005664B9"/>
    <w:rsid w:val="005665AD"/>
    <w:rsid w:val="00566786"/>
    <w:rsid w:val="005678F2"/>
    <w:rsid w:val="00567B36"/>
    <w:rsid w:val="0057036A"/>
    <w:rsid w:val="0057048B"/>
    <w:rsid w:val="0057072F"/>
    <w:rsid w:val="00571510"/>
    <w:rsid w:val="005734FE"/>
    <w:rsid w:val="005738BB"/>
    <w:rsid w:val="00574249"/>
    <w:rsid w:val="0057488D"/>
    <w:rsid w:val="00575193"/>
    <w:rsid w:val="005757EA"/>
    <w:rsid w:val="005757F9"/>
    <w:rsid w:val="00576731"/>
    <w:rsid w:val="00577DDE"/>
    <w:rsid w:val="0058073D"/>
    <w:rsid w:val="00580F18"/>
    <w:rsid w:val="005817D7"/>
    <w:rsid w:val="00581CE2"/>
    <w:rsid w:val="00583FD7"/>
    <w:rsid w:val="00585570"/>
    <w:rsid w:val="00585AE4"/>
    <w:rsid w:val="005873C0"/>
    <w:rsid w:val="00590326"/>
    <w:rsid w:val="005903A4"/>
    <w:rsid w:val="005909A0"/>
    <w:rsid w:val="00591869"/>
    <w:rsid w:val="005939FE"/>
    <w:rsid w:val="00593A57"/>
    <w:rsid w:val="005941B9"/>
    <w:rsid w:val="005953C2"/>
    <w:rsid w:val="0059671A"/>
    <w:rsid w:val="00596822"/>
    <w:rsid w:val="00596C26"/>
    <w:rsid w:val="0059756F"/>
    <w:rsid w:val="005A0A44"/>
    <w:rsid w:val="005A2BAF"/>
    <w:rsid w:val="005A5207"/>
    <w:rsid w:val="005A55A2"/>
    <w:rsid w:val="005A56AF"/>
    <w:rsid w:val="005A5863"/>
    <w:rsid w:val="005A762F"/>
    <w:rsid w:val="005A77AF"/>
    <w:rsid w:val="005B0873"/>
    <w:rsid w:val="005B146F"/>
    <w:rsid w:val="005B1DC3"/>
    <w:rsid w:val="005B2348"/>
    <w:rsid w:val="005B2850"/>
    <w:rsid w:val="005B2B8A"/>
    <w:rsid w:val="005B4006"/>
    <w:rsid w:val="005B4257"/>
    <w:rsid w:val="005B42F3"/>
    <w:rsid w:val="005B433C"/>
    <w:rsid w:val="005B482F"/>
    <w:rsid w:val="005B49AC"/>
    <w:rsid w:val="005B5EB8"/>
    <w:rsid w:val="005B6CBC"/>
    <w:rsid w:val="005B73C5"/>
    <w:rsid w:val="005B7407"/>
    <w:rsid w:val="005B7A94"/>
    <w:rsid w:val="005B7B60"/>
    <w:rsid w:val="005C00BE"/>
    <w:rsid w:val="005C0549"/>
    <w:rsid w:val="005C0731"/>
    <w:rsid w:val="005C1519"/>
    <w:rsid w:val="005C24A8"/>
    <w:rsid w:val="005C2EB0"/>
    <w:rsid w:val="005C309C"/>
    <w:rsid w:val="005C39F2"/>
    <w:rsid w:val="005C5B91"/>
    <w:rsid w:val="005C6791"/>
    <w:rsid w:val="005C7663"/>
    <w:rsid w:val="005D0D74"/>
    <w:rsid w:val="005D16AB"/>
    <w:rsid w:val="005D1CE8"/>
    <w:rsid w:val="005D2185"/>
    <w:rsid w:val="005D2D23"/>
    <w:rsid w:val="005D3E27"/>
    <w:rsid w:val="005D4215"/>
    <w:rsid w:val="005D4667"/>
    <w:rsid w:val="005D4CCF"/>
    <w:rsid w:val="005D4D0F"/>
    <w:rsid w:val="005D4F19"/>
    <w:rsid w:val="005D5164"/>
    <w:rsid w:val="005D51BF"/>
    <w:rsid w:val="005D5B5E"/>
    <w:rsid w:val="005D7A69"/>
    <w:rsid w:val="005E02AD"/>
    <w:rsid w:val="005E0A4D"/>
    <w:rsid w:val="005E1E7D"/>
    <w:rsid w:val="005E2756"/>
    <w:rsid w:val="005E4239"/>
    <w:rsid w:val="005E5115"/>
    <w:rsid w:val="005E5173"/>
    <w:rsid w:val="005E63FF"/>
    <w:rsid w:val="005E672D"/>
    <w:rsid w:val="005E693C"/>
    <w:rsid w:val="005E761A"/>
    <w:rsid w:val="005F0301"/>
    <w:rsid w:val="005F116F"/>
    <w:rsid w:val="005F2999"/>
    <w:rsid w:val="005F3383"/>
    <w:rsid w:val="005F3AC6"/>
    <w:rsid w:val="005F4222"/>
    <w:rsid w:val="005F47F9"/>
    <w:rsid w:val="005F4949"/>
    <w:rsid w:val="005F49E2"/>
    <w:rsid w:val="005F4C29"/>
    <w:rsid w:val="005F4FA2"/>
    <w:rsid w:val="005F4FEE"/>
    <w:rsid w:val="005F54A0"/>
    <w:rsid w:val="005F5AC0"/>
    <w:rsid w:val="005F6434"/>
    <w:rsid w:val="005F73DB"/>
    <w:rsid w:val="00601362"/>
    <w:rsid w:val="00601EC6"/>
    <w:rsid w:val="00603229"/>
    <w:rsid w:val="006034A1"/>
    <w:rsid w:val="00603551"/>
    <w:rsid w:val="00603C5B"/>
    <w:rsid w:val="00604824"/>
    <w:rsid w:val="0060500F"/>
    <w:rsid w:val="00606081"/>
    <w:rsid w:val="006060E4"/>
    <w:rsid w:val="00606C66"/>
    <w:rsid w:val="00607E27"/>
    <w:rsid w:val="00610729"/>
    <w:rsid w:val="00610E39"/>
    <w:rsid w:val="00611010"/>
    <w:rsid w:val="0061138F"/>
    <w:rsid w:val="006118B8"/>
    <w:rsid w:val="006129E9"/>
    <w:rsid w:val="006141C4"/>
    <w:rsid w:val="00614682"/>
    <w:rsid w:val="006149EF"/>
    <w:rsid w:val="006154B7"/>
    <w:rsid w:val="00615693"/>
    <w:rsid w:val="00616B05"/>
    <w:rsid w:val="00616C20"/>
    <w:rsid w:val="0061744A"/>
    <w:rsid w:val="006214D1"/>
    <w:rsid w:val="006216B7"/>
    <w:rsid w:val="006219D3"/>
    <w:rsid w:val="00621CF2"/>
    <w:rsid w:val="006225B1"/>
    <w:rsid w:val="00622DBA"/>
    <w:rsid w:val="0062392F"/>
    <w:rsid w:val="00623EC3"/>
    <w:rsid w:val="0062420D"/>
    <w:rsid w:val="00624487"/>
    <w:rsid w:val="00624BD1"/>
    <w:rsid w:val="00625766"/>
    <w:rsid w:val="00625B69"/>
    <w:rsid w:val="0062635F"/>
    <w:rsid w:val="0062661A"/>
    <w:rsid w:val="0062663C"/>
    <w:rsid w:val="0062740F"/>
    <w:rsid w:val="00627C3D"/>
    <w:rsid w:val="00630CC8"/>
    <w:rsid w:val="00631FEB"/>
    <w:rsid w:val="006322CB"/>
    <w:rsid w:val="006330A4"/>
    <w:rsid w:val="006332E5"/>
    <w:rsid w:val="0063407E"/>
    <w:rsid w:val="006359C5"/>
    <w:rsid w:val="00635FFF"/>
    <w:rsid w:val="006362BD"/>
    <w:rsid w:val="0063680D"/>
    <w:rsid w:val="0063788B"/>
    <w:rsid w:val="0064039F"/>
    <w:rsid w:val="00641B8C"/>
    <w:rsid w:val="00642825"/>
    <w:rsid w:val="00642F20"/>
    <w:rsid w:val="00642F8A"/>
    <w:rsid w:val="00643335"/>
    <w:rsid w:val="0064362E"/>
    <w:rsid w:val="006436A8"/>
    <w:rsid w:val="0064395B"/>
    <w:rsid w:val="006440CC"/>
    <w:rsid w:val="00644726"/>
    <w:rsid w:val="00645389"/>
    <w:rsid w:val="00645B4A"/>
    <w:rsid w:val="00646E69"/>
    <w:rsid w:val="00651104"/>
    <w:rsid w:val="00651C4C"/>
    <w:rsid w:val="00651EFF"/>
    <w:rsid w:val="00652D88"/>
    <w:rsid w:val="00653593"/>
    <w:rsid w:val="00653A61"/>
    <w:rsid w:val="00654541"/>
    <w:rsid w:val="006551D2"/>
    <w:rsid w:val="006558D7"/>
    <w:rsid w:val="00655E2E"/>
    <w:rsid w:val="006608B0"/>
    <w:rsid w:val="00661009"/>
    <w:rsid w:val="00661251"/>
    <w:rsid w:val="006625ED"/>
    <w:rsid w:val="00662A6D"/>
    <w:rsid w:val="00662E74"/>
    <w:rsid w:val="006641A5"/>
    <w:rsid w:val="00664933"/>
    <w:rsid w:val="00664E83"/>
    <w:rsid w:val="0066520C"/>
    <w:rsid w:val="00665DDE"/>
    <w:rsid w:val="00666CE6"/>
    <w:rsid w:val="00666E59"/>
    <w:rsid w:val="00667133"/>
    <w:rsid w:val="006702BD"/>
    <w:rsid w:val="00670588"/>
    <w:rsid w:val="00670E44"/>
    <w:rsid w:val="006710EF"/>
    <w:rsid w:val="00671530"/>
    <w:rsid w:val="0067185C"/>
    <w:rsid w:val="00671B34"/>
    <w:rsid w:val="00671C65"/>
    <w:rsid w:val="00672521"/>
    <w:rsid w:val="006739E8"/>
    <w:rsid w:val="00674078"/>
    <w:rsid w:val="006747A1"/>
    <w:rsid w:val="00674E5D"/>
    <w:rsid w:val="00675240"/>
    <w:rsid w:val="00675BA0"/>
    <w:rsid w:val="0067650D"/>
    <w:rsid w:val="006765F4"/>
    <w:rsid w:val="006767AF"/>
    <w:rsid w:val="00677479"/>
    <w:rsid w:val="00677E03"/>
    <w:rsid w:val="00677E52"/>
    <w:rsid w:val="006807D9"/>
    <w:rsid w:val="006816A3"/>
    <w:rsid w:val="00682781"/>
    <w:rsid w:val="00682ACA"/>
    <w:rsid w:val="00682B81"/>
    <w:rsid w:val="00683DC4"/>
    <w:rsid w:val="00684B46"/>
    <w:rsid w:val="00684C3C"/>
    <w:rsid w:val="0068639D"/>
    <w:rsid w:val="00686DDA"/>
    <w:rsid w:val="00686FB8"/>
    <w:rsid w:val="00686FE5"/>
    <w:rsid w:val="0068732A"/>
    <w:rsid w:val="00693451"/>
    <w:rsid w:val="00694CB2"/>
    <w:rsid w:val="00694FF9"/>
    <w:rsid w:val="00695627"/>
    <w:rsid w:val="0069637C"/>
    <w:rsid w:val="00696546"/>
    <w:rsid w:val="006972C8"/>
    <w:rsid w:val="006975EF"/>
    <w:rsid w:val="00697FB6"/>
    <w:rsid w:val="006A0072"/>
    <w:rsid w:val="006A046B"/>
    <w:rsid w:val="006A075E"/>
    <w:rsid w:val="006A154E"/>
    <w:rsid w:val="006A2971"/>
    <w:rsid w:val="006A2D5B"/>
    <w:rsid w:val="006A3309"/>
    <w:rsid w:val="006A34E7"/>
    <w:rsid w:val="006A3E6B"/>
    <w:rsid w:val="006A41F4"/>
    <w:rsid w:val="006A4A0C"/>
    <w:rsid w:val="006A4FB9"/>
    <w:rsid w:val="006A5B79"/>
    <w:rsid w:val="006A60CD"/>
    <w:rsid w:val="006A6215"/>
    <w:rsid w:val="006A71A7"/>
    <w:rsid w:val="006B063D"/>
    <w:rsid w:val="006B078E"/>
    <w:rsid w:val="006B0FD3"/>
    <w:rsid w:val="006B1193"/>
    <w:rsid w:val="006B1518"/>
    <w:rsid w:val="006B2467"/>
    <w:rsid w:val="006B2788"/>
    <w:rsid w:val="006B29E4"/>
    <w:rsid w:val="006B307C"/>
    <w:rsid w:val="006B3290"/>
    <w:rsid w:val="006B33F6"/>
    <w:rsid w:val="006B3567"/>
    <w:rsid w:val="006B3695"/>
    <w:rsid w:val="006B3B2E"/>
    <w:rsid w:val="006B4371"/>
    <w:rsid w:val="006B48E7"/>
    <w:rsid w:val="006B4C5D"/>
    <w:rsid w:val="006B5547"/>
    <w:rsid w:val="006B5689"/>
    <w:rsid w:val="006B7454"/>
    <w:rsid w:val="006B765B"/>
    <w:rsid w:val="006C05F3"/>
    <w:rsid w:val="006C0ADB"/>
    <w:rsid w:val="006C1071"/>
    <w:rsid w:val="006C15EA"/>
    <w:rsid w:val="006C2462"/>
    <w:rsid w:val="006C4580"/>
    <w:rsid w:val="006C462F"/>
    <w:rsid w:val="006C4C53"/>
    <w:rsid w:val="006C5CCF"/>
    <w:rsid w:val="006C6214"/>
    <w:rsid w:val="006C7A11"/>
    <w:rsid w:val="006D0D05"/>
    <w:rsid w:val="006D12E2"/>
    <w:rsid w:val="006D17B1"/>
    <w:rsid w:val="006D1C4A"/>
    <w:rsid w:val="006D2EAE"/>
    <w:rsid w:val="006D39BB"/>
    <w:rsid w:val="006D7D0C"/>
    <w:rsid w:val="006E08F0"/>
    <w:rsid w:val="006E0B6D"/>
    <w:rsid w:val="006E0FAC"/>
    <w:rsid w:val="006E0FEF"/>
    <w:rsid w:val="006E13CE"/>
    <w:rsid w:val="006E15DF"/>
    <w:rsid w:val="006E1610"/>
    <w:rsid w:val="006E20A7"/>
    <w:rsid w:val="006E2B8B"/>
    <w:rsid w:val="006E32B8"/>
    <w:rsid w:val="006E343D"/>
    <w:rsid w:val="006E36E4"/>
    <w:rsid w:val="006E415B"/>
    <w:rsid w:val="006E4E4C"/>
    <w:rsid w:val="006E55C7"/>
    <w:rsid w:val="006E573F"/>
    <w:rsid w:val="006E5BA6"/>
    <w:rsid w:val="006E6775"/>
    <w:rsid w:val="006E6F4A"/>
    <w:rsid w:val="006E7A9E"/>
    <w:rsid w:val="006F0213"/>
    <w:rsid w:val="006F0B42"/>
    <w:rsid w:val="006F1487"/>
    <w:rsid w:val="006F14FD"/>
    <w:rsid w:val="006F15BC"/>
    <w:rsid w:val="006F1646"/>
    <w:rsid w:val="006F1A66"/>
    <w:rsid w:val="006F2159"/>
    <w:rsid w:val="006F268E"/>
    <w:rsid w:val="006F339C"/>
    <w:rsid w:val="006F34FC"/>
    <w:rsid w:val="006F384D"/>
    <w:rsid w:val="006F4CC5"/>
    <w:rsid w:val="006F530E"/>
    <w:rsid w:val="006F5469"/>
    <w:rsid w:val="006F6189"/>
    <w:rsid w:val="006F7B4C"/>
    <w:rsid w:val="007016F2"/>
    <w:rsid w:val="0070181B"/>
    <w:rsid w:val="00701EBB"/>
    <w:rsid w:val="0070398C"/>
    <w:rsid w:val="00703E3F"/>
    <w:rsid w:val="0070449F"/>
    <w:rsid w:val="00706F26"/>
    <w:rsid w:val="00707684"/>
    <w:rsid w:val="007104AC"/>
    <w:rsid w:val="0071059F"/>
    <w:rsid w:val="00712EF9"/>
    <w:rsid w:val="00713EFA"/>
    <w:rsid w:val="007142C8"/>
    <w:rsid w:val="007142FF"/>
    <w:rsid w:val="007173B3"/>
    <w:rsid w:val="00717F45"/>
    <w:rsid w:val="00721414"/>
    <w:rsid w:val="0072185F"/>
    <w:rsid w:val="0072237F"/>
    <w:rsid w:val="00722745"/>
    <w:rsid w:val="007227BD"/>
    <w:rsid w:val="00722E57"/>
    <w:rsid w:val="00723F7F"/>
    <w:rsid w:val="007241B5"/>
    <w:rsid w:val="0072494C"/>
    <w:rsid w:val="00724AFF"/>
    <w:rsid w:val="007258DD"/>
    <w:rsid w:val="00725D84"/>
    <w:rsid w:val="007261A8"/>
    <w:rsid w:val="00726A9B"/>
    <w:rsid w:val="00730424"/>
    <w:rsid w:val="00730636"/>
    <w:rsid w:val="0073087C"/>
    <w:rsid w:val="00730DA0"/>
    <w:rsid w:val="00731263"/>
    <w:rsid w:val="007322E1"/>
    <w:rsid w:val="007329CB"/>
    <w:rsid w:val="00732A20"/>
    <w:rsid w:val="00732EE8"/>
    <w:rsid w:val="00733282"/>
    <w:rsid w:val="00733DFB"/>
    <w:rsid w:val="00734771"/>
    <w:rsid w:val="00735AD4"/>
    <w:rsid w:val="00735E70"/>
    <w:rsid w:val="007362E9"/>
    <w:rsid w:val="00736931"/>
    <w:rsid w:val="00737880"/>
    <w:rsid w:val="00737D80"/>
    <w:rsid w:val="00737F97"/>
    <w:rsid w:val="0074182E"/>
    <w:rsid w:val="007422F3"/>
    <w:rsid w:val="00742D17"/>
    <w:rsid w:val="00742EFD"/>
    <w:rsid w:val="007441DD"/>
    <w:rsid w:val="00744491"/>
    <w:rsid w:val="00744656"/>
    <w:rsid w:val="00744C6A"/>
    <w:rsid w:val="00747494"/>
    <w:rsid w:val="00747C4E"/>
    <w:rsid w:val="00747D09"/>
    <w:rsid w:val="00750561"/>
    <w:rsid w:val="00750F6E"/>
    <w:rsid w:val="00751EC6"/>
    <w:rsid w:val="0075285A"/>
    <w:rsid w:val="00752D28"/>
    <w:rsid w:val="0075696B"/>
    <w:rsid w:val="0076141B"/>
    <w:rsid w:val="00764B1E"/>
    <w:rsid w:val="00764C4A"/>
    <w:rsid w:val="007658FE"/>
    <w:rsid w:val="0076615B"/>
    <w:rsid w:val="007663FE"/>
    <w:rsid w:val="00766EDE"/>
    <w:rsid w:val="0076781D"/>
    <w:rsid w:val="00767898"/>
    <w:rsid w:val="0077035F"/>
    <w:rsid w:val="007718DE"/>
    <w:rsid w:val="00771ECB"/>
    <w:rsid w:val="00771F64"/>
    <w:rsid w:val="007739C5"/>
    <w:rsid w:val="0077641D"/>
    <w:rsid w:val="00776723"/>
    <w:rsid w:val="0077683C"/>
    <w:rsid w:val="007814B6"/>
    <w:rsid w:val="0078188A"/>
    <w:rsid w:val="00781897"/>
    <w:rsid w:val="00781B29"/>
    <w:rsid w:val="00783AC4"/>
    <w:rsid w:val="00783F7F"/>
    <w:rsid w:val="007849B3"/>
    <w:rsid w:val="0078540E"/>
    <w:rsid w:val="00785D97"/>
    <w:rsid w:val="00786CBE"/>
    <w:rsid w:val="00787542"/>
    <w:rsid w:val="00787B1F"/>
    <w:rsid w:val="00790261"/>
    <w:rsid w:val="00790F78"/>
    <w:rsid w:val="007916DF"/>
    <w:rsid w:val="007925FD"/>
    <w:rsid w:val="0079406D"/>
    <w:rsid w:val="00795097"/>
    <w:rsid w:val="00795D43"/>
    <w:rsid w:val="00796413"/>
    <w:rsid w:val="00796F7F"/>
    <w:rsid w:val="0079796D"/>
    <w:rsid w:val="007A05D7"/>
    <w:rsid w:val="007A09A9"/>
    <w:rsid w:val="007A1999"/>
    <w:rsid w:val="007A2B4E"/>
    <w:rsid w:val="007A399A"/>
    <w:rsid w:val="007A58F1"/>
    <w:rsid w:val="007A6020"/>
    <w:rsid w:val="007A6A2A"/>
    <w:rsid w:val="007A6B1E"/>
    <w:rsid w:val="007A7100"/>
    <w:rsid w:val="007B06A2"/>
    <w:rsid w:val="007B0C89"/>
    <w:rsid w:val="007B1E5A"/>
    <w:rsid w:val="007B2930"/>
    <w:rsid w:val="007B29CC"/>
    <w:rsid w:val="007B4348"/>
    <w:rsid w:val="007B4403"/>
    <w:rsid w:val="007B4658"/>
    <w:rsid w:val="007B53DE"/>
    <w:rsid w:val="007B5575"/>
    <w:rsid w:val="007B6B89"/>
    <w:rsid w:val="007B6DF6"/>
    <w:rsid w:val="007B6EAB"/>
    <w:rsid w:val="007B722E"/>
    <w:rsid w:val="007B77DA"/>
    <w:rsid w:val="007B782C"/>
    <w:rsid w:val="007B7F5D"/>
    <w:rsid w:val="007C091C"/>
    <w:rsid w:val="007C0BA6"/>
    <w:rsid w:val="007C19CE"/>
    <w:rsid w:val="007C3A43"/>
    <w:rsid w:val="007C3B18"/>
    <w:rsid w:val="007C50F9"/>
    <w:rsid w:val="007C7FCA"/>
    <w:rsid w:val="007D0131"/>
    <w:rsid w:val="007D02F9"/>
    <w:rsid w:val="007D091D"/>
    <w:rsid w:val="007D1799"/>
    <w:rsid w:val="007D1C6C"/>
    <w:rsid w:val="007D1EAC"/>
    <w:rsid w:val="007D2083"/>
    <w:rsid w:val="007D2632"/>
    <w:rsid w:val="007D2746"/>
    <w:rsid w:val="007D2840"/>
    <w:rsid w:val="007D2E1C"/>
    <w:rsid w:val="007D3055"/>
    <w:rsid w:val="007D45CD"/>
    <w:rsid w:val="007D4993"/>
    <w:rsid w:val="007D5207"/>
    <w:rsid w:val="007D56EF"/>
    <w:rsid w:val="007D5AD0"/>
    <w:rsid w:val="007D7BA9"/>
    <w:rsid w:val="007E084D"/>
    <w:rsid w:val="007E0E89"/>
    <w:rsid w:val="007E160B"/>
    <w:rsid w:val="007E1828"/>
    <w:rsid w:val="007E361B"/>
    <w:rsid w:val="007E3E78"/>
    <w:rsid w:val="007E4759"/>
    <w:rsid w:val="007E496E"/>
    <w:rsid w:val="007E4B22"/>
    <w:rsid w:val="007E5D90"/>
    <w:rsid w:val="007E62F8"/>
    <w:rsid w:val="007E6885"/>
    <w:rsid w:val="007E6E92"/>
    <w:rsid w:val="007E754B"/>
    <w:rsid w:val="007F0727"/>
    <w:rsid w:val="007F0FFE"/>
    <w:rsid w:val="007F147B"/>
    <w:rsid w:val="007F1969"/>
    <w:rsid w:val="007F2E0E"/>
    <w:rsid w:val="007F360F"/>
    <w:rsid w:val="007F4956"/>
    <w:rsid w:val="007F7543"/>
    <w:rsid w:val="007F7BF5"/>
    <w:rsid w:val="007F7E26"/>
    <w:rsid w:val="00800FC3"/>
    <w:rsid w:val="00801643"/>
    <w:rsid w:val="008019F3"/>
    <w:rsid w:val="0080211F"/>
    <w:rsid w:val="00802CE1"/>
    <w:rsid w:val="00802E65"/>
    <w:rsid w:val="0080339F"/>
    <w:rsid w:val="00803606"/>
    <w:rsid w:val="00803C40"/>
    <w:rsid w:val="00803D7E"/>
    <w:rsid w:val="0080450E"/>
    <w:rsid w:val="0080577F"/>
    <w:rsid w:val="00805A3A"/>
    <w:rsid w:val="00806009"/>
    <w:rsid w:val="008063DF"/>
    <w:rsid w:val="00806EEB"/>
    <w:rsid w:val="00807014"/>
    <w:rsid w:val="00807660"/>
    <w:rsid w:val="008076A7"/>
    <w:rsid w:val="0081146C"/>
    <w:rsid w:val="008123EA"/>
    <w:rsid w:val="00812BDF"/>
    <w:rsid w:val="00813193"/>
    <w:rsid w:val="00813E26"/>
    <w:rsid w:val="00814FEE"/>
    <w:rsid w:val="00815E8B"/>
    <w:rsid w:val="00816A61"/>
    <w:rsid w:val="00816BA8"/>
    <w:rsid w:val="00816DA0"/>
    <w:rsid w:val="00816FF0"/>
    <w:rsid w:val="00817A5D"/>
    <w:rsid w:val="00821B1E"/>
    <w:rsid w:val="008220D4"/>
    <w:rsid w:val="0082211A"/>
    <w:rsid w:val="00822C68"/>
    <w:rsid w:val="00823C4D"/>
    <w:rsid w:val="00824B2E"/>
    <w:rsid w:val="0082521A"/>
    <w:rsid w:val="008254B3"/>
    <w:rsid w:val="00825750"/>
    <w:rsid w:val="008264AC"/>
    <w:rsid w:val="00826A4A"/>
    <w:rsid w:val="00826AF2"/>
    <w:rsid w:val="008276F4"/>
    <w:rsid w:val="00830077"/>
    <w:rsid w:val="0083025A"/>
    <w:rsid w:val="008302EC"/>
    <w:rsid w:val="008322DF"/>
    <w:rsid w:val="00833076"/>
    <w:rsid w:val="008331AB"/>
    <w:rsid w:val="00834570"/>
    <w:rsid w:val="00834DDD"/>
    <w:rsid w:val="00835035"/>
    <w:rsid w:val="00835910"/>
    <w:rsid w:val="008363E5"/>
    <w:rsid w:val="008366E5"/>
    <w:rsid w:val="0083678E"/>
    <w:rsid w:val="00836B44"/>
    <w:rsid w:val="00836D24"/>
    <w:rsid w:val="008410A4"/>
    <w:rsid w:val="00841754"/>
    <w:rsid w:val="0084181C"/>
    <w:rsid w:val="0084182B"/>
    <w:rsid w:val="00843B13"/>
    <w:rsid w:val="00844CB1"/>
    <w:rsid w:val="00845FA0"/>
    <w:rsid w:val="00846B50"/>
    <w:rsid w:val="008475CF"/>
    <w:rsid w:val="0085207F"/>
    <w:rsid w:val="00852574"/>
    <w:rsid w:val="00852C08"/>
    <w:rsid w:val="00852DE4"/>
    <w:rsid w:val="008536A4"/>
    <w:rsid w:val="008536D5"/>
    <w:rsid w:val="008541F4"/>
    <w:rsid w:val="00856E7C"/>
    <w:rsid w:val="00857364"/>
    <w:rsid w:val="00860018"/>
    <w:rsid w:val="00860CD3"/>
    <w:rsid w:val="00861313"/>
    <w:rsid w:val="0086162F"/>
    <w:rsid w:val="00861636"/>
    <w:rsid w:val="0086172B"/>
    <w:rsid w:val="0086176D"/>
    <w:rsid w:val="00861ADA"/>
    <w:rsid w:val="0086275A"/>
    <w:rsid w:val="00863467"/>
    <w:rsid w:val="00864467"/>
    <w:rsid w:val="00865B6D"/>
    <w:rsid w:val="008660CE"/>
    <w:rsid w:val="008664F4"/>
    <w:rsid w:val="0086691C"/>
    <w:rsid w:val="008669DB"/>
    <w:rsid w:val="00866A18"/>
    <w:rsid w:val="008678BD"/>
    <w:rsid w:val="00867D75"/>
    <w:rsid w:val="00871CC3"/>
    <w:rsid w:val="008722ED"/>
    <w:rsid w:val="008724E9"/>
    <w:rsid w:val="00872772"/>
    <w:rsid w:val="00873A67"/>
    <w:rsid w:val="00874B75"/>
    <w:rsid w:val="008753DC"/>
    <w:rsid w:val="008760E6"/>
    <w:rsid w:val="0087674B"/>
    <w:rsid w:val="00876C08"/>
    <w:rsid w:val="00876F68"/>
    <w:rsid w:val="00877E95"/>
    <w:rsid w:val="008814BC"/>
    <w:rsid w:val="00881DE2"/>
    <w:rsid w:val="008821C3"/>
    <w:rsid w:val="00882D98"/>
    <w:rsid w:val="008833EE"/>
    <w:rsid w:val="008867F1"/>
    <w:rsid w:val="0088738A"/>
    <w:rsid w:val="008875EB"/>
    <w:rsid w:val="008906FA"/>
    <w:rsid w:val="00893960"/>
    <w:rsid w:val="00894880"/>
    <w:rsid w:val="008952B9"/>
    <w:rsid w:val="00895F18"/>
    <w:rsid w:val="00896042"/>
    <w:rsid w:val="00896D0B"/>
    <w:rsid w:val="008A0158"/>
    <w:rsid w:val="008A06DD"/>
    <w:rsid w:val="008A2739"/>
    <w:rsid w:val="008A2A38"/>
    <w:rsid w:val="008A2F10"/>
    <w:rsid w:val="008A34D1"/>
    <w:rsid w:val="008A3839"/>
    <w:rsid w:val="008A389D"/>
    <w:rsid w:val="008A3BC1"/>
    <w:rsid w:val="008A458D"/>
    <w:rsid w:val="008A52D9"/>
    <w:rsid w:val="008A5FF7"/>
    <w:rsid w:val="008A6572"/>
    <w:rsid w:val="008A6620"/>
    <w:rsid w:val="008A687A"/>
    <w:rsid w:val="008A7C0A"/>
    <w:rsid w:val="008B0643"/>
    <w:rsid w:val="008B0A71"/>
    <w:rsid w:val="008B11AC"/>
    <w:rsid w:val="008B17CC"/>
    <w:rsid w:val="008B2385"/>
    <w:rsid w:val="008B38A8"/>
    <w:rsid w:val="008B5339"/>
    <w:rsid w:val="008B67D4"/>
    <w:rsid w:val="008B7118"/>
    <w:rsid w:val="008B7737"/>
    <w:rsid w:val="008B7A48"/>
    <w:rsid w:val="008C0C45"/>
    <w:rsid w:val="008C10E4"/>
    <w:rsid w:val="008C1220"/>
    <w:rsid w:val="008C1546"/>
    <w:rsid w:val="008C16EA"/>
    <w:rsid w:val="008C2C06"/>
    <w:rsid w:val="008C3F0C"/>
    <w:rsid w:val="008C425C"/>
    <w:rsid w:val="008C474B"/>
    <w:rsid w:val="008C57AC"/>
    <w:rsid w:val="008C693E"/>
    <w:rsid w:val="008C7078"/>
    <w:rsid w:val="008C7B40"/>
    <w:rsid w:val="008D170D"/>
    <w:rsid w:val="008D2881"/>
    <w:rsid w:val="008D2A41"/>
    <w:rsid w:val="008D59CF"/>
    <w:rsid w:val="008D5B6B"/>
    <w:rsid w:val="008D627C"/>
    <w:rsid w:val="008D6948"/>
    <w:rsid w:val="008D69E4"/>
    <w:rsid w:val="008D6E06"/>
    <w:rsid w:val="008E01DD"/>
    <w:rsid w:val="008E0CE7"/>
    <w:rsid w:val="008E1120"/>
    <w:rsid w:val="008E1259"/>
    <w:rsid w:val="008E2A65"/>
    <w:rsid w:val="008E41D1"/>
    <w:rsid w:val="008E448E"/>
    <w:rsid w:val="008E595B"/>
    <w:rsid w:val="008E5C87"/>
    <w:rsid w:val="008E658F"/>
    <w:rsid w:val="008E6BAC"/>
    <w:rsid w:val="008E7137"/>
    <w:rsid w:val="008E7799"/>
    <w:rsid w:val="008F03F3"/>
    <w:rsid w:val="008F0E8B"/>
    <w:rsid w:val="008F1F0A"/>
    <w:rsid w:val="008F1F90"/>
    <w:rsid w:val="008F24AE"/>
    <w:rsid w:val="008F36E9"/>
    <w:rsid w:val="008F4297"/>
    <w:rsid w:val="008F4299"/>
    <w:rsid w:val="008F5756"/>
    <w:rsid w:val="008F6613"/>
    <w:rsid w:val="008F696B"/>
    <w:rsid w:val="008F6B8F"/>
    <w:rsid w:val="009005F1"/>
    <w:rsid w:val="00900C06"/>
    <w:rsid w:val="00900CE9"/>
    <w:rsid w:val="009015C6"/>
    <w:rsid w:val="00901B33"/>
    <w:rsid w:val="00902E36"/>
    <w:rsid w:val="0090310C"/>
    <w:rsid w:val="00903168"/>
    <w:rsid w:val="0090371E"/>
    <w:rsid w:val="00903B7A"/>
    <w:rsid w:val="00903EB9"/>
    <w:rsid w:val="009040C9"/>
    <w:rsid w:val="009048C7"/>
    <w:rsid w:val="00904A12"/>
    <w:rsid w:val="00904FEE"/>
    <w:rsid w:val="0090581E"/>
    <w:rsid w:val="0090614B"/>
    <w:rsid w:val="009069E3"/>
    <w:rsid w:val="00906EDF"/>
    <w:rsid w:val="009078DA"/>
    <w:rsid w:val="00907CE6"/>
    <w:rsid w:val="00910D05"/>
    <w:rsid w:val="00910FC0"/>
    <w:rsid w:val="0091114D"/>
    <w:rsid w:val="0091219F"/>
    <w:rsid w:val="00913423"/>
    <w:rsid w:val="00913AD4"/>
    <w:rsid w:val="009147A3"/>
    <w:rsid w:val="00915245"/>
    <w:rsid w:val="009155E3"/>
    <w:rsid w:val="009166A5"/>
    <w:rsid w:val="00920435"/>
    <w:rsid w:val="00920501"/>
    <w:rsid w:val="00921B9E"/>
    <w:rsid w:val="00922A7E"/>
    <w:rsid w:val="00923729"/>
    <w:rsid w:val="00923C2E"/>
    <w:rsid w:val="009245C9"/>
    <w:rsid w:val="0092516B"/>
    <w:rsid w:val="0092576A"/>
    <w:rsid w:val="009266EE"/>
    <w:rsid w:val="00926B45"/>
    <w:rsid w:val="00926B84"/>
    <w:rsid w:val="00927B6A"/>
    <w:rsid w:val="0093055E"/>
    <w:rsid w:val="009312A4"/>
    <w:rsid w:val="009315EC"/>
    <w:rsid w:val="009324AC"/>
    <w:rsid w:val="00932D97"/>
    <w:rsid w:val="009332B3"/>
    <w:rsid w:val="0093330D"/>
    <w:rsid w:val="00933B03"/>
    <w:rsid w:val="00933F2D"/>
    <w:rsid w:val="00934CEC"/>
    <w:rsid w:val="00935D86"/>
    <w:rsid w:val="00935F35"/>
    <w:rsid w:val="00936E54"/>
    <w:rsid w:val="00936E9B"/>
    <w:rsid w:val="009373BA"/>
    <w:rsid w:val="009407B8"/>
    <w:rsid w:val="00942161"/>
    <w:rsid w:val="00942B56"/>
    <w:rsid w:val="00942F44"/>
    <w:rsid w:val="00944073"/>
    <w:rsid w:val="009451A8"/>
    <w:rsid w:val="00945207"/>
    <w:rsid w:val="00945855"/>
    <w:rsid w:val="0094588E"/>
    <w:rsid w:val="00945C38"/>
    <w:rsid w:val="009509F5"/>
    <w:rsid w:val="00950BC1"/>
    <w:rsid w:val="00950C52"/>
    <w:rsid w:val="00954AD1"/>
    <w:rsid w:val="009558B2"/>
    <w:rsid w:val="00955E05"/>
    <w:rsid w:val="00955E5B"/>
    <w:rsid w:val="0095696A"/>
    <w:rsid w:val="00956F8A"/>
    <w:rsid w:val="00957CCB"/>
    <w:rsid w:val="00960F3A"/>
    <w:rsid w:val="00961D87"/>
    <w:rsid w:val="00961E7A"/>
    <w:rsid w:val="009620B1"/>
    <w:rsid w:val="0096242D"/>
    <w:rsid w:val="009624AF"/>
    <w:rsid w:val="0096341F"/>
    <w:rsid w:val="00964116"/>
    <w:rsid w:val="00965AF7"/>
    <w:rsid w:val="00965D42"/>
    <w:rsid w:val="0096686F"/>
    <w:rsid w:val="00966AC6"/>
    <w:rsid w:val="00967F0B"/>
    <w:rsid w:val="00972072"/>
    <w:rsid w:val="009720E5"/>
    <w:rsid w:val="0097218F"/>
    <w:rsid w:val="00974AEC"/>
    <w:rsid w:val="00974AF6"/>
    <w:rsid w:val="00974C63"/>
    <w:rsid w:val="00974C6D"/>
    <w:rsid w:val="0097516D"/>
    <w:rsid w:val="009763C3"/>
    <w:rsid w:val="0098061D"/>
    <w:rsid w:val="00981176"/>
    <w:rsid w:val="0098124F"/>
    <w:rsid w:val="009824FA"/>
    <w:rsid w:val="00982604"/>
    <w:rsid w:val="009827CB"/>
    <w:rsid w:val="00982B91"/>
    <w:rsid w:val="009833CF"/>
    <w:rsid w:val="00983D3A"/>
    <w:rsid w:val="00986316"/>
    <w:rsid w:val="00987116"/>
    <w:rsid w:val="0098716C"/>
    <w:rsid w:val="00987BA2"/>
    <w:rsid w:val="00987F14"/>
    <w:rsid w:val="009906B2"/>
    <w:rsid w:val="00991B56"/>
    <w:rsid w:val="00993415"/>
    <w:rsid w:val="00993ABC"/>
    <w:rsid w:val="009943B1"/>
    <w:rsid w:val="009944FA"/>
    <w:rsid w:val="0099458E"/>
    <w:rsid w:val="009945FF"/>
    <w:rsid w:val="00994788"/>
    <w:rsid w:val="00996186"/>
    <w:rsid w:val="00997145"/>
    <w:rsid w:val="00997BDE"/>
    <w:rsid w:val="009A11A5"/>
    <w:rsid w:val="009A1B29"/>
    <w:rsid w:val="009A1F6C"/>
    <w:rsid w:val="009A31F2"/>
    <w:rsid w:val="009A339D"/>
    <w:rsid w:val="009A378C"/>
    <w:rsid w:val="009A457C"/>
    <w:rsid w:val="009A48C0"/>
    <w:rsid w:val="009A4D7C"/>
    <w:rsid w:val="009A53E0"/>
    <w:rsid w:val="009A579E"/>
    <w:rsid w:val="009A5BA9"/>
    <w:rsid w:val="009A6410"/>
    <w:rsid w:val="009A6FE5"/>
    <w:rsid w:val="009A75D9"/>
    <w:rsid w:val="009A7FB6"/>
    <w:rsid w:val="009B049E"/>
    <w:rsid w:val="009B15D9"/>
    <w:rsid w:val="009B222F"/>
    <w:rsid w:val="009B2868"/>
    <w:rsid w:val="009B2AFB"/>
    <w:rsid w:val="009B40EB"/>
    <w:rsid w:val="009B4124"/>
    <w:rsid w:val="009B49F9"/>
    <w:rsid w:val="009B5267"/>
    <w:rsid w:val="009B549E"/>
    <w:rsid w:val="009B58E7"/>
    <w:rsid w:val="009B5950"/>
    <w:rsid w:val="009B70BF"/>
    <w:rsid w:val="009B7EB9"/>
    <w:rsid w:val="009C03ED"/>
    <w:rsid w:val="009C193C"/>
    <w:rsid w:val="009C1A9E"/>
    <w:rsid w:val="009C2785"/>
    <w:rsid w:val="009C2D63"/>
    <w:rsid w:val="009C2FF8"/>
    <w:rsid w:val="009C32A9"/>
    <w:rsid w:val="009C3746"/>
    <w:rsid w:val="009C3EC5"/>
    <w:rsid w:val="009C4CBD"/>
    <w:rsid w:val="009C5A1E"/>
    <w:rsid w:val="009C5EDF"/>
    <w:rsid w:val="009C5F49"/>
    <w:rsid w:val="009C7072"/>
    <w:rsid w:val="009C72E0"/>
    <w:rsid w:val="009C77A1"/>
    <w:rsid w:val="009D04DB"/>
    <w:rsid w:val="009D06FB"/>
    <w:rsid w:val="009D0C8B"/>
    <w:rsid w:val="009D113E"/>
    <w:rsid w:val="009D1255"/>
    <w:rsid w:val="009D1595"/>
    <w:rsid w:val="009D1A44"/>
    <w:rsid w:val="009D1BE2"/>
    <w:rsid w:val="009D3571"/>
    <w:rsid w:val="009D3F94"/>
    <w:rsid w:val="009D44AE"/>
    <w:rsid w:val="009D53E3"/>
    <w:rsid w:val="009D6AD1"/>
    <w:rsid w:val="009D744B"/>
    <w:rsid w:val="009D7BCD"/>
    <w:rsid w:val="009E06D3"/>
    <w:rsid w:val="009E10C9"/>
    <w:rsid w:val="009E28DA"/>
    <w:rsid w:val="009E370C"/>
    <w:rsid w:val="009E4410"/>
    <w:rsid w:val="009E5C81"/>
    <w:rsid w:val="009E5CFA"/>
    <w:rsid w:val="009E60B2"/>
    <w:rsid w:val="009E6468"/>
    <w:rsid w:val="009E64B7"/>
    <w:rsid w:val="009E65A1"/>
    <w:rsid w:val="009E66A1"/>
    <w:rsid w:val="009E683C"/>
    <w:rsid w:val="009E6972"/>
    <w:rsid w:val="009E6DCC"/>
    <w:rsid w:val="009F02A9"/>
    <w:rsid w:val="009F0627"/>
    <w:rsid w:val="009F1A86"/>
    <w:rsid w:val="009F1F3C"/>
    <w:rsid w:val="009F222A"/>
    <w:rsid w:val="009F29D7"/>
    <w:rsid w:val="009F3B38"/>
    <w:rsid w:val="009F4FE1"/>
    <w:rsid w:val="009F644C"/>
    <w:rsid w:val="009F6863"/>
    <w:rsid w:val="009F68D0"/>
    <w:rsid w:val="009F68E1"/>
    <w:rsid w:val="00A00ECC"/>
    <w:rsid w:val="00A00F08"/>
    <w:rsid w:val="00A03494"/>
    <w:rsid w:val="00A034B5"/>
    <w:rsid w:val="00A03FDA"/>
    <w:rsid w:val="00A04D25"/>
    <w:rsid w:val="00A06628"/>
    <w:rsid w:val="00A06AB1"/>
    <w:rsid w:val="00A072A6"/>
    <w:rsid w:val="00A07507"/>
    <w:rsid w:val="00A07C59"/>
    <w:rsid w:val="00A101AF"/>
    <w:rsid w:val="00A10515"/>
    <w:rsid w:val="00A1189E"/>
    <w:rsid w:val="00A11E7F"/>
    <w:rsid w:val="00A12238"/>
    <w:rsid w:val="00A122F5"/>
    <w:rsid w:val="00A12317"/>
    <w:rsid w:val="00A12B95"/>
    <w:rsid w:val="00A13A28"/>
    <w:rsid w:val="00A13AC5"/>
    <w:rsid w:val="00A13DCF"/>
    <w:rsid w:val="00A14DAC"/>
    <w:rsid w:val="00A14F22"/>
    <w:rsid w:val="00A150C2"/>
    <w:rsid w:val="00A1575F"/>
    <w:rsid w:val="00A15A90"/>
    <w:rsid w:val="00A15E72"/>
    <w:rsid w:val="00A219D0"/>
    <w:rsid w:val="00A220EE"/>
    <w:rsid w:val="00A22536"/>
    <w:rsid w:val="00A22914"/>
    <w:rsid w:val="00A242B6"/>
    <w:rsid w:val="00A2478B"/>
    <w:rsid w:val="00A24A3B"/>
    <w:rsid w:val="00A25297"/>
    <w:rsid w:val="00A266D6"/>
    <w:rsid w:val="00A26CA4"/>
    <w:rsid w:val="00A27143"/>
    <w:rsid w:val="00A30F87"/>
    <w:rsid w:val="00A32A9C"/>
    <w:rsid w:val="00A32F1C"/>
    <w:rsid w:val="00A33984"/>
    <w:rsid w:val="00A342FA"/>
    <w:rsid w:val="00A3519D"/>
    <w:rsid w:val="00A354EA"/>
    <w:rsid w:val="00A35B55"/>
    <w:rsid w:val="00A35BB6"/>
    <w:rsid w:val="00A3607F"/>
    <w:rsid w:val="00A36B46"/>
    <w:rsid w:val="00A37224"/>
    <w:rsid w:val="00A4013D"/>
    <w:rsid w:val="00A40B91"/>
    <w:rsid w:val="00A41376"/>
    <w:rsid w:val="00A433AA"/>
    <w:rsid w:val="00A43CAE"/>
    <w:rsid w:val="00A453A6"/>
    <w:rsid w:val="00A45619"/>
    <w:rsid w:val="00A466EA"/>
    <w:rsid w:val="00A47E8D"/>
    <w:rsid w:val="00A511D4"/>
    <w:rsid w:val="00A5127A"/>
    <w:rsid w:val="00A51AD9"/>
    <w:rsid w:val="00A53494"/>
    <w:rsid w:val="00A536AE"/>
    <w:rsid w:val="00A55EEB"/>
    <w:rsid w:val="00A566BB"/>
    <w:rsid w:val="00A5721B"/>
    <w:rsid w:val="00A5760D"/>
    <w:rsid w:val="00A57E8B"/>
    <w:rsid w:val="00A604B9"/>
    <w:rsid w:val="00A60C68"/>
    <w:rsid w:val="00A626AC"/>
    <w:rsid w:val="00A63375"/>
    <w:rsid w:val="00A63DE2"/>
    <w:rsid w:val="00A65004"/>
    <w:rsid w:val="00A65A31"/>
    <w:rsid w:val="00A65BC0"/>
    <w:rsid w:val="00A660C6"/>
    <w:rsid w:val="00A67031"/>
    <w:rsid w:val="00A67170"/>
    <w:rsid w:val="00A67AD0"/>
    <w:rsid w:val="00A67E02"/>
    <w:rsid w:val="00A70C3E"/>
    <w:rsid w:val="00A70DDF"/>
    <w:rsid w:val="00A70EA5"/>
    <w:rsid w:val="00A715BD"/>
    <w:rsid w:val="00A71B61"/>
    <w:rsid w:val="00A72557"/>
    <w:rsid w:val="00A73604"/>
    <w:rsid w:val="00A7363D"/>
    <w:rsid w:val="00A74C5B"/>
    <w:rsid w:val="00A74FD6"/>
    <w:rsid w:val="00A75FE1"/>
    <w:rsid w:val="00A771D3"/>
    <w:rsid w:val="00A775BE"/>
    <w:rsid w:val="00A77C2D"/>
    <w:rsid w:val="00A8048D"/>
    <w:rsid w:val="00A80EB0"/>
    <w:rsid w:val="00A81E14"/>
    <w:rsid w:val="00A8212B"/>
    <w:rsid w:val="00A8253D"/>
    <w:rsid w:val="00A8289D"/>
    <w:rsid w:val="00A83CFB"/>
    <w:rsid w:val="00A858EE"/>
    <w:rsid w:val="00A86404"/>
    <w:rsid w:val="00A867B4"/>
    <w:rsid w:val="00A868CE"/>
    <w:rsid w:val="00A877D2"/>
    <w:rsid w:val="00A87D06"/>
    <w:rsid w:val="00A90772"/>
    <w:rsid w:val="00A9109B"/>
    <w:rsid w:val="00A910FE"/>
    <w:rsid w:val="00A9117F"/>
    <w:rsid w:val="00A939A9"/>
    <w:rsid w:val="00A941CB"/>
    <w:rsid w:val="00A94A3A"/>
    <w:rsid w:val="00A95E9B"/>
    <w:rsid w:val="00A95F80"/>
    <w:rsid w:val="00A95F84"/>
    <w:rsid w:val="00A97E0B"/>
    <w:rsid w:val="00AA0872"/>
    <w:rsid w:val="00AA0C9A"/>
    <w:rsid w:val="00AA1E57"/>
    <w:rsid w:val="00AA1F82"/>
    <w:rsid w:val="00AA281E"/>
    <w:rsid w:val="00AA3215"/>
    <w:rsid w:val="00AA73DC"/>
    <w:rsid w:val="00AA78BB"/>
    <w:rsid w:val="00AB10A2"/>
    <w:rsid w:val="00AB11BB"/>
    <w:rsid w:val="00AB1842"/>
    <w:rsid w:val="00AB1A79"/>
    <w:rsid w:val="00AB2444"/>
    <w:rsid w:val="00AB4BE1"/>
    <w:rsid w:val="00AB54A9"/>
    <w:rsid w:val="00AC0D86"/>
    <w:rsid w:val="00AC0ED1"/>
    <w:rsid w:val="00AC16C2"/>
    <w:rsid w:val="00AC1E5C"/>
    <w:rsid w:val="00AC1F82"/>
    <w:rsid w:val="00AC256A"/>
    <w:rsid w:val="00AC2708"/>
    <w:rsid w:val="00AC280D"/>
    <w:rsid w:val="00AC34FF"/>
    <w:rsid w:val="00AC3B8B"/>
    <w:rsid w:val="00AC3E2D"/>
    <w:rsid w:val="00AC5677"/>
    <w:rsid w:val="00AC5E46"/>
    <w:rsid w:val="00AC624C"/>
    <w:rsid w:val="00AC62C4"/>
    <w:rsid w:val="00AC65DA"/>
    <w:rsid w:val="00AC69A8"/>
    <w:rsid w:val="00AC6ED3"/>
    <w:rsid w:val="00AD061C"/>
    <w:rsid w:val="00AD1E22"/>
    <w:rsid w:val="00AD2E1A"/>
    <w:rsid w:val="00AD46F4"/>
    <w:rsid w:val="00AD4B96"/>
    <w:rsid w:val="00AD4E3E"/>
    <w:rsid w:val="00AD5183"/>
    <w:rsid w:val="00AD5A39"/>
    <w:rsid w:val="00AD5AA0"/>
    <w:rsid w:val="00AD5E1D"/>
    <w:rsid w:val="00AD6176"/>
    <w:rsid w:val="00AD66F6"/>
    <w:rsid w:val="00AD7054"/>
    <w:rsid w:val="00AD7721"/>
    <w:rsid w:val="00AD7E51"/>
    <w:rsid w:val="00AD7FA2"/>
    <w:rsid w:val="00AE0F6C"/>
    <w:rsid w:val="00AE11A1"/>
    <w:rsid w:val="00AE17C7"/>
    <w:rsid w:val="00AE1E43"/>
    <w:rsid w:val="00AE2682"/>
    <w:rsid w:val="00AE3312"/>
    <w:rsid w:val="00AE37BE"/>
    <w:rsid w:val="00AE3EDC"/>
    <w:rsid w:val="00AE423B"/>
    <w:rsid w:val="00AE4C8F"/>
    <w:rsid w:val="00AE64B7"/>
    <w:rsid w:val="00AE6580"/>
    <w:rsid w:val="00AE6E49"/>
    <w:rsid w:val="00AE7FF0"/>
    <w:rsid w:val="00AF06A2"/>
    <w:rsid w:val="00AF0823"/>
    <w:rsid w:val="00AF0D6D"/>
    <w:rsid w:val="00AF0DA1"/>
    <w:rsid w:val="00AF0F6C"/>
    <w:rsid w:val="00AF1256"/>
    <w:rsid w:val="00AF16CE"/>
    <w:rsid w:val="00AF21B2"/>
    <w:rsid w:val="00AF2875"/>
    <w:rsid w:val="00AF29BF"/>
    <w:rsid w:val="00AF2B3E"/>
    <w:rsid w:val="00AF3242"/>
    <w:rsid w:val="00AF34D5"/>
    <w:rsid w:val="00AF3A1E"/>
    <w:rsid w:val="00AF4DB6"/>
    <w:rsid w:val="00AF4ED6"/>
    <w:rsid w:val="00AF521B"/>
    <w:rsid w:val="00AF5697"/>
    <w:rsid w:val="00AF6E81"/>
    <w:rsid w:val="00AF7283"/>
    <w:rsid w:val="00AF7535"/>
    <w:rsid w:val="00AF7E5C"/>
    <w:rsid w:val="00B00E2F"/>
    <w:rsid w:val="00B01BCE"/>
    <w:rsid w:val="00B03427"/>
    <w:rsid w:val="00B03A13"/>
    <w:rsid w:val="00B03CC7"/>
    <w:rsid w:val="00B03E77"/>
    <w:rsid w:val="00B04B46"/>
    <w:rsid w:val="00B0504C"/>
    <w:rsid w:val="00B05562"/>
    <w:rsid w:val="00B059AD"/>
    <w:rsid w:val="00B100E7"/>
    <w:rsid w:val="00B1097B"/>
    <w:rsid w:val="00B111D7"/>
    <w:rsid w:val="00B11E7F"/>
    <w:rsid w:val="00B123BB"/>
    <w:rsid w:val="00B12E5B"/>
    <w:rsid w:val="00B1304A"/>
    <w:rsid w:val="00B133F9"/>
    <w:rsid w:val="00B13A7C"/>
    <w:rsid w:val="00B13AF0"/>
    <w:rsid w:val="00B14BC4"/>
    <w:rsid w:val="00B14DB8"/>
    <w:rsid w:val="00B15F5B"/>
    <w:rsid w:val="00B1640D"/>
    <w:rsid w:val="00B16A35"/>
    <w:rsid w:val="00B16B5B"/>
    <w:rsid w:val="00B1725A"/>
    <w:rsid w:val="00B201F9"/>
    <w:rsid w:val="00B22147"/>
    <w:rsid w:val="00B22AD1"/>
    <w:rsid w:val="00B22DF1"/>
    <w:rsid w:val="00B237BF"/>
    <w:rsid w:val="00B24C2E"/>
    <w:rsid w:val="00B2644B"/>
    <w:rsid w:val="00B2649E"/>
    <w:rsid w:val="00B2737F"/>
    <w:rsid w:val="00B27FF1"/>
    <w:rsid w:val="00B30A61"/>
    <w:rsid w:val="00B310F8"/>
    <w:rsid w:val="00B31913"/>
    <w:rsid w:val="00B3203D"/>
    <w:rsid w:val="00B327A1"/>
    <w:rsid w:val="00B336B9"/>
    <w:rsid w:val="00B337E5"/>
    <w:rsid w:val="00B338C7"/>
    <w:rsid w:val="00B34701"/>
    <w:rsid w:val="00B34AD6"/>
    <w:rsid w:val="00B35FD9"/>
    <w:rsid w:val="00B3615A"/>
    <w:rsid w:val="00B36CDB"/>
    <w:rsid w:val="00B37455"/>
    <w:rsid w:val="00B378B0"/>
    <w:rsid w:val="00B4009A"/>
    <w:rsid w:val="00B40132"/>
    <w:rsid w:val="00B4056D"/>
    <w:rsid w:val="00B41985"/>
    <w:rsid w:val="00B41A2C"/>
    <w:rsid w:val="00B42E36"/>
    <w:rsid w:val="00B437DE"/>
    <w:rsid w:val="00B43F64"/>
    <w:rsid w:val="00B44761"/>
    <w:rsid w:val="00B45399"/>
    <w:rsid w:val="00B472F8"/>
    <w:rsid w:val="00B47523"/>
    <w:rsid w:val="00B505F8"/>
    <w:rsid w:val="00B51492"/>
    <w:rsid w:val="00B51F5C"/>
    <w:rsid w:val="00B52556"/>
    <w:rsid w:val="00B525EF"/>
    <w:rsid w:val="00B52929"/>
    <w:rsid w:val="00B5417F"/>
    <w:rsid w:val="00B54993"/>
    <w:rsid w:val="00B565AD"/>
    <w:rsid w:val="00B56C92"/>
    <w:rsid w:val="00B57416"/>
    <w:rsid w:val="00B57A55"/>
    <w:rsid w:val="00B57AE2"/>
    <w:rsid w:val="00B60C33"/>
    <w:rsid w:val="00B638A5"/>
    <w:rsid w:val="00B64C12"/>
    <w:rsid w:val="00B65EA2"/>
    <w:rsid w:val="00B65F88"/>
    <w:rsid w:val="00B66B10"/>
    <w:rsid w:val="00B67D02"/>
    <w:rsid w:val="00B67ED0"/>
    <w:rsid w:val="00B71190"/>
    <w:rsid w:val="00B71830"/>
    <w:rsid w:val="00B71CB8"/>
    <w:rsid w:val="00B7203C"/>
    <w:rsid w:val="00B721C1"/>
    <w:rsid w:val="00B72692"/>
    <w:rsid w:val="00B729CB"/>
    <w:rsid w:val="00B73299"/>
    <w:rsid w:val="00B74152"/>
    <w:rsid w:val="00B74E02"/>
    <w:rsid w:val="00B76047"/>
    <w:rsid w:val="00B76C42"/>
    <w:rsid w:val="00B774F2"/>
    <w:rsid w:val="00B77C43"/>
    <w:rsid w:val="00B804BA"/>
    <w:rsid w:val="00B82CDE"/>
    <w:rsid w:val="00B831C1"/>
    <w:rsid w:val="00B83951"/>
    <w:rsid w:val="00B83CAB"/>
    <w:rsid w:val="00B849FC"/>
    <w:rsid w:val="00B84DF8"/>
    <w:rsid w:val="00B857ED"/>
    <w:rsid w:val="00B866B8"/>
    <w:rsid w:val="00B8758F"/>
    <w:rsid w:val="00B8784D"/>
    <w:rsid w:val="00B87D79"/>
    <w:rsid w:val="00B9062A"/>
    <w:rsid w:val="00B90C00"/>
    <w:rsid w:val="00B9153B"/>
    <w:rsid w:val="00B9263E"/>
    <w:rsid w:val="00B929EC"/>
    <w:rsid w:val="00B9366F"/>
    <w:rsid w:val="00B946DD"/>
    <w:rsid w:val="00B9493C"/>
    <w:rsid w:val="00B96324"/>
    <w:rsid w:val="00B97AA9"/>
    <w:rsid w:val="00BA129F"/>
    <w:rsid w:val="00BA1AB8"/>
    <w:rsid w:val="00BA3E75"/>
    <w:rsid w:val="00BA6555"/>
    <w:rsid w:val="00BA67A0"/>
    <w:rsid w:val="00BA70E7"/>
    <w:rsid w:val="00BA7B26"/>
    <w:rsid w:val="00BA7DB6"/>
    <w:rsid w:val="00BB02C7"/>
    <w:rsid w:val="00BB09B2"/>
    <w:rsid w:val="00BB0E01"/>
    <w:rsid w:val="00BB0EA3"/>
    <w:rsid w:val="00BB0EC8"/>
    <w:rsid w:val="00BB3978"/>
    <w:rsid w:val="00BB51E4"/>
    <w:rsid w:val="00BB582A"/>
    <w:rsid w:val="00BB5CF2"/>
    <w:rsid w:val="00BB634E"/>
    <w:rsid w:val="00BB63DB"/>
    <w:rsid w:val="00BB6BF7"/>
    <w:rsid w:val="00BB6DAE"/>
    <w:rsid w:val="00BC041F"/>
    <w:rsid w:val="00BC0781"/>
    <w:rsid w:val="00BC087D"/>
    <w:rsid w:val="00BC2493"/>
    <w:rsid w:val="00BC3C20"/>
    <w:rsid w:val="00BC3DBE"/>
    <w:rsid w:val="00BC3DE5"/>
    <w:rsid w:val="00BC40F0"/>
    <w:rsid w:val="00BC558A"/>
    <w:rsid w:val="00BC71C6"/>
    <w:rsid w:val="00BC7758"/>
    <w:rsid w:val="00BC79E0"/>
    <w:rsid w:val="00BD1532"/>
    <w:rsid w:val="00BD1DB9"/>
    <w:rsid w:val="00BD1F7E"/>
    <w:rsid w:val="00BD1FBA"/>
    <w:rsid w:val="00BD251A"/>
    <w:rsid w:val="00BD2CA2"/>
    <w:rsid w:val="00BD3701"/>
    <w:rsid w:val="00BD4DD8"/>
    <w:rsid w:val="00BD5458"/>
    <w:rsid w:val="00BD609D"/>
    <w:rsid w:val="00BD6A27"/>
    <w:rsid w:val="00BD7739"/>
    <w:rsid w:val="00BE0426"/>
    <w:rsid w:val="00BE164D"/>
    <w:rsid w:val="00BE33BB"/>
    <w:rsid w:val="00BE3763"/>
    <w:rsid w:val="00BE3A98"/>
    <w:rsid w:val="00BE40CD"/>
    <w:rsid w:val="00BE41DC"/>
    <w:rsid w:val="00BE428C"/>
    <w:rsid w:val="00BE47EF"/>
    <w:rsid w:val="00BE5118"/>
    <w:rsid w:val="00BE57CD"/>
    <w:rsid w:val="00BE5C31"/>
    <w:rsid w:val="00BE6209"/>
    <w:rsid w:val="00BE6378"/>
    <w:rsid w:val="00BE66BE"/>
    <w:rsid w:val="00BE6978"/>
    <w:rsid w:val="00BE72B6"/>
    <w:rsid w:val="00BE765A"/>
    <w:rsid w:val="00BF03AF"/>
    <w:rsid w:val="00BF0CFD"/>
    <w:rsid w:val="00BF1373"/>
    <w:rsid w:val="00BF2619"/>
    <w:rsid w:val="00BF3EF9"/>
    <w:rsid w:val="00BF4087"/>
    <w:rsid w:val="00BF426E"/>
    <w:rsid w:val="00BF4B03"/>
    <w:rsid w:val="00BF4D45"/>
    <w:rsid w:val="00BF632E"/>
    <w:rsid w:val="00BF6639"/>
    <w:rsid w:val="00BF6F45"/>
    <w:rsid w:val="00BF702F"/>
    <w:rsid w:val="00BF70E1"/>
    <w:rsid w:val="00BF7918"/>
    <w:rsid w:val="00C0082C"/>
    <w:rsid w:val="00C00FC2"/>
    <w:rsid w:val="00C01541"/>
    <w:rsid w:val="00C02B7B"/>
    <w:rsid w:val="00C04056"/>
    <w:rsid w:val="00C056CA"/>
    <w:rsid w:val="00C056E7"/>
    <w:rsid w:val="00C05EBD"/>
    <w:rsid w:val="00C0611C"/>
    <w:rsid w:val="00C061E5"/>
    <w:rsid w:val="00C07EB3"/>
    <w:rsid w:val="00C10045"/>
    <w:rsid w:val="00C10181"/>
    <w:rsid w:val="00C1050C"/>
    <w:rsid w:val="00C1099D"/>
    <w:rsid w:val="00C10E09"/>
    <w:rsid w:val="00C10EA4"/>
    <w:rsid w:val="00C11CC5"/>
    <w:rsid w:val="00C120A2"/>
    <w:rsid w:val="00C13833"/>
    <w:rsid w:val="00C14824"/>
    <w:rsid w:val="00C1508C"/>
    <w:rsid w:val="00C15BD4"/>
    <w:rsid w:val="00C160CA"/>
    <w:rsid w:val="00C16898"/>
    <w:rsid w:val="00C16BD7"/>
    <w:rsid w:val="00C17244"/>
    <w:rsid w:val="00C17740"/>
    <w:rsid w:val="00C177C1"/>
    <w:rsid w:val="00C17F1A"/>
    <w:rsid w:val="00C2025A"/>
    <w:rsid w:val="00C20264"/>
    <w:rsid w:val="00C204F4"/>
    <w:rsid w:val="00C20D48"/>
    <w:rsid w:val="00C20E88"/>
    <w:rsid w:val="00C2140D"/>
    <w:rsid w:val="00C21AB4"/>
    <w:rsid w:val="00C22EF6"/>
    <w:rsid w:val="00C237DF"/>
    <w:rsid w:val="00C24383"/>
    <w:rsid w:val="00C254A4"/>
    <w:rsid w:val="00C25ADF"/>
    <w:rsid w:val="00C25E05"/>
    <w:rsid w:val="00C265FE"/>
    <w:rsid w:val="00C26877"/>
    <w:rsid w:val="00C2760F"/>
    <w:rsid w:val="00C3115A"/>
    <w:rsid w:val="00C31C0E"/>
    <w:rsid w:val="00C321CF"/>
    <w:rsid w:val="00C324DD"/>
    <w:rsid w:val="00C334EE"/>
    <w:rsid w:val="00C33A71"/>
    <w:rsid w:val="00C347FD"/>
    <w:rsid w:val="00C349B4"/>
    <w:rsid w:val="00C34DD7"/>
    <w:rsid w:val="00C35BE8"/>
    <w:rsid w:val="00C35E6F"/>
    <w:rsid w:val="00C36D60"/>
    <w:rsid w:val="00C37E59"/>
    <w:rsid w:val="00C42380"/>
    <w:rsid w:val="00C426E3"/>
    <w:rsid w:val="00C42BD4"/>
    <w:rsid w:val="00C42DDD"/>
    <w:rsid w:val="00C4317D"/>
    <w:rsid w:val="00C43440"/>
    <w:rsid w:val="00C43697"/>
    <w:rsid w:val="00C43840"/>
    <w:rsid w:val="00C4497D"/>
    <w:rsid w:val="00C4510B"/>
    <w:rsid w:val="00C465A1"/>
    <w:rsid w:val="00C504BC"/>
    <w:rsid w:val="00C50754"/>
    <w:rsid w:val="00C50C52"/>
    <w:rsid w:val="00C52993"/>
    <w:rsid w:val="00C53B12"/>
    <w:rsid w:val="00C53DC6"/>
    <w:rsid w:val="00C53F1F"/>
    <w:rsid w:val="00C545A1"/>
    <w:rsid w:val="00C55073"/>
    <w:rsid w:val="00C551A7"/>
    <w:rsid w:val="00C55F89"/>
    <w:rsid w:val="00C564FC"/>
    <w:rsid w:val="00C56997"/>
    <w:rsid w:val="00C56A92"/>
    <w:rsid w:val="00C56EFA"/>
    <w:rsid w:val="00C57E1D"/>
    <w:rsid w:val="00C60689"/>
    <w:rsid w:val="00C609D2"/>
    <w:rsid w:val="00C60FB7"/>
    <w:rsid w:val="00C62C6B"/>
    <w:rsid w:val="00C63581"/>
    <w:rsid w:val="00C63915"/>
    <w:rsid w:val="00C64606"/>
    <w:rsid w:val="00C652CB"/>
    <w:rsid w:val="00C6610C"/>
    <w:rsid w:val="00C663F4"/>
    <w:rsid w:val="00C673F0"/>
    <w:rsid w:val="00C70003"/>
    <w:rsid w:val="00C70297"/>
    <w:rsid w:val="00C7093F"/>
    <w:rsid w:val="00C71E86"/>
    <w:rsid w:val="00C71FE9"/>
    <w:rsid w:val="00C72CD0"/>
    <w:rsid w:val="00C735E5"/>
    <w:rsid w:val="00C73C0B"/>
    <w:rsid w:val="00C73F31"/>
    <w:rsid w:val="00C74502"/>
    <w:rsid w:val="00C74E6E"/>
    <w:rsid w:val="00C757D7"/>
    <w:rsid w:val="00C75C40"/>
    <w:rsid w:val="00C7796A"/>
    <w:rsid w:val="00C77A76"/>
    <w:rsid w:val="00C77F43"/>
    <w:rsid w:val="00C8061F"/>
    <w:rsid w:val="00C80A1F"/>
    <w:rsid w:val="00C81108"/>
    <w:rsid w:val="00C83CB8"/>
    <w:rsid w:val="00C84895"/>
    <w:rsid w:val="00C85A9A"/>
    <w:rsid w:val="00C86909"/>
    <w:rsid w:val="00C86945"/>
    <w:rsid w:val="00C8758E"/>
    <w:rsid w:val="00C90917"/>
    <w:rsid w:val="00C90C89"/>
    <w:rsid w:val="00C90E67"/>
    <w:rsid w:val="00C910E4"/>
    <w:rsid w:val="00C91221"/>
    <w:rsid w:val="00C9159D"/>
    <w:rsid w:val="00C91DA1"/>
    <w:rsid w:val="00C93DAD"/>
    <w:rsid w:val="00C94333"/>
    <w:rsid w:val="00C956FA"/>
    <w:rsid w:val="00C9598E"/>
    <w:rsid w:val="00C95FB1"/>
    <w:rsid w:val="00C962F3"/>
    <w:rsid w:val="00C96344"/>
    <w:rsid w:val="00C96CB3"/>
    <w:rsid w:val="00C96D69"/>
    <w:rsid w:val="00C971DD"/>
    <w:rsid w:val="00C97644"/>
    <w:rsid w:val="00C977F1"/>
    <w:rsid w:val="00CA03FF"/>
    <w:rsid w:val="00CA08A2"/>
    <w:rsid w:val="00CA0ACA"/>
    <w:rsid w:val="00CA1688"/>
    <w:rsid w:val="00CA375E"/>
    <w:rsid w:val="00CA39B2"/>
    <w:rsid w:val="00CA3BA7"/>
    <w:rsid w:val="00CA4316"/>
    <w:rsid w:val="00CA659D"/>
    <w:rsid w:val="00CA6FF9"/>
    <w:rsid w:val="00CA7A10"/>
    <w:rsid w:val="00CA7B65"/>
    <w:rsid w:val="00CB13D5"/>
    <w:rsid w:val="00CB1822"/>
    <w:rsid w:val="00CB1B37"/>
    <w:rsid w:val="00CB1CCD"/>
    <w:rsid w:val="00CB1F4C"/>
    <w:rsid w:val="00CB252B"/>
    <w:rsid w:val="00CB35D7"/>
    <w:rsid w:val="00CB4009"/>
    <w:rsid w:val="00CB41A5"/>
    <w:rsid w:val="00CB4852"/>
    <w:rsid w:val="00CB4D04"/>
    <w:rsid w:val="00CB52E5"/>
    <w:rsid w:val="00CB658A"/>
    <w:rsid w:val="00CB7811"/>
    <w:rsid w:val="00CB7C61"/>
    <w:rsid w:val="00CC0127"/>
    <w:rsid w:val="00CC0AD0"/>
    <w:rsid w:val="00CC0D2D"/>
    <w:rsid w:val="00CC10BD"/>
    <w:rsid w:val="00CC22FC"/>
    <w:rsid w:val="00CC2345"/>
    <w:rsid w:val="00CC3852"/>
    <w:rsid w:val="00CC56BD"/>
    <w:rsid w:val="00CC6DD3"/>
    <w:rsid w:val="00CC70F6"/>
    <w:rsid w:val="00CC7601"/>
    <w:rsid w:val="00CD1544"/>
    <w:rsid w:val="00CD1A04"/>
    <w:rsid w:val="00CD23C5"/>
    <w:rsid w:val="00CD2605"/>
    <w:rsid w:val="00CD48D8"/>
    <w:rsid w:val="00CD58A8"/>
    <w:rsid w:val="00CD678E"/>
    <w:rsid w:val="00CE2045"/>
    <w:rsid w:val="00CE20ED"/>
    <w:rsid w:val="00CE21D1"/>
    <w:rsid w:val="00CE2539"/>
    <w:rsid w:val="00CE2B01"/>
    <w:rsid w:val="00CE3BD8"/>
    <w:rsid w:val="00CE3E4E"/>
    <w:rsid w:val="00CE4E89"/>
    <w:rsid w:val="00CE52B5"/>
    <w:rsid w:val="00CE54E2"/>
    <w:rsid w:val="00CE5FAB"/>
    <w:rsid w:val="00CE61AE"/>
    <w:rsid w:val="00CE7A74"/>
    <w:rsid w:val="00CF0115"/>
    <w:rsid w:val="00CF0555"/>
    <w:rsid w:val="00CF0D7C"/>
    <w:rsid w:val="00CF19A2"/>
    <w:rsid w:val="00CF2DB9"/>
    <w:rsid w:val="00CF37CF"/>
    <w:rsid w:val="00CF3E95"/>
    <w:rsid w:val="00CF427B"/>
    <w:rsid w:val="00CF5450"/>
    <w:rsid w:val="00CF5A74"/>
    <w:rsid w:val="00CF5FF6"/>
    <w:rsid w:val="00CF61BC"/>
    <w:rsid w:val="00CF764F"/>
    <w:rsid w:val="00D0019B"/>
    <w:rsid w:val="00D00335"/>
    <w:rsid w:val="00D013B1"/>
    <w:rsid w:val="00D01823"/>
    <w:rsid w:val="00D018DE"/>
    <w:rsid w:val="00D04219"/>
    <w:rsid w:val="00D042BF"/>
    <w:rsid w:val="00D0458B"/>
    <w:rsid w:val="00D0462B"/>
    <w:rsid w:val="00D065C5"/>
    <w:rsid w:val="00D06B4B"/>
    <w:rsid w:val="00D0709E"/>
    <w:rsid w:val="00D104FF"/>
    <w:rsid w:val="00D1078D"/>
    <w:rsid w:val="00D11272"/>
    <w:rsid w:val="00D113A8"/>
    <w:rsid w:val="00D114D7"/>
    <w:rsid w:val="00D1177F"/>
    <w:rsid w:val="00D12939"/>
    <w:rsid w:val="00D12D45"/>
    <w:rsid w:val="00D13BDB"/>
    <w:rsid w:val="00D169C9"/>
    <w:rsid w:val="00D16A1B"/>
    <w:rsid w:val="00D16D9D"/>
    <w:rsid w:val="00D2188D"/>
    <w:rsid w:val="00D225B5"/>
    <w:rsid w:val="00D234A9"/>
    <w:rsid w:val="00D2452A"/>
    <w:rsid w:val="00D2460F"/>
    <w:rsid w:val="00D24814"/>
    <w:rsid w:val="00D24AE6"/>
    <w:rsid w:val="00D24C69"/>
    <w:rsid w:val="00D24ECE"/>
    <w:rsid w:val="00D2600D"/>
    <w:rsid w:val="00D26CEF"/>
    <w:rsid w:val="00D27405"/>
    <w:rsid w:val="00D301AF"/>
    <w:rsid w:val="00D33C1C"/>
    <w:rsid w:val="00D362DC"/>
    <w:rsid w:val="00D364CB"/>
    <w:rsid w:val="00D36DCC"/>
    <w:rsid w:val="00D37548"/>
    <w:rsid w:val="00D4002E"/>
    <w:rsid w:val="00D40C22"/>
    <w:rsid w:val="00D426CE"/>
    <w:rsid w:val="00D42CF3"/>
    <w:rsid w:val="00D430A5"/>
    <w:rsid w:val="00D43135"/>
    <w:rsid w:val="00D434A2"/>
    <w:rsid w:val="00D44AA1"/>
    <w:rsid w:val="00D44C1D"/>
    <w:rsid w:val="00D45189"/>
    <w:rsid w:val="00D45DB4"/>
    <w:rsid w:val="00D47393"/>
    <w:rsid w:val="00D4747A"/>
    <w:rsid w:val="00D47BFF"/>
    <w:rsid w:val="00D47C88"/>
    <w:rsid w:val="00D47C89"/>
    <w:rsid w:val="00D52176"/>
    <w:rsid w:val="00D522C9"/>
    <w:rsid w:val="00D522E6"/>
    <w:rsid w:val="00D5232B"/>
    <w:rsid w:val="00D52AC7"/>
    <w:rsid w:val="00D52CC6"/>
    <w:rsid w:val="00D53379"/>
    <w:rsid w:val="00D534E6"/>
    <w:rsid w:val="00D53A87"/>
    <w:rsid w:val="00D546E5"/>
    <w:rsid w:val="00D548DF"/>
    <w:rsid w:val="00D54B37"/>
    <w:rsid w:val="00D5530C"/>
    <w:rsid w:val="00D56028"/>
    <w:rsid w:val="00D57C2A"/>
    <w:rsid w:val="00D60B55"/>
    <w:rsid w:val="00D60F30"/>
    <w:rsid w:val="00D623B5"/>
    <w:rsid w:val="00D62C90"/>
    <w:rsid w:val="00D62EAA"/>
    <w:rsid w:val="00D63DE2"/>
    <w:rsid w:val="00D642E7"/>
    <w:rsid w:val="00D644EA"/>
    <w:rsid w:val="00D65268"/>
    <w:rsid w:val="00D66086"/>
    <w:rsid w:val="00D6645D"/>
    <w:rsid w:val="00D66834"/>
    <w:rsid w:val="00D668E1"/>
    <w:rsid w:val="00D6716E"/>
    <w:rsid w:val="00D675BF"/>
    <w:rsid w:val="00D67604"/>
    <w:rsid w:val="00D67E07"/>
    <w:rsid w:val="00D7209C"/>
    <w:rsid w:val="00D720DD"/>
    <w:rsid w:val="00D72FA2"/>
    <w:rsid w:val="00D73DA2"/>
    <w:rsid w:val="00D74328"/>
    <w:rsid w:val="00D745E5"/>
    <w:rsid w:val="00D74D67"/>
    <w:rsid w:val="00D75E8D"/>
    <w:rsid w:val="00D76631"/>
    <w:rsid w:val="00D76D3B"/>
    <w:rsid w:val="00D77570"/>
    <w:rsid w:val="00D77F6B"/>
    <w:rsid w:val="00D80093"/>
    <w:rsid w:val="00D812B7"/>
    <w:rsid w:val="00D8165F"/>
    <w:rsid w:val="00D8200E"/>
    <w:rsid w:val="00D82429"/>
    <w:rsid w:val="00D82481"/>
    <w:rsid w:val="00D8298C"/>
    <w:rsid w:val="00D82A16"/>
    <w:rsid w:val="00D83E7A"/>
    <w:rsid w:val="00D84578"/>
    <w:rsid w:val="00D85788"/>
    <w:rsid w:val="00D86CEF"/>
    <w:rsid w:val="00D87342"/>
    <w:rsid w:val="00D903A1"/>
    <w:rsid w:val="00D90BE7"/>
    <w:rsid w:val="00D90FBE"/>
    <w:rsid w:val="00D91116"/>
    <w:rsid w:val="00D91E4E"/>
    <w:rsid w:val="00D92625"/>
    <w:rsid w:val="00D93253"/>
    <w:rsid w:val="00D93283"/>
    <w:rsid w:val="00D967D2"/>
    <w:rsid w:val="00D973A8"/>
    <w:rsid w:val="00D97717"/>
    <w:rsid w:val="00D97A97"/>
    <w:rsid w:val="00D97E64"/>
    <w:rsid w:val="00DA0DA9"/>
    <w:rsid w:val="00DA0E6E"/>
    <w:rsid w:val="00DA0F3D"/>
    <w:rsid w:val="00DA1505"/>
    <w:rsid w:val="00DA2366"/>
    <w:rsid w:val="00DA32C3"/>
    <w:rsid w:val="00DA442E"/>
    <w:rsid w:val="00DA46FB"/>
    <w:rsid w:val="00DA4BA2"/>
    <w:rsid w:val="00DA572B"/>
    <w:rsid w:val="00DA5D06"/>
    <w:rsid w:val="00DA5D28"/>
    <w:rsid w:val="00DA6BB7"/>
    <w:rsid w:val="00DA6E3B"/>
    <w:rsid w:val="00DA7C88"/>
    <w:rsid w:val="00DB0D57"/>
    <w:rsid w:val="00DB0E25"/>
    <w:rsid w:val="00DB127E"/>
    <w:rsid w:val="00DB14F3"/>
    <w:rsid w:val="00DB1B21"/>
    <w:rsid w:val="00DB1EB4"/>
    <w:rsid w:val="00DB2516"/>
    <w:rsid w:val="00DB2605"/>
    <w:rsid w:val="00DB3133"/>
    <w:rsid w:val="00DB348E"/>
    <w:rsid w:val="00DB3855"/>
    <w:rsid w:val="00DB3CB9"/>
    <w:rsid w:val="00DB3CDA"/>
    <w:rsid w:val="00DB3F44"/>
    <w:rsid w:val="00DB42AD"/>
    <w:rsid w:val="00DB45D5"/>
    <w:rsid w:val="00DB527E"/>
    <w:rsid w:val="00DB669D"/>
    <w:rsid w:val="00DB7A18"/>
    <w:rsid w:val="00DC01F9"/>
    <w:rsid w:val="00DC0AE4"/>
    <w:rsid w:val="00DC0C6E"/>
    <w:rsid w:val="00DC0CC2"/>
    <w:rsid w:val="00DC152B"/>
    <w:rsid w:val="00DC1B47"/>
    <w:rsid w:val="00DC4B59"/>
    <w:rsid w:val="00DC52D0"/>
    <w:rsid w:val="00DC5620"/>
    <w:rsid w:val="00DC5BE9"/>
    <w:rsid w:val="00DC6A27"/>
    <w:rsid w:val="00DC6AE9"/>
    <w:rsid w:val="00DC754D"/>
    <w:rsid w:val="00DD006D"/>
    <w:rsid w:val="00DD1446"/>
    <w:rsid w:val="00DD24BA"/>
    <w:rsid w:val="00DD2794"/>
    <w:rsid w:val="00DD2915"/>
    <w:rsid w:val="00DD2A93"/>
    <w:rsid w:val="00DD2BB3"/>
    <w:rsid w:val="00DD30B2"/>
    <w:rsid w:val="00DD32AB"/>
    <w:rsid w:val="00DD3AB0"/>
    <w:rsid w:val="00DD40D0"/>
    <w:rsid w:val="00DD43F2"/>
    <w:rsid w:val="00DD51DF"/>
    <w:rsid w:val="00DD5245"/>
    <w:rsid w:val="00DD527A"/>
    <w:rsid w:val="00DD651B"/>
    <w:rsid w:val="00DD6CDF"/>
    <w:rsid w:val="00DD711B"/>
    <w:rsid w:val="00DD7385"/>
    <w:rsid w:val="00DE00C7"/>
    <w:rsid w:val="00DE0F0D"/>
    <w:rsid w:val="00DE2122"/>
    <w:rsid w:val="00DE2960"/>
    <w:rsid w:val="00DE29EF"/>
    <w:rsid w:val="00DE3BF2"/>
    <w:rsid w:val="00DE458E"/>
    <w:rsid w:val="00DE5780"/>
    <w:rsid w:val="00DE60E0"/>
    <w:rsid w:val="00DE6691"/>
    <w:rsid w:val="00DE778C"/>
    <w:rsid w:val="00DE78E9"/>
    <w:rsid w:val="00DE7AAB"/>
    <w:rsid w:val="00DE7AAF"/>
    <w:rsid w:val="00DE7EB9"/>
    <w:rsid w:val="00DE7F75"/>
    <w:rsid w:val="00DF0440"/>
    <w:rsid w:val="00DF1567"/>
    <w:rsid w:val="00DF1F2D"/>
    <w:rsid w:val="00DF3F5D"/>
    <w:rsid w:val="00DF49E1"/>
    <w:rsid w:val="00DF4C2D"/>
    <w:rsid w:val="00DF52F2"/>
    <w:rsid w:val="00DF53A2"/>
    <w:rsid w:val="00DF7189"/>
    <w:rsid w:val="00DF74BD"/>
    <w:rsid w:val="00E01DD4"/>
    <w:rsid w:val="00E02062"/>
    <w:rsid w:val="00E02498"/>
    <w:rsid w:val="00E02618"/>
    <w:rsid w:val="00E02A6B"/>
    <w:rsid w:val="00E03321"/>
    <w:rsid w:val="00E03690"/>
    <w:rsid w:val="00E044CD"/>
    <w:rsid w:val="00E04FFB"/>
    <w:rsid w:val="00E0590F"/>
    <w:rsid w:val="00E06910"/>
    <w:rsid w:val="00E0745F"/>
    <w:rsid w:val="00E07AEB"/>
    <w:rsid w:val="00E07DCC"/>
    <w:rsid w:val="00E111BA"/>
    <w:rsid w:val="00E111E3"/>
    <w:rsid w:val="00E1135E"/>
    <w:rsid w:val="00E115D1"/>
    <w:rsid w:val="00E1217A"/>
    <w:rsid w:val="00E123D1"/>
    <w:rsid w:val="00E12F3A"/>
    <w:rsid w:val="00E1351C"/>
    <w:rsid w:val="00E14115"/>
    <w:rsid w:val="00E14733"/>
    <w:rsid w:val="00E15DBA"/>
    <w:rsid w:val="00E15F37"/>
    <w:rsid w:val="00E177E4"/>
    <w:rsid w:val="00E20F74"/>
    <w:rsid w:val="00E2206F"/>
    <w:rsid w:val="00E22163"/>
    <w:rsid w:val="00E22DC0"/>
    <w:rsid w:val="00E23114"/>
    <w:rsid w:val="00E234D4"/>
    <w:rsid w:val="00E236BE"/>
    <w:rsid w:val="00E25C4B"/>
    <w:rsid w:val="00E25D94"/>
    <w:rsid w:val="00E2637A"/>
    <w:rsid w:val="00E265B1"/>
    <w:rsid w:val="00E26EF2"/>
    <w:rsid w:val="00E312C5"/>
    <w:rsid w:val="00E31C31"/>
    <w:rsid w:val="00E32B27"/>
    <w:rsid w:val="00E36EDD"/>
    <w:rsid w:val="00E3747B"/>
    <w:rsid w:val="00E37BB5"/>
    <w:rsid w:val="00E402BD"/>
    <w:rsid w:val="00E4154B"/>
    <w:rsid w:val="00E41C4B"/>
    <w:rsid w:val="00E4429A"/>
    <w:rsid w:val="00E45264"/>
    <w:rsid w:val="00E454DA"/>
    <w:rsid w:val="00E463AC"/>
    <w:rsid w:val="00E47E03"/>
    <w:rsid w:val="00E505CA"/>
    <w:rsid w:val="00E50908"/>
    <w:rsid w:val="00E50A87"/>
    <w:rsid w:val="00E50D3C"/>
    <w:rsid w:val="00E51290"/>
    <w:rsid w:val="00E5149E"/>
    <w:rsid w:val="00E51B77"/>
    <w:rsid w:val="00E52C1B"/>
    <w:rsid w:val="00E52E39"/>
    <w:rsid w:val="00E53815"/>
    <w:rsid w:val="00E53A59"/>
    <w:rsid w:val="00E53E9A"/>
    <w:rsid w:val="00E54113"/>
    <w:rsid w:val="00E54B47"/>
    <w:rsid w:val="00E552D2"/>
    <w:rsid w:val="00E55CBD"/>
    <w:rsid w:val="00E56331"/>
    <w:rsid w:val="00E564CC"/>
    <w:rsid w:val="00E56E94"/>
    <w:rsid w:val="00E606EE"/>
    <w:rsid w:val="00E60A17"/>
    <w:rsid w:val="00E63CBB"/>
    <w:rsid w:val="00E63FB2"/>
    <w:rsid w:val="00E64140"/>
    <w:rsid w:val="00E65DF9"/>
    <w:rsid w:val="00E65EB6"/>
    <w:rsid w:val="00E66EE3"/>
    <w:rsid w:val="00E70125"/>
    <w:rsid w:val="00E70DA1"/>
    <w:rsid w:val="00E715A8"/>
    <w:rsid w:val="00E71940"/>
    <w:rsid w:val="00E7231A"/>
    <w:rsid w:val="00E73655"/>
    <w:rsid w:val="00E73A47"/>
    <w:rsid w:val="00E7404D"/>
    <w:rsid w:val="00E7455F"/>
    <w:rsid w:val="00E74B5B"/>
    <w:rsid w:val="00E76976"/>
    <w:rsid w:val="00E7699A"/>
    <w:rsid w:val="00E772B2"/>
    <w:rsid w:val="00E7737E"/>
    <w:rsid w:val="00E81C86"/>
    <w:rsid w:val="00E82599"/>
    <w:rsid w:val="00E82671"/>
    <w:rsid w:val="00E83366"/>
    <w:rsid w:val="00E835EB"/>
    <w:rsid w:val="00E83856"/>
    <w:rsid w:val="00E840C7"/>
    <w:rsid w:val="00E84135"/>
    <w:rsid w:val="00E846F7"/>
    <w:rsid w:val="00E84883"/>
    <w:rsid w:val="00E84AA9"/>
    <w:rsid w:val="00E85BE7"/>
    <w:rsid w:val="00E85E45"/>
    <w:rsid w:val="00E8624A"/>
    <w:rsid w:val="00E86494"/>
    <w:rsid w:val="00E86BED"/>
    <w:rsid w:val="00E87783"/>
    <w:rsid w:val="00E87EF9"/>
    <w:rsid w:val="00E904A2"/>
    <w:rsid w:val="00E90B64"/>
    <w:rsid w:val="00E90D52"/>
    <w:rsid w:val="00E91FB3"/>
    <w:rsid w:val="00E92C40"/>
    <w:rsid w:val="00E946C5"/>
    <w:rsid w:val="00E9498A"/>
    <w:rsid w:val="00E94F0C"/>
    <w:rsid w:val="00E94FDB"/>
    <w:rsid w:val="00E95487"/>
    <w:rsid w:val="00E96CDF"/>
    <w:rsid w:val="00E9755C"/>
    <w:rsid w:val="00EA04C7"/>
    <w:rsid w:val="00EA0ADB"/>
    <w:rsid w:val="00EA0DBC"/>
    <w:rsid w:val="00EA1680"/>
    <w:rsid w:val="00EA1D2E"/>
    <w:rsid w:val="00EA2E12"/>
    <w:rsid w:val="00EA34A7"/>
    <w:rsid w:val="00EA39C0"/>
    <w:rsid w:val="00EA4279"/>
    <w:rsid w:val="00EA4386"/>
    <w:rsid w:val="00EA46E2"/>
    <w:rsid w:val="00EA5CA3"/>
    <w:rsid w:val="00EA610A"/>
    <w:rsid w:val="00EA6795"/>
    <w:rsid w:val="00EB1243"/>
    <w:rsid w:val="00EB16F2"/>
    <w:rsid w:val="00EB271D"/>
    <w:rsid w:val="00EB3723"/>
    <w:rsid w:val="00EB37F6"/>
    <w:rsid w:val="00EB387D"/>
    <w:rsid w:val="00EB409C"/>
    <w:rsid w:val="00EB4448"/>
    <w:rsid w:val="00EB449C"/>
    <w:rsid w:val="00EB4B7E"/>
    <w:rsid w:val="00EB4DA9"/>
    <w:rsid w:val="00EB7116"/>
    <w:rsid w:val="00EC0AFB"/>
    <w:rsid w:val="00EC1B7D"/>
    <w:rsid w:val="00EC306C"/>
    <w:rsid w:val="00EC39D2"/>
    <w:rsid w:val="00EC5481"/>
    <w:rsid w:val="00EC5E81"/>
    <w:rsid w:val="00EC7325"/>
    <w:rsid w:val="00EC749C"/>
    <w:rsid w:val="00EC753D"/>
    <w:rsid w:val="00ED0EC7"/>
    <w:rsid w:val="00ED1042"/>
    <w:rsid w:val="00ED1862"/>
    <w:rsid w:val="00ED277B"/>
    <w:rsid w:val="00ED2A11"/>
    <w:rsid w:val="00ED39E5"/>
    <w:rsid w:val="00ED3AE2"/>
    <w:rsid w:val="00ED3FB3"/>
    <w:rsid w:val="00ED6DDD"/>
    <w:rsid w:val="00ED7358"/>
    <w:rsid w:val="00EE03D4"/>
    <w:rsid w:val="00EE0766"/>
    <w:rsid w:val="00EE0E59"/>
    <w:rsid w:val="00EE115C"/>
    <w:rsid w:val="00EE1745"/>
    <w:rsid w:val="00EE28F9"/>
    <w:rsid w:val="00EE3365"/>
    <w:rsid w:val="00EE3A8D"/>
    <w:rsid w:val="00EE3CF2"/>
    <w:rsid w:val="00EE442D"/>
    <w:rsid w:val="00EE5FAF"/>
    <w:rsid w:val="00EE65B9"/>
    <w:rsid w:val="00EE75DA"/>
    <w:rsid w:val="00EE7670"/>
    <w:rsid w:val="00EE7755"/>
    <w:rsid w:val="00EF004F"/>
    <w:rsid w:val="00EF05BF"/>
    <w:rsid w:val="00EF0617"/>
    <w:rsid w:val="00EF2C72"/>
    <w:rsid w:val="00EF3A9F"/>
    <w:rsid w:val="00EF404C"/>
    <w:rsid w:val="00EF419E"/>
    <w:rsid w:val="00EF48EA"/>
    <w:rsid w:val="00EF49B0"/>
    <w:rsid w:val="00EF4DFE"/>
    <w:rsid w:val="00EF4E0B"/>
    <w:rsid w:val="00EF659B"/>
    <w:rsid w:val="00EF6EDB"/>
    <w:rsid w:val="00F00DB3"/>
    <w:rsid w:val="00F015D0"/>
    <w:rsid w:val="00F01D53"/>
    <w:rsid w:val="00F02F8E"/>
    <w:rsid w:val="00F03285"/>
    <w:rsid w:val="00F050CA"/>
    <w:rsid w:val="00F0537C"/>
    <w:rsid w:val="00F05485"/>
    <w:rsid w:val="00F057FC"/>
    <w:rsid w:val="00F05C44"/>
    <w:rsid w:val="00F06505"/>
    <w:rsid w:val="00F0689F"/>
    <w:rsid w:val="00F07E4D"/>
    <w:rsid w:val="00F1030F"/>
    <w:rsid w:val="00F10FCE"/>
    <w:rsid w:val="00F113EB"/>
    <w:rsid w:val="00F137F2"/>
    <w:rsid w:val="00F138D9"/>
    <w:rsid w:val="00F14604"/>
    <w:rsid w:val="00F152CB"/>
    <w:rsid w:val="00F15E6C"/>
    <w:rsid w:val="00F16751"/>
    <w:rsid w:val="00F17BC5"/>
    <w:rsid w:val="00F20057"/>
    <w:rsid w:val="00F20076"/>
    <w:rsid w:val="00F20D32"/>
    <w:rsid w:val="00F20D7B"/>
    <w:rsid w:val="00F2301E"/>
    <w:rsid w:val="00F23F5A"/>
    <w:rsid w:val="00F24746"/>
    <w:rsid w:val="00F26816"/>
    <w:rsid w:val="00F300B0"/>
    <w:rsid w:val="00F306F6"/>
    <w:rsid w:val="00F31B66"/>
    <w:rsid w:val="00F320AC"/>
    <w:rsid w:val="00F3304F"/>
    <w:rsid w:val="00F3337C"/>
    <w:rsid w:val="00F33435"/>
    <w:rsid w:val="00F3352E"/>
    <w:rsid w:val="00F33627"/>
    <w:rsid w:val="00F340DB"/>
    <w:rsid w:val="00F34351"/>
    <w:rsid w:val="00F34515"/>
    <w:rsid w:val="00F35C46"/>
    <w:rsid w:val="00F366A8"/>
    <w:rsid w:val="00F36A6D"/>
    <w:rsid w:val="00F36C19"/>
    <w:rsid w:val="00F36D8C"/>
    <w:rsid w:val="00F37D31"/>
    <w:rsid w:val="00F401B1"/>
    <w:rsid w:val="00F406B9"/>
    <w:rsid w:val="00F41A15"/>
    <w:rsid w:val="00F4251E"/>
    <w:rsid w:val="00F42552"/>
    <w:rsid w:val="00F42E92"/>
    <w:rsid w:val="00F43E0F"/>
    <w:rsid w:val="00F44B2C"/>
    <w:rsid w:val="00F44B2E"/>
    <w:rsid w:val="00F44E78"/>
    <w:rsid w:val="00F45AEF"/>
    <w:rsid w:val="00F45B02"/>
    <w:rsid w:val="00F46653"/>
    <w:rsid w:val="00F46A13"/>
    <w:rsid w:val="00F46EA7"/>
    <w:rsid w:val="00F47309"/>
    <w:rsid w:val="00F5023B"/>
    <w:rsid w:val="00F505CA"/>
    <w:rsid w:val="00F510B1"/>
    <w:rsid w:val="00F52182"/>
    <w:rsid w:val="00F52E4B"/>
    <w:rsid w:val="00F54144"/>
    <w:rsid w:val="00F546EE"/>
    <w:rsid w:val="00F54E7B"/>
    <w:rsid w:val="00F5541A"/>
    <w:rsid w:val="00F55887"/>
    <w:rsid w:val="00F5627F"/>
    <w:rsid w:val="00F56CC4"/>
    <w:rsid w:val="00F57282"/>
    <w:rsid w:val="00F614E6"/>
    <w:rsid w:val="00F61529"/>
    <w:rsid w:val="00F61901"/>
    <w:rsid w:val="00F61E51"/>
    <w:rsid w:val="00F62399"/>
    <w:rsid w:val="00F63062"/>
    <w:rsid w:val="00F64014"/>
    <w:rsid w:val="00F65D8C"/>
    <w:rsid w:val="00F66229"/>
    <w:rsid w:val="00F6627B"/>
    <w:rsid w:val="00F66447"/>
    <w:rsid w:val="00F66595"/>
    <w:rsid w:val="00F66855"/>
    <w:rsid w:val="00F66E50"/>
    <w:rsid w:val="00F67538"/>
    <w:rsid w:val="00F710BB"/>
    <w:rsid w:val="00F71234"/>
    <w:rsid w:val="00F723DF"/>
    <w:rsid w:val="00F73997"/>
    <w:rsid w:val="00F74320"/>
    <w:rsid w:val="00F743F5"/>
    <w:rsid w:val="00F74652"/>
    <w:rsid w:val="00F75A75"/>
    <w:rsid w:val="00F76FE3"/>
    <w:rsid w:val="00F771D0"/>
    <w:rsid w:val="00F7757E"/>
    <w:rsid w:val="00F8104C"/>
    <w:rsid w:val="00F8107B"/>
    <w:rsid w:val="00F81340"/>
    <w:rsid w:val="00F823EF"/>
    <w:rsid w:val="00F82FFA"/>
    <w:rsid w:val="00F832FC"/>
    <w:rsid w:val="00F83594"/>
    <w:rsid w:val="00F8433C"/>
    <w:rsid w:val="00F844DA"/>
    <w:rsid w:val="00F8472A"/>
    <w:rsid w:val="00F86288"/>
    <w:rsid w:val="00F8630A"/>
    <w:rsid w:val="00F86542"/>
    <w:rsid w:val="00F865EC"/>
    <w:rsid w:val="00F878C3"/>
    <w:rsid w:val="00F9032B"/>
    <w:rsid w:val="00F90517"/>
    <w:rsid w:val="00F90FA1"/>
    <w:rsid w:val="00F914EB"/>
    <w:rsid w:val="00F9150F"/>
    <w:rsid w:val="00F91E08"/>
    <w:rsid w:val="00F939F6"/>
    <w:rsid w:val="00F95438"/>
    <w:rsid w:val="00F955A1"/>
    <w:rsid w:val="00F95AB8"/>
    <w:rsid w:val="00F95E3A"/>
    <w:rsid w:val="00F96227"/>
    <w:rsid w:val="00F96E13"/>
    <w:rsid w:val="00F96E18"/>
    <w:rsid w:val="00F979DA"/>
    <w:rsid w:val="00F97BDE"/>
    <w:rsid w:val="00FA0696"/>
    <w:rsid w:val="00FA187F"/>
    <w:rsid w:val="00FA1A11"/>
    <w:rsid w:val="00FA4491"/>
    <w:rsid w:val="00FA51F7"/>
    <w:rsid w:val="00FA5A69"/>
    <w:rsid w:val="00FA6890"/>
    <w:rsid w:val="00FA6DCB"/>
    <w:rsid w:val="00FA6E99"/>
    <w:rsid w:val="00FA7780"/>
    <w:rsid w:val="00FB0225"/>
    <w:rsid w:val="00FB04AD"/>
    <w:rsid w:val="00FB0D63"/>
    <w:rsid w:val="00FB2FCA"/>
    <w:rsid w:val="00FB30B7"/>
    <w:rsid w:val="00FB40FE"/>
    <w:rsid w:val="00FB475A"/>
    <w:rsid w:val="00FB4CC5"/>
    <w:rsid w:val="00FB5865"/>
    <w:rsid w:val="00FB6163"/>
    <w:rsid w:val="00FB683E"/>
    <w:rsid w:val="00FB70E8"/>
    <w:rsid w:val="00FB72E2"/>
    <w:rsid w:val="00FB7B2F"/>
    <w:rsid w:val="00FB7E74"/>
    <w:rsid w:val="00FC03B0"/>
    <w:rsid w:val="00FC14C8"/>
    <w:rsid w:val="00FC249E"/>
    <w:rsid w:val="00FC2D45"/>
    <w:rsid w:val="00FC2F25"/>
    <w:rsid w:val="00FC43F4"/>
    <w:rsid w:val="00FC46D9"/>
    <w:rsid w:val="00FC5464"/>
    <w:rsid w:val="00FC5BE1"/>
    <w:rsid w:val="00FC691C"/>
    <w:rsid w:val="00FC7001"/>
    <w:rsid w:val="00FC7F97"/>
    <w:rsid w:val="00FD00E8"/>
    <w:rsid w:val="00FD0B2C"/>
    <w:rsid w:val="00FD0E1C"/>
    <w:rsid w:val="00FD19ED"/>
    <w:rsid w:val="00FD223E"/>
    <w:rsid w:val="00FD3AC4"/>
    <w:rsid w:val="00FD3D30"/>
    <w:rsid w:val="00FD3D81"/>
    <w:rsid w:val="00FD40DF"/>
    <w:rsid w:val="00FD4447"/>
    <w:rsid w:val="00FD5AE7"/>
    <w:rsid w:val="00FD6DEF"/>
    <w:rsid w:val="00FD71AB"/>
    <w:rsid w:val="00FD7518"/>
    <w:rsid w:val="00FD76EF"/>
    <w:rsid w:val="00FE0051"/>
    <w:rsid w:val="00FE0CD4"/>
    <w:rsid w:val="00FE0E9B"/>
    <w:rsid w:val="00FE1991"/>
    <w:rsid w:val="00FE1A26"/>
    <w:rsid w:val="00FE3009"/>
    <w:rsid w:val="00FE3985"/>
    <w:rsid w:val="00FE4A6F"/>
    <w:rsid w:val="00FE511B"/>
    <w:rsid w:val="00FE62AB"/>
    <w:rsid w:val="00FE65E2"/>
    <w:rsid w:val="00FE77DC"/>
    <w:rsid w:val="00FF1614"/>
    <w:rsid w:val="00FF18E6"/>
    <w:rsid w:val="00FF1AFC"/>
    <w:rsid w:val="00FF1D8F"/>
    <w:rsid w:val="00FF1D98"/>
    <w:rsid w:val="00FF41D0"/>
    <w:rsid w:val="00FF4D41"/>
    <w:rsid w:val="00FF5F43"/>
    <w:rsid w:val="00FF63DD"/>
    <w:rsid w:val="00FF6441"/>
    <w:rsid w:val="00FF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8F998D"/>
  <w15:chartTrackingRefBased/>
  <w15:docId w15:val="{E8130198-1A06-46AE-B947-E95A56E6B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3B1"/>
    <w:rPr>
      <w:lang w:val="en-US" w:eastAsia="en-US"/>
    </w:rPr>
  </w:style>
  <w:style w:type="paragraph" w:styleId="Heading1">
    <w:name w:val="heading 1"/>
    <w:basedOn w:val="Normal"/>
    <w:next w:val="Normal"/>
    <w:qFormat/>
    <w:rsid w:val="000F0BE8"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0F0BE8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rsid w:val="000F0BE8"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rsid w:val="000F0BE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0F0BE8"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link w:val="Heading6Char"/>
    <w:qFormat/>
    <w:rsid w:val="000F0BE8"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link w:val="Heading7Char"/>
    <w:qFormat/>
    <w:rsid w:val="000F0BE8"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rsid w:val="000F0BE8"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0F0BE8"/>
    <w:rPr>
      <w:sz w:val="28"/>
    </w:rPr>
  </w:style>
  <w:style w:type="paragraph" w:styleId="Header">
    <w:name w:val="header"/>
    <w:basedOn w:val="Normal"/>
    <w:link w:val="HeaderChar"/>
    <w:rsid w:val="000F0BE8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autoRedefine/>
    <w:semiHidden/>
    <w:rsid w:val="000F0BE8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sid w:val="000F0BE8"/>
    <w:rPr>
      <w:sz w:val="24"/>
      <w:lang w:val="en-GB"/>
    </w:rPr>
  </w:style>
  <w:style w:type="paragraph" w:styleId="BodyTextIndent">
    <w:name w:val="Body Text Indent"/>
    <w:basedOn w:val="Normal"/>
    <w:semiHidden/>
    <w:rsid w:val="000F0BE8"/>
    <w:pPr>
      <w:ind w:left="720" w:firstLine="720"/>
    </w:pPr>
    <w:rPr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0F0B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0B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F0BE8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0F0BE8"/>
    <w:pPr>
      <w:ind w:left="720"/>
    </w:pPr>
  </w:style>
  <w:style w:type="character" w:customStyle="1" w:styleId="HeaderChar">
    <w:name w:val="Header Char"/>
    <w:link w:val="Header"/>
    <w:rsid w:val="000F0BE8"/>
    <w:rPr>
      <w:rFonts w:ascii="Calibri" w:hAnsi="Calibri" w:cs="Calibri"/>
      <w:i/>
      <w:sz w:val="18"/>
      <w:lang w:val="en-US" w:eastAsia="en-US"/>
    </w:rPr>
  </w:style>
  <w:style w:type="character" w:styleId="Hyperlink">
    <w:name w:val="Hyperlink"/>
    <w:rsid w:val="000F0BE8"/>
    <w:rPr>
      <w:color w:val="0000FF"/>
      <w:u w:val="single"/>
    </w:rPr>
  </w:style>
  <w:style w:type="character" w:customStyle="1" w:styleId="Heading5Char">
    <w:name w:val="Heading 5 Char"/>
    <w:link w:val="Heading5"/>
    <w:rsid w:val="002D406E"/>
    <w:rPr>
      <w:i/>
      <w:iCs/>
      <w:lang w:val="en-US" w:eastAsia="en-US"/>
    </w:rPr>
  </w:style>
  <w:style w:type="character" w:customStyle="1" w:styleId="Heading6Char">
    <w:name w:val="Heading 6 Char"/>
    <w:link w:val="Heading6"/>
    <w:rsid w:val="002D406E"/>
    <w:rPr>
      <w:rFonts w:ascii="Photina" w:hAnsi="Photina"/>
      <w:i/>
      <w:lang w:val="en-US" w:eastAsia="en-US"/>
    </w:rPr>
  </w:style>
  <w:style w:type="character" w:customStyle="1" w:styleId="Heading7Char">
    <w:name w:val="Heading 7 Char"/>
    <w:link w:val="Heading7"/>
    <w:rsid w:val="002D406E"/>
    <w:rPr>
      <w:rFonts w:ascii="Bookman Old Style" w:hAnsi="Bookman Old Style"/>
      <w:sz w:val="28"/>
      <w:szCs w:val="24"/>
      <w:lang w:eastAsia="en-US"/>
    </w:rPr>
  </w:style>
  <w:style w:type="paragraph" w:styleId="BodyText2">
    <w:name w:val="Body Text 2"/>
    <w:basedOn w:val="Normal"/>
    <w:link w:val="BodyText2Char"/>
    <w:semiHidden/>
    <w:rsid w:val="000F0BE8"/>
    <w:rPr>
      <w:i/>
      <w:iCs/>
    </w:rPr>
  </w:style>
  <w:style w:type="character" w:customStyle="1" w:styleId="BodyText2Char">
    <w:name w:val="Body Text 2 Char"/>
    <w:link w:val="BodyText2"/>
    <w:semiHidden/>
    <w:rsid w:val="002D406E"/>
    <w:rPr>
      <w:i/>
      <w:iCs/>
      <w:lang w:val="en-US" w:eastAsia="en-US"/>
    </w:rPr>
  </w:style>
  <w:style w:type="paragraph" w:styleId="BodyText3">
    <w:name w:val="Body Text 3"/>
    <w:basedOn w:val="Normal"/>
    <w:link w:val="BodyText3Char"/>
    <w:semiHidden/>
    <w:rsid w:val="000F0BE8"/>
    <w:rPr>
      <w:rFonts w:ascii="Photina" w:hAnsi="Photina"/>
      <w:b/>
      <w:bCs/>
      <w:iCs/>
      <w:sz w:val="28"/>
    </w:rPr>
  </w:style>
  <w:style w:type="character" w:customStyle="1" w:styleId="BodyText3Char">
    <w:name w:val="Body Text 3 Char"/>
    <w:link w:val="BodyText3"/>
    <w:semiHidden/>
    <w:rsid w:val="002D406E"/>
    <w:rPr>
      <w:rFonts w:ascii="Photina" w:hAnsi="Photina"/>
      <w:b/>
      <w:bCs/>
      <w:iCs/>
      <w:sz w:val="28"/>
      <w:lang w:val="en-US" w:eastAsia="en-US"/>
    </w:rPr>
  </w:style>
  <w:style w:type="character" w:styleId="FollowedHyperlink">
    <w:name w:val="FollowedHyperlink"/>
    <w:semiHidden/>
    <w:rsid w:val="000F0BE8"/>
    <w:rPr>
      <w:color w:val="800080"/>
      <w:u w:val="single"/>
    </w:rPr>
  </w:style>
  <w:style w:type="character" w:customStyle="1" w:styleId="NumberingSymbols">
    <w:name w:val="Numbering Symbols"/>
    <w:rsid w:val="000F0BE8"/>
  </w:style>
  <w:style w:type="character" w:styleId="Strong">
    <w:name w:val="Strong"/>
    <w:qFormat/>
    <w:rsid w:val="000F0BE8"/>
    <w:rPr>
      <w:b/>
      <w:bCs/>
    </w:rPr>
  </w:style>
  <w:style w:type="paragraph" w:customStyle="1" w:styleId="ListBullet1">
    <w:name w:val="List Bullet 1"/>
    <w:basedOn w:val="Normal"/>
    <w:rsid w:val="000F0BE8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F0BE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0F0BE8"/>
    <w:rPr>
      <w:sz w:val="16"/>
      <w:szCs w:val="16"/>
      <w:lang w:val="en-US" w:eastAsia="en-US"/>
    </w:rPr>
  </w:style>
  <w:style w:type="paragraph" w:customStyle="1" w:styleId="Notice">
    <w:name w:val="Notice"/>
    <w:basedOn w:val="Normal"/>
    <w:link w:val="NoticeChar"/>
    <w:qFormat/>
    <w:rsid w:val="000F0BE8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0F0BE8"/>
    <w:pPr>
      <w:ind w:left="5103"/>
    </w:pPr>
  </w:style>
  <w:style w:type="character" w:customStyle="1" w:styleId="NoticeChar">
    <w:name w:val="Notice Char"/>
    <w:link w:val="Notice"/>
    <w:rsid w:val="000F0BE8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0F0BE8"/>
    <w:pPr>
      <w:numPr>
        <w:numId w:val="2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0F0BE8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0F0BE8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0F0BE8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0F0BE8"/>
    <w:pPr>
      <w:numPr>
        <w:ilvl w:val="1"/>
      </w:numPr>
      <w:tabs>
        <w:tab w:val="num" w:pos="1277"/>
      </w:tabs>
      <w:spacing w:before="0"/>
      <w:ind w:left="1277"/>
    </w:pPr>
    <w:rPr>
      <w:b w:val="0"/>
    </w:rPr>
  </w:style>
  <w:style w:type="character" w:customStyle="1" w:styleId="ListunnumberedChar">
    <w:name w:val="List unnumbered Char"/>
    <w:link w:val="Listunnumbered"/>
    <w:rsid w:val="000F0BE8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0F0BE8"/>
    <w:rPr>
      <w:rFonts w:ascii="Calibri" w:hAnsi="Calibri"/>
      <w:lang w:val="en-US" w:eastAsia="en-US"/>
    </w:rPr>
  </w:style>
  <w:style w:type="paragraph" w:customStyle="1" w:styleId="tablecell">
    <w:name w:val="table cell"/>
    <w:basedOn w:val="Header"/>
    <w:link w:val="tablecellChar"/>
    <w:autoRedefine/>
    <w:qFormat/>
    <w:rsid w:val="006739E8"/>
    <w:pPr>
      <w:tabs>
        <w:tab w:val="left" w:pos="855"/>
        <w:tab w:val="left" w:pos="1418"/>
        <w:tab w:val="left" w:pos="1985"/>
      </w:tabs>
      <w:ind w:left="0" w:firstLine="0"/>
    </w:pPr>
    <w:rPr>
      <w:i w:val="0"/>
      <w:color w:val="000000"/>
      <w:sz w:val="20"/>
      <w:shd w:val="clear" w:color="auto" w:fill="FFFFFF"/>
    </w:rPr>
  </w:style>
  <w:style w:type="character" w:styleId="SubtleEmphasis">
    <w:name w:val="Subtle Emphasis"/>
    <w:uiPriority w:val="19"/>
    <w:qFormat/>
    <w:rsid w:val="00295C94"/>
    <w:rPr>
      <w:i/>
      <w:iCs/>
      <w:color w:val="808080"/>
    </w:rPr>
  </w:style>
  <w:style w:type="character" w:customStyle="1" w:styleId="tablecellChar">
    <w:name w:val="table cell Char"/>
    <w:link w:val="tablecell"/>
    <w:rsid w:val="006739E8"/>
    <w:rPr>
      <w:rFonts w:ascii="Calibri" w:hAnsi="Calibri" w:cs="Calibri"/>
      <w:color w:val="000000"/>
      <w:lang w:val="en-US" w:eastAsia="en-US"/>
    </w:rPr>
  </w:style>
  <w:style w:type="paragraph" w:customStyle="1" w:styleId="Header1">
    <w:name w:val="Header1"/>
    <w:basedOn w:val="Header"/>
    <w:qFormat/>
    <w:rsid w:val="00B90C00"/>
  </w:style>
  <w:style w:type="character" w:customStyle="1" w:styleId="headerChar0">
    <w:name w:val="header Char"/>
    <w:link w:val="Header11"/>
    <w:rsid w:val="000F0BE8"/>
    <w:rPr>
      <w:rFonts w:ascii="Calibri" w:hAnsi="Calibri" w:cs="Calibri"/>
      <w:i/>
      <w:sz w:val="18"/>
      <w:lang w:val="en-US" w:eastAsia="en-US"/>
    </w:rPr>
  </w:style>
  <w:style w:type="paragraph" w:customStyle="1" w:styleId="Header11">
    <w:name w:val="Header11"/>
    <w:basedOn w:val="Header"/>
    <w:link w:val="headerChar0"/>
    <w:qFormat/>
    <w:rsid w:val="000F0BE8"/>
  </w:style>
  <w:style w:type="table" w:customStyle="1" w:styleId="TableGrid1">
    <w:name w:val="Table Grid1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9E06D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1655C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0C712D"/>
  </w:style>
  <w:style w:type="character" w:customStyle="1" w:styleId="opaneltitle">
    <w:name w:val="opaneltitle"/>
    <w:basedOn w:val="DefaultParagraphFont"/>
    <w:rsid w:val="005529FC"/>
  </w:style>
  <w:style w:type="table" w:customStyle="1" w:styleId="TableGrid21">
    <w:name w:val="Table Grid21"/>
    <w:basedOn w:val="TableNormal"/>
    <w:next w:val="TableGrid"/>
    <w:uiPriority w:val="59"/>
    <w:rsid w:val="00372F3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372F3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emlevel1Char">
    <w:name w:val="Item level 1 Char"/>
    <w:link w:val="Itemlevel1"/>
    <w:locked/>
    <w:rsid w:val="00C74E6E"/>
    <w:rPr>
      <w:rFonts w:ascii="Calibri" w:hAnsi="Calibri"/>
    </w:rPr>
  </w:style>
  <w:style w:type="paragraph" w:customStyle="1" w:styleId="Itemlevel1">
    <w:name w:val="Item level 1"/>
    <w:basedOn w:val="Normal"/>
    <w:link w:val="Itemlevel1Char"/>
    <w:rsid w:val="00C74E6E"/>
    <w:pPr>
      <w:spacing w:before="120"/>
    </w:pPr>
    <w:rPr>
      <w:rFonts w:ascii="Calibri" w:hAnsi="Calibri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7C50F9"/>
    <w:rPr>
      <w:rFonts w:eastAsiaTheme="minorHAnsi"/>
      <w:color w:val="000000"/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4F4143"/>
    <w:rPr>
      <w:rFonts w:ascii="Calibri" w:hAnsi="Calibri"/>
      <w:b/>
      <w:sz w:val="32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B658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108AC"/>
    <w:rPr>
      <w:color w:val="605E5C"/>
      <w:shd w:val="clear" w:color="auto" w:fill="E1DFDD"/>
    </w:rPr>
  </w:style>
  <w:style w:type="paragraph" w:customStyle="1" w:styleId="Default">
    <w:name w:val="Default"/>
    <w:rsid w:val="006E6F4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paragraph">
    <w:name w:val="paragraph"/>
    <w:basedOn w:val="Normal"/>
    <w:rsid w:val="00FA6DCB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FA6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234897">
          <w:marLeft w:val="0"/>
          <w:marRight w:val="0"/>
          <w:marTop w:val="100"/>
          <w:marBottom w:val="100"/>
          <w:divBdr>
            <w:top w:val="dotted" w:sz="2" w:space="0" w:color="000000"/>
            <w:left w:val="dotted" w:sz="2" w:space="0" w:color="000000"/>
            <w:bottom w:val="dotted" w:sz="2" w:space="0" w:color="000000"/>
            <w:right w:val="dotted" w:sz="2" w:space="0" w:color="000000"/>
          </w:divBdr>
          <w:divsChild>
            <w:div w:id="716322953">
              <w:marLeft w:val="0"/>
              <w:marRight w:val="0"/>
              <w:marTop w:val="0"/>
              <w:marBottom w:val="0"/>
              <w:divBdr>
                <w:top w:val="dotted" w:sz="2" w:space="0" w:color="000000"/>
                <w:left w:val="dotted" w:sz="2" w:space="0" w:color="000000"/>
                <w:bottom w:val="dotted" w:sz="2" w:space="0" w:color="000000"/>
                <w:right w:val="dotted" w:sz="2" w:space="0" w:color="000000"/>
              </w:divBdr>
              <w:divsChild>
                <w:div w:id="1406881989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  <w:divsChild>
                    <w:div w:id="1531381579">
                      <w:marLeft w:val="0"/>
                      <w:marRight w:val="0"/>
                      <w:marTop w:val="150"/>
                      <w:marBottom w:val="0"/>
                      <w:divBdr>
                        <w:top w:val="dotted" w:sz="2" w:space="0" w:color="000000"/>
                        <w:left w:val="dotted" w:sz="2" w:space="0" w:color="000000"/>
                        <w:bottom w:val="dotted" w:sz="2" w:space="0" w:color="000000"/>
                        <w:right w:val="dotted" w:sz="2" w:space="0" w:color="000000"/>
                      </w:divBdr>
                      <w:divsChild>
                        <w:div w:id="1906601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2" w:space="0" w:color="000000"/>
                            <w:left w:val="dotted" w:sz="2" w:space="0" w:color="000000"/>
                            <w:bottom w:val="dotted" w:sz="2" w:space="0" w:color="000000"/>
                            <w:right w:val="dotted" w:sz="2" w:space="0" w:color="000000"/>
                          </w:divBdr>
                          <w:divsChild>
                            <w:div w:id="825585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96947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6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9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77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726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08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0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04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7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49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88578">
          <w:marLeft w:val="0"/>
          <w:marRight w:val="0"/>
          <w:marTop w:val="100"/>
          <w:marBottom w:val="100"/>
          <w:divBdr>
            <w:top w:val="dotted" w:sz="2" w:space="0" w:color="000000"/>
            <w:left w:val="dotted" w:sz="2" w:space="0" w:color="000000"/>
            <w:bottom w:val="dotted" w:sz="2" w:space="0" w:color="000000"/>
            <w:right w:val="dotted" w:sz="2" w:space="0" w:color="000000"/>
          </w:divBdr>
          <w:divsChild>
            <w:div w:id="471025551">
              <w:marLeft w:val="0"/>
              <w:marRight w:val="0"/>
              <w:marTop w:val="0"/>
              <w:marBottom w:val="0"/>
              <w:divBdr>
                <w:top w:val="dotted" w:sz="2" w:space="0" w:color="000000"/>
                <w:left w:val="dotted" w:sz="2" w:space="0" w:color="000000"/>
                <w:bottom w:val="dotted" w:sz="2" w:space="0" w:color="000000"/>
                <w:right w:val="dotted" w:sz="2" w:space="0" w:color="000000"/>
              </w:divBdr>
              <w:divsChild>
                <w:div w:id="751632548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</w:div>
                <w:div w:id="1213469101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</w:div>
                <w:div w:id="1897889215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  <w:divsChild>
                    <w:div w:id="755445570">
                      <w:marLeft w:val="0"/>
                      <w:marRight w:val="0"/>
                      <w:marTop w:val="0"/>
                      <w:marBottom w:val="0"/>
                      <w:divBdr>
                        <w:top w:val="dotted" w:sz="2" w:space="0" w:color="000000"/>
                        <w:left w:val="dotted" w:sz="2" w:space="0" w:color="000000"/>
                        <w:bottom w:val="dotted" w:sz="2" w:space="0" w:color="000000"/>
                        <w:right w:val="dotted" w:sz="2" w:space="0" w:color="000000"/>
                      </w:divBdr>
                    </w:div>
                    <w:div w:id="2103184851">
                      <w:marLeft w:val="0"/>
                      <w:marRight w:val="0"/>
                      <w:marTop w:val="0"/>
                      <w:marBottom w:val="0"/>
                      <w:divBdr>
                        <w:top w:val="dotted" w:sz="2" w:space="0" w:color="000000"/>
                        <w:left w:val="dotted" w:sz="2" w:space="0" w:color="000000"/>
                        <w:bottom w:val="dotted" w:sz="2" w:space="0" w:color="000000"/>
                        <w:right w:val="dotted" w:sz="2" w:space="0" w:color="000000"/>
                      </w:divBdr>
                    </w:div>
                  </w:divsChild>
                </w:div>
              </w:divsChild>
            </w:div>
            <w:div w:id="978344820">
              <w:marLeft w:val="0"/>
              <w:marRight w:val="0"/>
              <w:marTop w:val="0"/>
              <w:marBottom w:val="0"/>
              <w:divBdr>
                <w:top w:val="dotted" w:sz="2" w:space="0" w:color="000000"/>
                <w:left w:val="dotted" w:sz="2" w:space="0" w:color="000000"/>
                <w:bottom w:val="dotted" w:sz="2" w:space="0" w:color="000000"/>
                <w:right w:val="dotted" w:sz="2" w:space="0" w:color="000000"/>
              </w:divBdr>
              <w:divsChild>
                <w:div w:id="1316421723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  <w:divsChild>
                    <w:div w:id="409085870">
                      <w:marLeft w:val="0"/>
                      <w:marRight w:val="0"/>
                      <w:marTop w:val="0"/>
                      <w:marBottom w:val="0"/>
                      <w:divBdr>
                        <w:top w:val="dotted" w:sz="2" w:space="0" w:color="000000"/>
                        <w:left w:val="dotted" w:sz="2" w:space="0" w:color="000000"/>
                        <w:bottom w:val="dotted" w:sz="2" w:space="0" w:color="000000"/>
                        <w:right w:val="dotted" w:sz="2" w:space="0" w:color="000000"/>
                      </w:divBdr>
                    </w:div>
                  </w:divsChild>
                </w:div>
                <w:div w:id="1527449754">
                  <w:marLeft w:val="3000"/>
                  <w:marRight w:val="0"/>
                  <w:marTop w:val="45"/>
                  <w:marBottom w:val="0"/>
                  <w:divBdr>
                    <w:top w:val="dotted" w:sz="2" w:space="0" w:color="000000"/>
                    <w:left w:val="single" w:sz="18" w:space="8" w:color="99CC33"/>
                    <w:bottom w:val="single" w:sz="18" w:space="2" w:color="99CC33"/>
                    <w:right w:val="single" w:sz="18" w:space="5" w:color="99CC33"/>
                  </w:divBdr>
                </w:div>
              </w:divsChild>
            </w:div>
            <w:div w:id="2011709873">
              <w:marLeft w:val="0"/>
              <w:marRight w:val="0"/>
              <w:marTop w:val="0"/>
              <w:marBottom w:val="0"/>
              <w:divBdr>
                <w:top w:val="dotted" w:sz="2" w:space="0" w:color="000000"/>
                <w:left w:val="dotted" w:sz="2" w:space="0" w:color="000000"/>
                <w:bottom w:val="dotted" w:sz="2" w:space="0" w:color="000000"/>
                <w:right w:val="dotted" w:sz="2" w:space="0" w:color="000000"/>
              </w:divBdr>
              <w:divsChild>
                <w:div w:id="443353515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  <w:divsChild>
                    <w:div w:id="2093812434">
                      <w:marLeft w:val="0"/>
                      <w:marRight w:val="0"/>
                      <w:marTop w:val="0"/>
                      <w:marBottom w:val="0"/>
                      <w:divBdr>
                        <w:top w:val="dotted" w:sz="2" w:space="0" w:color="000000"/>
                        <w:left w:val="dotted" w:sz="2" w:space="0" w:color="000000"/>
                        <w:bottom w:val="dotted" w:sz="2" w:space="0" w:color="000000"/>
                        <w:right w:val="dotted" w:sz="2" w:space="0" w:color="000000"/>
                      </w:divBdr>
                      <w:divsChild>
                        <w:div w:id="58912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2" w:space="0" w:color="000000"/>
                            <w:left w:val="dotted" w:sz="2" w:space="0" w:color="000000"/>
                            <w:bottom w:val="dotted" w:sz="2" w:space="0" w:color="000000"/>
                            <w:right w:val="dotted" w:sz="2" w:space="0" w:color="000000"/>
                          </w:divBdr>
                          <w:divsChild>
                            <w:div w:id="24348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864364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</w:divsChild>
                        </w:div>
                        <w:div w:id="936056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8" w:space="0" w:color="99CC33"/>
                            <w:left w:val="single" w:sz="18" w:space="0" w:color="99CC33"/>
                            <w:bottom w:val="single" w:sz="18" w:space="0" w:color="99CC33"/>
                            <w:right w:val="single" w:sz="18" w:space="0" w:color="99CC33"/>
                          </w:divBdr>
                          <w:divsChild>
                            <w:div w:id="322318177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687869342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846404106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886263371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956792108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194348224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485658666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603413637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962150628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114325807">
                              <w:marLeft w:val="0"/>
                              <w:marRight w:val="15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72460691">
                  <w:marLeft w:val="0"/>
                  <w:marRight w:val="0"/>
                  <w:marTop w:val="0"/>
                  <w:marBottom w:val="0"/>
                  <w:divBdr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divBdr>
                  <w:divsChild>
                    <w:div w:id="2003577220">
                      <w:marLeft w:val="0"/>
                      <w:marRight w:val="0"/>
                      <w:marTop w:val="150"/>
                      <w:marBottom w:val="0"/>
                      <w:divBdr>
                        <w:top w:val="dotted" w:sz="2" w:space="0" w:color="000000"/>
                        <w:left w:val="dotted" w:sz="2" w:space="0" w:color="000000"/>
                        <w:bottom w:val="dotted" w:sz="2" w:space="0" w:color="000000"/>
                        <w:right w:val="dotted" w:sz="2" w:space="0" w:color="000000"/>
                      </w:divBdr>
                      <w:divsChild>
                        <w:div w:id="877665310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dotted" w:sz="2" w:space="0" w:color="000000"/>
                            <w:left w:val="dotted" w:sz="2" w:space="0" w:color="000000"/>
                            <w:bottom w:val="dotted" w:sz="2" w:space="0" w:color="000000"/>
                            <w:right w:val="dotted" w:sz="2" w:space="0" w:color="000000"/>
                          </w:divBdr>
                          <w:divsChild>
                            <w:div w:id="212784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</w:divsChild>
                        </w:div>
                        <w:div w:id="111510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dotted" w:sz="2" w:space="0" w:color="000000"/>
                            <w:left w:val="dotted" w:sz="2" w:space="0" w:color="000000"/>
                            <w:bottom w:val="dotted" w:sz="2" w:space="0" w:color="000000"/>
                            <w:right w:val="dotted" w:sz="2" w:space="0" w:color="000000"/>
                          </w:divBdr>
                          <w:divsChild>
                            <w:div w:id="38170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1419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3143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45848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373819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41740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421800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537007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559369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600144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649486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90630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963193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032653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139808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164200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285580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316453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328290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393503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44483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48454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496843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50504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689714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754357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814828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90494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191472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024357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060668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061779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  <w:div w:id="20925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2" w:space="0" w:color="000000"/>
                                <w:left w:val="dotted" w:sz="2" w:space="0" w:color="000000"/>
                                <w:bottom w:val="dotted" w:sz="2" w:space="0" w:color="000000"/>
                                <w:right w:val="dotted" w:sz="2" w:space="0" w:color="00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6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infield\Downloads\2012%20Agenda%20design%20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42de28-eec3-41dc-bd1d-07f91551e77b" xsi:nil="true"/>
    <lcf76f155ced4ddcb4097134ff3c332f xmlns="aa048ef5-ce59-4546-ba3b-22ce7b100db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C80FB15398F741B98DF024EE397608" ma:contentTypeVersion="14" ma:contentTypeDescription="Create a new document." ma:contentTypeScope="" ma:versionID="24b3410fb4c9de50ae521ebce4d746a0">
  <xsd:schema xmlns:xsd="http://www.w3.org/2001/XMLSchema" xmlns:xs="http://www.w3.org/2001/XMLSchema" xmlns:p="http://schemas.microsoft.com/office/2006/metadata/properties" xmlns:ns2="aa048ef5-ce59-4546-ba3b-22ce7b100db0" xmlns:ns3="e542de28-eec3-41dc-bd1d-07f91551e77b" targetNamespace="http://schemas.microsoft.com/office/2006/metadata/properties" ma:root="true" ma:fieldsID="3f05590ee69c3f982bf82a60c2417b51" ns2:_="" ns3:_="">
    <xsd:import namespace="aa048ef5-ce59-4546-ba3b-22ce7b100db0"/>
    <xsd:import namespace="e542de28-eec3-41dc-bd1d-07f91551e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48ef5-ce59-4546-ba3b-22ce7b100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d690daa-556e-4372-9344-866bcb019e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2de28-eec3-41dc-bd1d-07f91551e7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ffbc99-e602-4cce-9f9c-e1700d709dfe}" ma:internalName="TaxCatchAll" ma:showField="CatchAllData" ma:web="e542de28-eec3-41dc-bd1d-07f91551e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AEC497-8B5C-4A24-9CB0-3283A3ACF8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636C5B-EC13-4024-8EA3-32A9C7296DD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7CE514-628D-48F9-A60D-C939BCD75B63}">
  <ds:schemaRefs>
    <ds:schemaRef ds:uri="http://schemas.microsoft.com/office/2006/metadata/properties"/>
    <ds:schemaRef ds:uri="http://schemas.microsoft.com/office/infopath/2007/PartnerControls"/>
    <ds:schemaRef ds:uri="e542de28-eec3-41dc-bd1d-07f91551e77b"/>
    <ds:schemaRef ds:uri="aa048ef5-ce59-4546-ba3b-22ce7b100db0"/>
  </ds:schemaRefs>
</ds:datastoreItem>
</file>

<file path=customXml/itemProps4.xml><?xml version="1.0" encoding="utf-8"?>
<ds:datastoreItem xmlns:ds="http://schemas.openxmlformats.org/officeDocument/2006/customXml" ds:itemID="{28DC4CA7-1DD7-4292-A4BE-878E23786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48ef5-ce59-4546-ba3b-22ce7b100db0"/>
    <ds:schemaRef ds:uri="e542de28-eec3-41dc-bd1d-07f91551e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 Agenda design 5</Template>
  <TotalTime>111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may 1998</vt:lpstr>
    </vt:vector>
  </TitlesOfParts>
  <Company>Shinfield Parish Council</Company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Shinfield Parish Council</dc:creator>
  <cp:keywords/>
  <dc:description/>
  <cp:lastModifiedBy>Sally Herring</cp:lastModifiedBy>
  <cp:revision>33</cp:revision>
  <cp:lastPrinted>2025-09-05T10:39:00Z</cp:lastPrinted>
  <dcterms:created xsi:type="dcterms:W3CDTF">2025-08-13T12:08:00Z</dcterms:created>
  <dcterms:modified xsi:type="dcterms:W3CDTF">2025-09-05T11:42:00Z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0x0101002DC80FB15398F741B98DF024EE397608</vt:lpwstr>
  </property>
  <property fmtid="{D5CDD505-2E9C-101B-9397-08002B2CF9AE}" pid="3" name="Order">
    <vt:r8>5628200</vt:r8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