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D232B" w14:textId="16A60FB3" w:rsidR="00653593" w:rsidRPr="001F7F0E" w:rsidRDefault="00653593" w:rsidP="00653593">
      <w:pPr>
        <w:keepNext/>
        <w:spacing w:before="240" w:after="120"/>
        <w:outlineLvl w:val="1"/>
        <w:rPr>
          <w:rFonts w:asciiTheme="minorHAnsi" w:hAnsiTheme="minorHAnsi" w:cstheme="minorHAnsi"/>
          <w:b/>
          <w:color w:val="FFFFFF" w:themeColor="background1"/>
          <w:sz w:val="24"/>
          <w:szCs w:val="24"/>
          <w:u w:val="single"/>
          <w:lang w:val="en-GB"/>
        </w:rPr>
      </w:pPr>
      <w:bookmarkStart w:id="0" w:name="_Hlk105504136"/>
      <w:bookmarkEnd w:id="0"/>
      <w:r w:rsidRPr="001F7F0E">
        <w:rPr>
          <w:rFonts w:asciiTheme="minorHAnsi" w:hAnsiTheme="minorHAnsi" w:cstheme="minorHAnsi"/>
          <w:b/>
          <w:color w:val="FFFFFF" w:themeColor="background1"/>
          <w:sz w:val="24"/>
          <w:szCs w:val="24"/>
          <w:highlight w:val="darkMagenta"/>
          <w:lang w:val="en-GB"/>
        </w:rPr>
        <w:t>To all members of Planning &amp; Highways Committee</w:t>
      </w:r>
    </w:p>
    <w:p w14:paraId="235C2F1C" w14:textId="58E33167" w:rsidR="000656DF" w:rsidRPr="001F7F0E" w:rsidRDefault="00653593" w:rsidP="0070449F">
      <w:pPr>
        <w:tabs>
          <w:tab w:val="right" w:pos="5103"/>
        </w:tabs>
        <w:spacing w:after="120"/>
        <w:rPr>
          <w:rFonts w:asciiTheme="minorHAnsi" w:hAnsiTheme="minorHAnsi" w:cstheme="minorHAnsi"/>
          <w:b/>
          <w:sz w:val="24"/>
          <w:szCs w:val="24"/>
        </w:rPr>
      </w:pPr>
      <w:r w:rsidRPr="001F7F0E">
        <w:rPr>
          <w:rFonts w:asciiTheme="minorHAnsi" w:hAnsiTheme="minorHAnsi" w:cstheme="minorHAnsi"/>
          <w:b/>
          <w:sz w:val="24"/>
          <w:szCs w:val="24"/>
        </w:rPr>
        <w:t xml:space="preserve">Notice is hereby given and you are summoned to attend a meeting of the Planning and Highways Committee on </w:t>
      </w:r>
      <w:r w:rsidR="00DD43F2" w:rsidRPr="001F7F0E">
        <w:rPr>
          <w:rFonts w:asciiTheme="minorHAnsi" w:hAnsiTheme="minorHAnsi" w:cstheme="minorHAnsi"/>
          <w:b/>
          <w:sz w:val="24"/>
          <w:szCs w:val="24"/>
        </w:rPr>
        <w:t>Wednesday</w:t>
      </w:r>
      <w:r w:rsidR="00C7093F" w:rsidRPr="001F7F0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623B5">
        <w:rPr>
          <w:rFonts w:asciiTheme="minorHAnsi" w:hAnsiTheme="minorHAnsi" w:cstheme="minorHAnsi"/>
          <w:b/>
          <w:sz w:val="24"/>
          <w:szCs w:val="24"/>
        </w:rPr>
        <w:t>1</w:t>
      </w:r>
      <w:r w:rsidR="00E81C86">
        <w:rPr>
          <w:rFonts w:asciiTheme="minorHAnsi" w:hAnsiTheme="minorHAnsi" w:cstheme="minorHAnsi"/>
          <w:b/>
          <w:sz w:val="24"/>
          <w:szCs w:val="24"/>
        </w:rPr>
        <w:t>1</w:t>
      </w:r>
      <w:r w:rsidR="00D623B5" w:rsidRPr="00D623B5">
        <w:rPr>
          <w:rFonts w:asciiTheme="minorHAnsi" w:hAnsiTheme="minorHAnsi" w:cstheme="minorHAnsi"/>
          <w:b/>
          <w:sz w:val="24"/>
          <w:szCs w:val="24"/>
          <w:vertAlign w:val="superscript"/>
        </w:rPr>
        <w:t>th</w:t>
      </w:r>
      <w:r w:rsidR="00D623B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81C86">
        <w:rPr>
          <w:rFonts w:asciiTheme="minorHAnsi" w:hAnsiTheme="minorHAnsi" w:cstheme="minorHAnsi"/>
          <w:b/>
          <w:sz w:val="24"/>
          <w:szCs w:val="24"/>
        </w:rPr>
        <w:t>June</w:t>
      </w:r>
      <w:r w:rsidR="00BD4DD8" w:rsidRPr="001F7F0E">
        <w:rPr>
          <w:rFonts w:asciiTheme="minorHAnsi" w:hAnsiTheme="minorHAnsi" w:cstheme="minorHAnsi"/>
          <w:b/>
          <w:sz w:val="24"/>
          <w:szCs w:val="24"/>
        </w:rPr>
        <w:t xml:space="preserve"> 2025</w:t>
      </w:r>
      <w:r w:rsidRPr="001F7F0E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27664F" w:rsidRPr="001F7F0E">
        <w:rPr>
          <w:rFonts w:asciiTheme="minorHAnsi" w:hAnsiTheme="minorHAnsi" w:cstheme="minorHAnsi"/>
          <w:b/>
          <w:sz w:val="24"/>
          <w:szCs w:val="24"/>
        </w:rPr>
        <w:t xml:space="preserve">at </w:t>
      </w:r>
      <w:r w:rsidR="008A458D" w:rsidRPr="001F7F0E">
        <w:rPr>
          <w:rFonts w:asciiTheme="minorHAnsi" w:hAnsiTheme="minorHAnsi" w:cstheme="minorHAnsi"/>
          <w:b/>
          <w:sz w:val="24"/>
          <w:szCs w:val="24"/>
        </w:rPr>
        <w:t>the School Green Centre</w:t>
      </w:r>
      <w:r w:rsidR="005F0301" w:rsidRPr="001F7F0E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723F7F" w:rsidRPr="001F7F0E">
        <w:rPr>
          <w:rFonts w:asciiTheme="minorHAnsi" w:hAnsiTheme="minorHAnsi" w:cstheme="minorHAnsi"/>
          <w:b/>
          <w:sz w:val="24"/>
          <w:szCs w:val="24"/>
        </w:rPr>
        <w:t>RG</w:t>
      </w:r>
      <w:r w:rsidR="008A458D" w:rsidRPr="001F7F0E">
        <w:rPr>
          <w:rFonts w:asciiTheme="minorHAnsi" w:hAnsiTheme="minorHAnsi" w:cstheme="minorHAnsi"/>
          <w:b/>
          <w:sz w:val="24"/>
          <w:szCs w:val="24"/>
        </w:rPr>
        <w:t>2 9EH</w:t>
      </w:r>
      <w:r w:rsidR="00252E4B" w:rsidRPr="001F7F0E">
        <w:rPr>
          <w:rFonts w:asciiTheme="minorHAnsi" w:hAnsiTheme="minorHAnsi" w:cstheme="minorHAnsi"/>
          <w:b/>
          <w:sz w:val="24"/>
          <w:szCs w:val="24"/>
        </w:rPr>
        <w:t xml:space="preserve">, commencing </w:t>
      </w:r>
      <w:r w:rsidR="006B307C" w:rsidRPr="001F7F0E">
        <w:rPr>
          <w:rFonts w:asciiTheme="minorHAnsi" w:hAnsiTheme="minorHAnsi" w:cstheme="minorHAnsi"/>
          <w:b/>
          <w:sz w:val="24"/>
          <w:szCs w:val="24"/>
        </w:rPr>
        <w:t>19:30</w:t>
      </w:r>
      <w:r w:rsidR="003B5C9A" w:rsidRPr="001F7F0E">
        <w:rPr>
          <w:rFonts w:asciiTheme="minorHAnsi" w:hAnsiTheme="minorHAnsi" w:cstheme="minorHAnsi"/>
          <w:b/>
          <w:sz w:val="24"/>
          <w:szCs w:val="24"/>
        </w:rPr>
        <w:t>.</w:t>
      </w:r>
    </w:p>
    <w:p w14:paraId="0F1966B2" w14:textId="1E463111" w:rsidR="003F4C23" w:rsidRPr="001F7F0E" w:rsidRDefault="0070449F" w:rsidP="003F4C23">
      <w:pPr>
        <w:pStyle w:val="Sign"/>
        <w:tabs>
          <w:tab w:val="clear" w:pos="5103"/>
          <w:tab w:val="left" w:pos="4962"/>
          <w:tab w:val="right" w:pos="6521"/>
        </w:tabs>
        <w:spacing w:after="0"/>
        <w:ind w:left="6521" w:hanging="1559"/>
        <w:rPr>
          <w:rFonts w:eastAsia="Calibri" w:cs="Calibri"/>
          <w:sz w:val="24"/>
          <w:szCs w:val="24"/>
          <w:lang w:val="en-GB"/>
        </w:rPr>
      </w:pPr>
      <w:r w:rsidRPr="001F7F0E">
        <w:rPr>
          <w:rFonts w:asciiTheme="minorHAnsi" w:hAnsiTheme="minorHAnsi" w:cstheme="minorHAnsi"/>
          <w:sz w:val="24"/>
          <w:szCs w:val="24"/>
        </w:rPr>
        <w:tab/>
      </w:r>
      <w:r w:rsidR="003F4C23" w:rsidRPr="001F7F0E">
        <w:rPr>
          <w:rFonts w:eastAsia="Calibri" w:cs="Calibri"/>
          <w:noProof/>
          <w:sz w:val="24"/>
          <w:szCs w:val="24"/>
          <w:lang w:val="en-GB"/>
        </w:rPr>
        <w:drawing>
          <wp:inline distT="0" distB="0" distL="0" distR="0" wp14:anchorId="05D50F0E" wp14:editId="59AF3033">
            <wp:extent cx="1684020" cy="453390"/>
            <wp:effectExtent l="0" t="0" r="0" b="3810"/>
            <wp:docPr id="1" name="Picture 1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sig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393"/>
                    <a:stretch/>
                  </pic:blipFill>
                  <pic:spPr bwMode="auto">
                    <a:xfrm>
                      <a:off x="0" y="0"/>
                      <a:ext cx="1684020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F7F0E">
        <w:rPr>
          <w:rFonts w:asciiTheme="minorHAnsi" w:hAnsiTheme="minorHAnsi" w:cstheme="minorHAnsi"/>
          <w:sz w:val="24"/>
          <w:szCs w:val="24"/>
        </w:rPr>
        <w:tab/>
      </w:r>
    </w:p>
    <w:p w14:paraId="5C856D8A" w14:textId="77777777" w:rsidR="003F4C23" w:rsidRPr="001F7F0E" w:rsidRDefault="003F4C23" w:rsidP="003F4C23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  <w:r w:rsidRPr="001F7F0E">
        <w:rPr>
          <w:rFonts w:cs="Calibri"/>
          <w:sz w:val="24"/>
          <w:szCs w:val="24"/>
        </w:rPr>
        <w:t xml:space="preserve">Bruce Winton </w:t>
      </w:r>
    </w:p>
    <w:p w14:paraId="36C2B9C7" w14:textId="77777777" w:rsidR="00923C2E" w:rsidRPr="001F7F0E" w:rsidRDefault="003F4C23" w:rsidP="003F4C23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  <w:r w:rsidRPr="001F7F0E">
        <w:rPr>
          <w:rFonts w:cs="Calibri"/>
          <w:sz w:val="24"/>
          <w:szCs w:val="24"/>
        </w:rPr>
        <w:t>Chief Executive and Clerk to the Parish Council</w:t>
      </w:r>
      <w:r w:rsidR="00923C2E" w:rsidRPr="001F7F0E">
        <w:rPr>
          <w:rFonts w:cs="Calibri"/>
          <w:sz w:val="24"/>
          <w:szCs w:val="24"/>
        </w:rPr>
        <w:t xml:space="preserve"> </w:t>
      </w:r>
    </w:p>
    <w:p w14:paraId="176FD910" w14:textId="2B87112C" w:rsidR="003F4C23" w:rsidRPr="001F7F0E" w:rsidRDefault="0068639D" w:rsidP="003F4C23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6</w:t>
      </w:r>
      <w:r w:rsidR="00E81C86" w:rsidRPr="00E81C86">
        <w:rPr>
          <w:rFonts w:cs="Calibri"/>
          <w:sz w:val="24"/>
          <w:szCs w:val="24"/>
          <w:vertAlign w:val="superscript"/>
        </w:rPr>
        <w:t>th</w:t>
      </w:r>
      <w:r w:rsidR="00E81C86">
        <w:rPr>
          <w:rFonts w:cs="Calibri"/>
          <w:sz w:val="24"/>
          <w:szCs w:val="24"/>
        </w:rPr>
        <w:t xml:space="preserve"> June</w:t>
      </w:r>
      <w:r w:rsidR="00BD4DD8" w:rsidRPr="00D11272">
        <w:rPr>
          <w:rFonts w:cs="Calibri"/>
          <w:sz w:val="24"/>
          <w:szCs w:val="24"/>
        </w:rPr>
        <w:t xml:space="preserve"> 2025</w:t>
      </w:r>
    </w:p>
    <w:p w14:paraId="3E264C97" w14:textId="5F919DD4" w:rsidR="006362BD" w:rsidRDefault="006362BD" w:rsidP="00FD3D30">
      <w:pPr>
        <w:pStyle w:val="Notice"/>
        <w:spacing w:after="0"/>
        <w:rPr>
          <w:rFonts w:asciiTheme="minorHAnsi" w:hAnsiTheme="minorHAnsi" w:cstheme="minorHAnsi"/>
          <w:sz w:val="24"/>
          <w:szCs w:val="24"/>
        </w:rPr>
      </w:pPr>
    </w:p>
    <w:p w14:paraId="227C4ADF" w14:textId="413C2BCD" w:rsidR="0002083D" w:rsidRDefault="006362BD" w:rsidP="00CE5FAB">
      <w:pPr>
        <w:pStyle w:val="Notice"/>
        <w:rPr>
          <w:rFonts w:asciiTheme="minorHAnsi" w:hAnsiTheme="minorHAnsi" w:cstheme="minorHAnsi"/>
          <w:b/>
          <w:sz w:val="24"/>
          <w:szCs w:val="24"/>
        </w:rPr>
      </w:pPr>
      <w:r w:rsidRPr="001F7F0E">
        <w:rPr>
          <w:rFonts w:asciiTheme="minorHAnsi" w:hAnsiTheme="minorHAnsi" w:cstheme="minorHAnsi"/>
          <w:b/>
          <w:sz w:val="24"/>
          <w:szCs w:val="24"/>
        </w:rPr>
        <w:t>Members:</w:t>
      </w:r>
      <w:r w:rsidR="00DD43F2" w:rsidRPr="001F7F0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F7F0E">
        <w:rPr>
          <w:rFonts w:asciiTheme="minorHAnsi" w:hAnsiTheme="minorHAnsi" w:cstheme="minorHAnsi"/>
          <w:b/>
          <w:sz w:val="24"/>
          <w:szCs w:val="24"/>
        </w:rPr>
        <w:t>Cllrs</w:t>
      </w:r>
      <w:r w:rsidR="00DD43F2" w:rsidRPr="001F7F0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F7F0E">
        <w:rPr>
          <w:rFonts w:asciiTheme="minorHAnsi" w:hAnsiTheme="minorHAnsi" w:cstheme="minorHAnsi"/>
          <w:b/>
          <w:sz w:val="24"/>
          <w:szCs w:val="24"/>
        </w:rPr>
        <w:t>Boyer,</w:t>
      </w:r>
      <w:r w:rsidR="006F34FC" w:rsidRPr="001F7F0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98061D" w:rsidRPr="001F7F0E">
        <w:rPr>
          <w:rFonts w:asciiTheme="minorHAnsi" w:hAnsiTheme="minorHAnsi" w:cstheme="minorHAnsi"/>
          <w:b/>
          <w:sz w:val="24"/>
          <w:szCs w:val="24"/>
        </w:rPr>
        <w:t xml:space="preserve">Fernandes, </w:t>
      </w:r>
      <w:r w:rsidR="001D27AD" w:rsidRPr="001F7F0E">
        <w:rPr>
          <w:rFonts w:asciiTheme="minorHAnsi" w:hAnsiTheme="minorHAnsi" w:cstheme="minorHAnsi"/>
          <w:b/>
          <w:sz w:val="24"/>
          <w:szCs w:val="24"/>
        </w:rPr>
        <w:t xml:space="preserve">Hoyle, </w:t>
      </w:r>
      <w:r w:rsidR="00C35E6F" w:rsidRPr="001F7F0E">
        <w:rPr>
          <w:rFonts w:asciiTheme="minorHAnsi" w:hAnsiTheme="minorHAnsi" w:cstheme="minorHAnsi"/>
          <w:b/>
          <w:sz w:val="24"/>
          <w:szCs w:val="24"/>
        </w:rPr>
        <w:t>Jahromi,</w:t>
      </w:r>
      <w:r w:rsidR="00445FE2" w:rsidRPr="001F7F0E">
        <w:rPr>
          <w:rFonts w:asciiTheme="minorHAnsi" w:hAnsiTheme="minorHAnsi" w:cstheme="minorHAnsi"/>
          <w:b/>
          <w:sz w:val="24"/>
          <w:szCs w:val="24"/>
        </w:rPr>
        <w:t xml:space="preserve"> James,</w:t>
      </w:r>
      <w:r w:rsidR="00C35E6F" w:rsidRPr="001F7F0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F7F0E">
        <w:rPr>
          <w:rFonts w:asciiTheme="minorHAnsi" w:hAnsiTheme="minorHAnsi" w:cstheme="minorHAnsi"/>
          <w:b/>
          <w:sz w:val="24"/>
          <w:szCs w:val="24"/>
        </w:rPr>
        <w:t xml:space="preserve">Lias, </w:t>
      </w:r>
      <w:r w:rsidR="001E7F65" w:rsidRPr="001F7F0E">
        <w:rPr>
          <w:rFonts w:asciiTheme="minorHAnsi" w:hAnsiTheme="minorHAnsi" w:cstheme="minorHAnsi"/>
          <w:b/>
          <w:sz w:val="24"/>
          <w:szCs w:val="24"/>
        </w:rPr>
        <w:t>Masseron</w:t>
      </w:r>
      <w:r w:rsidR="008363E5" w:rsidRPr="001F7F0E">
        <w:rPr>
          <w:rFonts w:asciiTheme="minorHAnsi" w:hAnsiTheme="minorHAnsi" w:cstheme="minorHAnsi"/>
          <w:b/>
          <w:sz w:val="24"/>
          <w:szCs w:val="24"/>
        </w:rPr>
        <w:t xml:space="preserve"> and</w:t>
      </w:r>
      <w:r w:rsidR="00DD43F2" w:rsidRPr="001F7F0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F7F0E">
        <w:rPr>
          <w:rFonts w:asciiTheme="minorHAnsi" w:hAnsiTheme="minorHAnsi" w:cstheme="minorHAnsi"/>
          <w:b/>
          <w:sz w:val="24"/>
          <w:szCs w:val="24"/>
        </w:rPr>
        <w:t>Pee</w:t>
      </w:r>
      <w:r w:rsidR="003E4DD2" w:rsidRPr="001F7F0E">
        <w:rPr>
          <w:rFonts w:asciiTheme="minorHAnsi" w:hAnsiTheme="minorHAnsi" w:cstheme="minorHAnsi"/>
          <w:b/>
          <w:sz w:val="24"/>
          <w:szCs w:val="24"/>
        </w:rPr>
        <w:t xml:space="preserve">r </w:t>
      </w:r>
      <w:r w:rsidR="00445FE2" w:rsidRPr="001F7F0E">
        <w:rPr>
          <w:rFonts w:asciiTheme="minorHAnsi" w:hAnsiTheme="minorHAnsi" w:cstheme="minorHAnsi"/>
          <w:b/>
          <w:sz w:val="24"/>
          <w:szCs w:val="24"/>
        </w:rPr>
        <w:t>(Chair)</w:t>
      </w:r>
    </w:p>
    <w:p w14:paraId="17CC14FF" w14:textId="77777777" w:rsidR="00D11272" w:rsidRPr="00B05562" w:rsidRDefault="00D11272" w:rsidP="00CE5FAB">
      <w:pPr>
        <w:pStyle w:val="Notice"/>
        <w:rPr>
          <w:rFonts w:asciiTheme="minorHAnsi" w:hAnsiTheme="minorHAnsi" w:cstheme="minorHAnsi"/>
          <w:b/>
          <w:sz w:val="16"/>
          <w:szCs w:val="16"/>
        </w:rPr>
      </w:pPr>
    </w:p>
    <w:p w14:paraId="61B3D6F5" w14:textId="6D995ECD" w:rsidR="008363E5" w:rsidRPr="001F7F0E" w:rsidRDefault="00CE5FAB" w:rsidP="0007733A">
      <w:pPr>
        <w:pStyle w:val="Notice"/>
        <w:rPr>
          <w:rFonts w:asciiTheme="minorHAnsi" w:hAnsiTheme="minorHAnsi" w:cstheme="minorHAnsi"/>
          <w:b/>
          <w:sz w:val="24"/>
          <w:szCs w:val="24"/>
        </w:rPr>
      </w:pPr>
      <w:r w:rsidRPr="001F7F0E">
        <w:rPr>
          <w:rFonts w:asciiTheme="minorHAnsi" w:hAnsiTheme="minorHAnsi" w:cstheme="minorHAnsi"/>
          <w:b/>
          <w:sz w:val="24"/>
          <w:szCs w:val="24"/>
        </w:rPr>
        <w:t>Agenda</w:t>
      </w:r>
    </w:p>
    <w:p w14:paraId="247BEC78" w14:textId="7FEE098B" w:rsidR="00A35BB6" w:rsidRDefault="00A35BB6" w:rsidP="00A35BB6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Election of Chair of the Planning and Highways Committee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A35BB6" w14:paraId="4B46CAE6" w14:textId="77777777" w:rsidTr="008702A4">
        <w:tc>
          <w:tcPr>
            <w:tcW w:w="1195" w:type="dxa"/>
          </w:tcPr>
          <w:p w14:paraId="412B6FF1" w14:textId="77777777" w:rsidR="00A35BB6" w:rsidRDefault="00A35BB6" w:rsidP="008702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1.1</w:t>
            </w:r>
          </w:p>
        </w:tc>
        <w:tc>
          <w:tcPr>
            <w:tcW w:w="8074" w:type="dxa"/>
          </w:tcPr>
          <w:p w14:paraId="3A723ACE" w14:textId="77777777" w:rsidR="00A35BB6" w:rsidRPr="00621170" w:rsidRDefault="00A35BB6" w:rsidP="008702A4">
            <w:pP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val="en-GB"/>
              </w:rPr>
            </w:pPr>
            <w:r w:rsidRPr="007E6BE2">
              <w:rPr>
                <w:rFonts w:asciiTheme="minorHAnsi" w:hAnsiTheme="minorHAnsi" w:cstheme="minorHAnsi"/>
                <w:bCs/>
                <w:sz w:val="24"/>
                <w:szCs w:val="24"/>
              </w:rPr>
              <w:t>To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RECEIVE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CONSIDER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621170">
              <w:rPr>
                <w:rFonts w:asciiTheme="minorHAnsi" w:hAnsiTheme="minorHAnsi" w:cstheme="minorHAnsi"/>
                <w:bCs/>
                <w:sz w:val="24"/>
                <w:szCs w:val="24"/>
              </w:rPr>
              <w:t>nominations for the election of Chair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of the Committee for 2025/26</w:t>
            </w:r>
          </w:p>
        </w:tc>
      </w:tr>
      <w:tr w:rsidR="00A35BB6" w14:paraId="4F624996" w14:textId="77777777" w:rsidTr="008702A4">
        <w:tc>
          <w:tcPr>
            <w:tcW w:w="1195" w:type="dxa"/>
          </w:tcPr>
          <w:p w14:paraId="75E2C021" w14:textId="77777777" w:rsidR="00A35BB6" w:rsidRDefault="00A35BB6" w:rsidP="008702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1.2</w:t>
            </w:r>
          </w:p>
        </w:tc>
        <w:tc>
          <w:tcPr>
            <w:tcW w:w="8074" w:type="dxa"/>
          </w:tcPr>
          <w:p w14:paraId="16F1A561" w14:textId="77777777" w:rsidR="00A35BB6" w:rsidRPr="007E6BE2" w:rsidRDefault="00A35BB6" w:rsidP="008702A4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To </w:t>
            </w:r>
            <w:r w:rsidRPr="00621170">
              <w:rPr>
                <w:rFonts w:asciiTheme="minorHAnsi" w:hAnsiTheme="minorHAnsi" w:cstheme="minorHAnsi"/>
                <w:b/>
                <w:sz w:val="24"/>
                <w:szCs w:val="24"/>
              </w:rPr>
              <w:t>ELECT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the Chair for 2025/26</w:t>
            </w:r>
          </w:p>
        </w:tc>
      </w:tr>
      <w:tr w:rsidR="00A35BB6" w14:paraId="4BF9375E" w14:textId="77777777" w:rsidTr="008702A4">
        <w:tc>
          <w:tcPr>
            <w:tcW w:w="1195" w:type="dxa"/>
          </w:tcPr>
          <w:p w14:paraId="08ADE70C" w14:textId="77777777" w:rsidR="00A35BB6" w:rsidRDefault="00A35BB6" w:rsidP="008702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1.3</w:t>
            </w:r>
          </w:p>
        </w:tc>
        <w:tc>
          <w:tcPr>
            <w:tcW w:w="8074" w:type="dxa"/>
          </w:tcPr>
          <w:p w14:paraId="12856BE3" w14:textId="56959A60" w:rsidR="00A35BB6" w:rsidRDefault="00A35BB6" w:rsidP="008702A4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To </w:t>
            </w:r>
            <w:r w:rsidRPr="00621170">
              <w:rPr>
                <w:rFonts w:asciiTheme="minorHAnsi" w:hAnsiTheme="minorHAnsi" w:cstheme="minorHAnsi"/>
                <w:b/>
                <w:sz w:val="24"/>
                <w:szCs w:val="24"/>
              </w:rPr>
              <w:t>SIGN A DECLARATION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of acceptance of office as Chair of the </w:t>
            </w:r>
            <w:r w:rsidR="00A220EE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Planning and Highways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Committee</w:t>
            </w:r>
          </w:p>
          <w:p w14:paraId="2388A39B" w14:textId="77777777" w:rsidR="00A35BB6" w:rsidRDefault="00A35BB6" w:rsidP="008702A4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</w:tbl>
    <w:p w14:paraId="32CDE49F" w14:textId="23DEBB42" w:rsidR="00A35BB6" w:rsidRPr="00621170" w:rsidRDefault="00A35BB6" w:rsidP="00A35BB6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621170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 xml:space="preserve">Election of </w:t>
      </w: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Vice-</w:t>
      </w:r>
      <w:r w:rsidRPr="00621170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 xml:space="preserve">Chair of the </w:t>
      </w:r>
      <w:r w:rsidR="00A220E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Planning and Highways Committee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074"/>
      </w:tblGrid>
      <w:tr w:rsidR="00A35BB6" w14:paraId="25F8D94F" w14:textId="77777777" w:rsidTr="008702A4">
        <w:tc>
          <w:tcPr>
            <w:tcW w:w="1195" w:type="dxa"/>
          </w:tcPr>
          <w:p w14:paraId="1FC86894" w14:textId="77777777" w:rsidR="00A35BB6" w:rsidRDefault="00A35BB6" w:rsidP="008702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2.1</w:t>
            </w:r>
          </w:p>
        </w:tc>
        <w:tc>
          <w:tcPr>
            <w:tcW w:w="8074" w:type="dxa"/>
          </w:tcPr>
          <w:p w14:paraId="6660ADCF" w14:textId="77777777" w:rsidR="00A35BB6" w:rsidRPr="00621170" w:rsidRDefault="00A35BB6" w:rsidP="008702A4">
            <w:pP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val="en-GB"/>
              </w:rPr>
            </w:pPr>
            <w:r w:rsidRPr="007E6BE2">
              <w:rPr>
                <w:rFonts w:asciiTheme="minorHAnsi" w:hAnsiTheme="minorHAnsi" w:cstheme="minorHAnsi"/>
                <w:bCs/>
                <w:sz w:val="24"/>
                <w:szCs w:val="24"/>
              </w:rPr>
              <w:t>To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RECEIVE </w:t>
            </w:r>
            <w:r w:rsidRPr="007E6BE2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7E6BE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CONSIDER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621170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nominations for the election of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Vice-</w:t>
            </w:r>
            <w:r w:rsidRPr="00621170">
              <w:rPr>
                <w:rFonts w:asciiTheme="minorHAnsi" w:hAnsiTheme="minorHAnsi" w:cstheme="minorHAnsi"/>
                <w:bCs/>
                <w:sz w:val="24"/>
                <w:szCs w:val="24"/>
              </w:rPr>
              <w:t>Chair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of the Committee for 2025/26</w:t>
            </w:r>
          </w:p>
        </w:tc>
      </w:tr>
      <w:tr w:rsidR="00A35BB6" w14:paraId="4469BDD3" w14:textId="77777777" w:rsidTr="008702A4">
        <w:tc>
          <w:tcPr>
            <w:tcW w:w="1195" w:type="dxa"/>
          </w:tcPr>
          <w:p w14:paraId="56B56FE2" w14:textId="77777777" w:rsidR="00A35BB6" w:rsidRDefault="00A35BB6" w:rsidP="008702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2.2</w:t>
            </w:r>
          </w:p>
        </w:tc>
        <w:tc>
          <w:tcPr>
            <w:tcW w:w="8074" w:type="dxa"/>
          </w:tcPr>
          <w:p w14:paraId="0992162F" w14:textId="77777777" w:rsidR="00A35BB6" w:rsidRPr="007E6BE2" w:rsidRDefault="00A35BB6" w:rsidP="008702A4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To </w:t>
            </w:r>
            <w:r w:rsidRPr="00621170">
              <w:rPr>
                <w:rFonts w:asciiTheme="minorHAnsi" w:hAnsiTheme="minorHAnsi" w:cstheme="minorHAnsi"/>
                <w:b/>
                <w:sz w:val="24"/>
                <w:szCs w:val="24"/>
              </w:rPr>
              <w:t>ELECT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the Vice-Chair for 2025/26</w:t>
            </w:r>
          </w:p>
        </w:tc>
      </w:tr>
      <w:tr w:rsidR="00A35BB6" w14:paraId="06524616" w14:textId="77777777" w:rsidTr="008702A4">
        <w:tc>
          <w:tcPr>
            <w:tcW w:w="1195" w:type="dxa"/>
          </w:tcPr>
          <w:p w14:paraId="27A41CB3" w14:textId="77777777" w:rsidR="00A35BB6" w:rsidRDefault="00A35BB6" w:rsidP="008702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2.3</w:t>
            </w:r>
          </w:p>
        </w:tc>
        <w:tc>
          <w:tcPr>
            <w:tcW w:w="8074" w:type="dxa"/>
          </w:tcPr>
          <w:p w14:paraId="63035812" w14:textId="77777777" w:rsidR="00A220EE" w:rsidRDefault="00A35BB6" w:rsidP="00A220EE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To </w:t>
            </w:r>
            <w:r w:rsidRPr="00621170">
              <w:rPr>
                <w:rFonts w:asciiTheme="minorHAnsi" w:hAnsiTheme="minorHAnsi" w:cstheme="minorHAnsi"/>
                <w:b/>
                <w:sz w:val="24"/>
                <w:szCs w:val="24"/>
              </w:rPr>
              <w:t>SIGN A DECLARATION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of acceptance of office as Vice-Chair of the </w:t>
            </w:r>
            <w:r w:rsidR="00A220EE">
              <w:rPr>
                <w:rFonts w:asciiTheme="minorHAnsi" w:hAnsiTheme="minorHAnsi" w:cstheme="minorHAnsi"/>
                <w:bCs/>
                <w:sz w:val="24"/>
                <w:szCs w:val="24"/>
              </w:rPr>
              <w:t>Planning and Highways Committee</w:t>
            </w:r>
          </w:p>
          <w:p w14:paraId="03D465CE" w14:textId="12569670" w:rsidR="00A35BB6" w:rsidRPr="0057655A" w:rsidRDefault="00A35BB6" w:rsidP="008702A4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</w:tr>
    </w:tbl>
    <w:p w14:paraId="7A58D36F" w14:textId="3FBB9289" w:rsidR="008363E5" w:rsidRPr="00A220EE" w:rsidRDefault="00A35BB6" w:rsidP="00A220EE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 xml:space="preserve"> </w:t>
      </w:r>
      <w:r w:rsidRPr="00F80961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Public Questions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226"/>
      </w:tblGrid>
      <w:tr w:rsidR="008363E5" w:rsidRPr="001F7F0E" w14:paraId="720B7183" w14:textId="77777777" w:rsidTr="009147A3">
        <w:tc>
          <w:tcPr>
            <w:tcW w:w="1195" w:type="dxa"/>
          </w:tcPr>
          <w:p w14:paraId="3CB43380" w14:textId="5EB705F6" w:rsidR="008363E5" w:rsidRPr="001F7F0E" w:rsidRDefault="00A220EE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bookmarkStart w:id="1" w:name="_Hlk135905565"/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3</w:t>
            </w:r>
            <w:r w:rsidR="008363E5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226" w:type="dxa"/>
          </w:tcPr>
          <w:p w14:paraId="0777F876" w14:textId="77777777" w:rsidR="008363E5" w:rsidRDefault="008363E5" w:rsidP="008B38A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F7F0E">
              <w:rPr>
                <w:rFonts w:asciiTheme="minorHAnsi" w:hAnsiTheme="minorHAnsi" w:cstheme="minorHAnsi"/>
                <w:bCs/>
                <w:sz w:val="24"/>
                <w:szCs w:val="24"/>
              </w:rPr>
              <w:t>To</w:t>
            </w:r>
            <w:r w:rsidRPr="001F7F0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RECEIVE 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1F7F0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CONSIDER 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public questions </w:t>
            </w:r>
          </w:p>
          <w:p w14:paraId="738936E2" w14:textId="0EF6387C" w:rsidR="008B38A8" w:rsidRPr="001F7F0E" w:rsidRDefault="008B38A8" w:rsidP="008B38A8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bookmarkEnd w:id="1"/>
    <w:p w14:paraId="3C0EA0B5" w14:textId="4D8B445F" w:rsidR="008363E5" w:rsidRPr="00A220EE" w:rsidRDefault="008363E5" w:rsidP="00A220EE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A220E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Apologies and declaration of members’ interests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226"/>
      </w:tblGrid>
      <w:tr w:rsidR="008363E5" w:rsidRPr="001F7F0E" w14:paraId="1291C157" w14:textId="77777777" w:rsidTr="009147A3">
        <w:tc>
          <w:tcPr>
            <w:tcW w:w="1195" w:type="dxa"/>
          </w:tcPr>
          <w:p w14:paraId="18380BCF" w14:textId="57873CF0" w:rsidR="008363E5" w:rsidRPr="001F7F0E" w:rsidRDefault="00117DD5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="008363E5" w:rsidRPr="001F7F0E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226" w:type="dxa"/>
          </w:tcPr>
          <w:p w14:paraId="3929C5B0" w14:textId="77777777" w:rsidR="008363E5" w:rsidRPr="001F7F0E" w:rsidRDefault="008363E5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1F7F0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1F7F0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approval of apologies for absence </w:t>
            </w:r>
          </w:p>
        </w:tc>
      </w:tr>
      <w:tr w:rsidR="008363E5" w:rsidRPr="001F7F0E" w14:paraId="1329CB9E" w14:textId="77777777" w:rsidTr="009147A3">
        <w:tc>
          <w:tcPr>
            <w:tcW w:w="1195" w:type="dxa"/>
          </w:tcPr>
          <w:p w14:paraId="7CB2D642" w14:textId="120467CB" w:rsidR="008363E5" w:rsidRPr="001F7F0E" w:rsidRDefault="00117DD5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="008363E5" w:rsidRPr="001F7F0E">
              <w:rPr>
                <w:rFonts w:asciiTheme="minorHAnsi" w:hAnsiTheme="minorHAnsi" w:cstheme="minorHAnsi"/>
                <w:sz w:val="24"/>
                <w:szCs w:val="24"/>
              </w:rPr>
              <w:t>.2</w:t>
            </w:r>
          </w:p>
        </w:tc>
        <w:tc>
          <w:tcPr>
            <w:tcW w:w="8226" w:type="dxa"/>
          </w:tcPr>
          <w:p w14:paraId="26A9342B" w14:textId="324F8899" w:rsidR="008363E5" w:rsidRPr="001F7F0E" w:rsidRDefault="008363E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1F7F0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members’ declarations of interest</w:t>
            </w:r>
          </w:p>
          <w:p w14:paraId="6FE73003" w14:textId="77777777" w:rsidR="008363E5" w:rsidRPr="001F7F0E" w:rsidRDefault="008363E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5752EDC" w14:textId="52ADBA26" w:rsidR="008363E5" w:rsidRPr="00A220EE" w:rsidRDefault="008363E5" w:rsidP="00A220EE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A220E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Minutes of the previous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226"/>
      </w:tblGrid>
      <w:tr w:rsidR="008363E5" w:rsidRPr="001F7F0E" w14:paraId="0E6EB660" w14:textId="77777777" w:rsidTr="009147A3">
        <w:tc>
          <w:tcPr>
            <w:tcW w:w="1195" w:type="dxa"/>
          </w:tcPr>
          <w:p w14:paraId="3B938C2F" w14:textId="1E32C5E2" w:rsidR="008363E5" w:rsidRPr="001F7F0E" w:rsidRDefault="00117DD5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8363E5" w:rsidRPr="001F7F0E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226" w:type="dxa"/>
          </w:tcPr>
          <w:p w14:paraId="0B9C8388" w14:textId="4B17E48F" w:rsidR="008363E5" w:rsidRPr="001F7F0E" w:rsidRDefault="008363E5" w:rsidP="008363E5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1F7F0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1F7F0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APPROVE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the minutes of the 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Planning and Highways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Committee held on</w:t>
            </w:r>
            <w:r w:rsidR="006B307C"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CB1F4C">
              <w:rPr>
                <w:rFonts w:asciiTheme="minorHAnsi" w:hAnsiTheme="minorHAnsi" w:cstheme="minorHAnsi"/>
                <w:sz w:val="24"/>
                <w:szCs w:val="24"/>
              </w:rPr>
              <w:t>14</w:t>
            </w:r>
            <w:r w:rsidR="00923C2E" w:rsidRPr="00D11272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th</w:t>
            </w:r>
            <w:r w:rsidR="00923C2E" w:rsidRPr="00D1127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17DD5">
              <w:rPr>
                <w:rFonts w:asciiTheme="minorHAnsi" w:hAnsiTheme="minorHAnsi" w:cstheme="minorHAnsi"/>
                <w:sz w:val="24"/>
                <w:szCs w:val="24"/>
              </w:rPr>
              <w:t>M</w:t>
            </w:r>
            <w:r w:rsidR="00CB1F4C">
              <w:rPr>
                <w:rFonts w:asciiTheme="minorHAnsi" w:hAnsiTheme="minorHAnsi" w:cstheme="minorHAnsi"/>
                <w:sz w:val="24"/>
                <w:szCs w:val="24"/>
              </w:rPr>
              <w:t>ay</w:t>
            </w:r>
            <w:r w:rsidRPr="00D11272">
              <w:rPr>
                <w:rFonts w:asciiTheme="minorHAnsi" w:hAnsiTheme="minorHAnsi" w:cstheme="minorHAnsi"/>
                <w:sz w:val="24"/>
                <w:szCs w:val="24"/>
              </w:rPr>
              <w:t xml:space="preserve"> 202</w:t>
            </w:r>
            <w:r w:rsidR="00D11272" w:rsidRPr="00D11272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as a correct record of the meeting and to authorise the Chairman to sign the same*</w:t>
            </w:r>
          </w:p>
        </w:tc>
      </w:tr>
      <w:tr w:rsidR="00DC6AE9" w:rsidRPr="001F7F0E" w14:paraId="2944D4AA" w14:textId="77777777" w:rsidTr="009147A3">
        <w:tc>
          <w:tcPr>
            <w:tcW w:w="1195" w:type="dxa"/>
          </w:tcPr>
          <w:p w14:paraId="60CD7AF9" w14:textId="12234AF5" w:rsidR="00DC6AE9" w:rsidRPr="001F7F0E" w:rsidRDefault="00117DD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DC6AE9" w:rsidRPr="001F7F0E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23C2E" w:rsidRPr="001F7F0E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8226" w:type="dxa"/>
          </w:tcPr>
          <w:p w14:paraId="15DA9EA5" w14:textId="77777777" w:rsidR="00D11272" w:rsidRDefault="00DC6AE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1F7F0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matters arising from the minutes of the meeting held on </w:t>
            </w:r>
          </w:p>
          <w:p w14:paraId="374B5979" w14:textId="4E7A31EA" w:rsidR="00DC6AE9" w:rsidRPr="001F7F0E" w:rsidRDefault="00CB1F4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14</w:t>
            </w:r>
            <w:r w:rsidR="00BD4DD8" w:rsidRPr="002D05A2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th</w:t>
            </w:r>
            <w:r w:rsidR="00BD4DD8" w:rsidRPr="002D05A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May</w:t>
            </w:r>
            <w:r w:rsidR="00DC6AE9" w:rsidRPr="002D05A2">
              <w:rPr>
                <w:rFonts w:asciiTheme="minorHAnsi" w:hAnsiTheme="minorHAnsi" w:cstheme="minorHAnsi"/>
                <w:sz w:val="24"/>
                <w:szCs w:val="24"/>
              </w:rPr>
              <w:t xml:space="preserve"> 202</w:t>
            </w:r>
            <w:r w:rsidR="00D11272" w:rsidRPr="002D05A2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  <w:p w14:paraId="45F37E65" w14:textId="4CCD906A" w:rsidR="00DC6AE9" w:rsidRPr="001F7F0E" w:rsidRDefault="00DC6AE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24CC285" w14:textId="0DB0DF66" w:rsidR="00E234D4" w:rsidRDefault="00E234D4" w:rsidP="00D2188D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lastRenderedPageBreak/>
        <w:t>Terms of Reference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9D1A44" w:rsidRPr="001F7F0E" w14:paraId="7244B39A" w14:textId="77777777" w:rsidTr="006B5943">
        <w:tc>
          <w:tcPr>
            <w:tcW w:w="1134" w:type="dxa"/>
            <w:hideMark/>
          </w:tcPr>
          <w:p w14:paraId="6DCE84A0" w14:textId="77777777" w:rsidR="009D1A44" w:rsidRPr="001F7F0E" w:rsidRDefault="009D1A44" w:rsidP="006B5943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221" w:type="dxa"/>
            <w:hideMark/>
          </w:tcPr>
          <w:p w14:paraId="26C2EF14" w14:textId="4BAF7FB0" w:rsidR="009D1A44" w:rsidRPr="001F7F0E" w:rsidRDefault="009D1A44" w:rsidP="006B5943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9D1A44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9D1A44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the Terms of Reference of the Planning and Highways Committee*</w:t>
            </w:r>
          </w:p>
          <w:p w14:paraId="1F5A9CF9" w14:textId="77777777" w:rsidR="009D1A44" w:rsidRPr="001F7F0E" w:rsidRDefault="009D1A44" w:rsidP="006B5943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47A0374E" w14:textId="77777777" w:rsidR="009D1A44" w:rsidRPr="009D1A44" w:rsidRDefault="009D1A44" w:rsidP="009D1A44">
      <w:p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</w:p>
    <w:p w14:paraId="19553057" w14:textId="58F24BA4" w:rsidR="009F644C" w:rsidRPr="00D2188D" w:rsidRDefault="008753DC" w:rsidP="00D2188D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D2188D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Schedule of Deposited Plans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9F644C" w:rsidRPr="001F7F0E" w14:paraId="1D1BD92E" w14:textId="77777777" w:rsidTr="009147A3">
        <w:tc>
          <w:tcPr>
            <w:tcW w:w="1134" w:type="dxa"/>
            <w:hideMark/>
          </w:tcPr>
          <w:p w14:paraId="648580D5" w14:textId="0A17A857" w:rsidR="009F644C" w:rsidRPr="001F7F0E" w:rsidRDefault="009D1A44" w:rsidP="00A8289D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A8289D" w:rsidRPr="001F7F0E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221" w:type="dxa"/>
            <w:hideMark/>
          </w:tcPr>
          <w:p w14:paraId="764CBE29" w14:textId="16CE2593" w:rsidR="001927B4" w:rsidRPr="001F7F0E" w:rsidRDefault="00CA39B2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Planning applications are being reviewed weekly. Plans deposited following the most recent Thursday planning email which require urgent attention will be forwarded as received</w:t>
            </w:r>
          </w:p>
          <w:p w14:paraId="70AC4D3C" w14:textId="1EDA419B" w:rsidR="00E84883" w:rsidRPr="001F7F0E" w:rsidRDefault="00E84883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  <w:tr w:rsidR="005071C0" w:rsidRPr="001F7F0E" w14:paraId="4845375D" w14:textId="77777777" w:rsidTr="009147A3">
        <w:tc>
          <w:tcPr>
            <w:tcW w:w="1134" w:type="dxa"/>
          </w:tcPr>
          <w:p w14:paraId="6F3AD0B2" w14:textId="7F0FFF72" w:rsidR="005071C0" w:rsidRDefault="009D1A44" w:rsidP="00A8289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5071C0">
              <w:rPr>
                <w:rFonts w:asciiTheme="minorHAnsi" w:hAnsiTheme="minorHAnsi" w:cstheme="minorHAnsi"/>
                <w:sz w:val="24"/>
                <w:szCs w:val="24"/>
              </w:rPr>
              <w:t>.2</w:t>
            </w:r>
          </w:p>
        </w:tc>
        <w:tc>
          <w:tcPr>
            <w:tcW w:w="8221" w:type="dxa"/>
          </w:tcPr>
          <w:p w14:paraId="3E651E39" w14:textId="05DF0506" w:rsidR="00064FE7" w:rsidRPr="001F7F0E" w:rsidRDefault="005071C0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CB52E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CD58A8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Planning Application 241861 – Land at Church Lane and Hyde End Lane, Spencers Wood and Three Mile Cross</w:t>
            </w:r>
            <w:r w:rsidR="00064FE7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, RG7 1HB</w:t>
            </w:r>
          </w:p>
        </w:tc>
      </w:tr>
      <w:tr w:rsidR="00CB52E5" w:rsidRPr="001F7F0E" w14:paraId="5C35FE05" w14:textId="77777777" w:rsidTr="009147A3">
        <w:tc>
          <w:tcPr>
            <w:tcW w:w="1134" w:type="dxa"/>
          </w:tcPr>
          <w:p w14:paraId="2FC79D70" w14:textId="414168DD" w:rsidR="00CB52E5" w:rsidRDefault="009D1A44" w:rsidP="00A8289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CB52E5">
              <w:rPr>
                <w:rFonts w:asciiTheme="minorHAnsi" w:hAnsiTheme="minorHAnsi" w:cstheme="minorHAnsi"/>
                <w:sz w:val="24"/>
                <w:szCs w:val="24"/>
              </w:rPr>
              <w:t>.3</w:t>
            </w:r>
          </w:p>
        </w:tc>
        <w:tc>
          <w:tcPr>
            <w:tcW w:w="8221" w:type="dxa"/>
          </w:tcPr>
          <w:p w14:paraId="17EF8E62" w14:textId="01AE8320" w:rsidR="00CB52E5" w:rsidRDefault="00CB52E5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CB52E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CB52E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 draft response to Planning Application</w:t>
            </w:r>
            <w:r w:rsidR="00CD58A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251086, </w:t>
            </w:r>
            <w:r w:rsidR="007925FD" w:rsidRPr="007925FD">
              <w:rPr>
                <w:rFonts w:asciiTheme="minorHAnsi" w:eastAsiaTheme="minorHAnsi" w:hAnsiTheme="minorHAnsi" w:cstheme="minorHAnsi"/>
                <w:sz w:val="24"/>
                <w:szCs w:val="24"/>
              </w:rPr>
              <w:t>Land At Stanbury House Basingstoke Road Spencers Wood RG7 1AJ</w:t>
            </w:r>
            <w:r w:rsidR="005219A5">
              <w:rPr>
                <w:rFonts w:asciiTheme="minorHAnsi" w:eastAsiaTheme="minorHAnsi" w:hAnsiTheme="minorHAnsi" w:cstheme="minorHAnsi"/>
                <w:sz w:val="24"/>
                <w:szCs w:val="24"/>
              </w:rPr>
              <w:t>**</w:t>
            </w:r>
          </w:p>
        </w:tc>
      </w:tr>
      <w:tr w:rsidR="007925FD" w:rsidRPr="001F7F0E" w14:paraId="6E6F8FF6" w14:textId="77777777" w:rsidTr="009147A3">
        <w:tc>
          <w:tcPr>
            <w:tcW w:w="1134" w:type="dxa"/>
          </w:tcPr>
          <w:p w14:paraId="129F2D3E" w14:textId="6E2CE0F9" w:rsidR="007925FD" w:rsidRDefault="009D1A44" w:rsidP="00A8289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816DA0">
              <w:rPr>
                <w:rFonts w:asciiTheme="minorHAnsi" w:hAnsiTheme="minorHAnsi" w:cstheme="minorHAnsi"/>
                <w:sz w:val="24"/>
                <w:szCs w:val="24"/>
              </w:rPr>
              <w:t>.4</w:t>
            </w:r>
          </w:p>
        </w:tc>
        <w:tc>
          <w:tcPr>
            <w:tcW w:w="8221" w:type="dxa"/>
          </w:tcPr>
          <w:p w14:paraId="7F9767A1" w14:textId="7D69B641" w:rsidR="007925FD" w:rsidRDefault="00331987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T</w:t>
            </w:r>
            <w:r w:rsidR="0070398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o </w:t>
            </w:r>
            <w:r w:rsidR="0070398C" w:rsidRPr="00747C4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="0070398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="005219A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NOTE</w:t>
            </w:r>
            <w:r w:rsidR="0070398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553327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 revised</w:t>
            </w:r>
            <w:r w:rsidR="00747C4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4A4604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latest layout for </w:t>
            </w:r>
            <w:r w:rsidR="0070398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P</w:t>
            </w:r>
            <w:r w:rsidR="00C6358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lanning </w:t>
            </w:r>
            <w:r w:rsidR="0070398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</w:t>
            </w:r>
            <w:r w:rsidR="00C6358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pplication </w:t>
            </w:r>
            <w:r w:rsidR="0070398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242484</w:t>
            </w:r>
            <w:r w:rsidR="00D1177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, </w:t>
            </w:r>
            <w:r w:rsidR="00747C4E" w:rsidRPr="00747C4E">
              <w:rPr>
                <w:rFonts w:asciiTheme="minorHAnsi" w:eastAsiaTheme="minorHAnsi" w:hAnsiTheme="minorHAnsi" w:cstheme="minorHAnsi"/>
                <w:sz w:val="24"/>
                <w:szCs w:val="24"/>
              </w:rPr>
              <w:t>Land to the north of Arborfield Road west of Shinfield Eastern Relief Road</w:t>
            </w:r>
            <w:r w:rsidR="00553327">
              <w:rPr>
                <w:rFonts w:asciiTheme="minorHAnsi" w:eastAsiaTheme="minorHAnsi" w:hAnsiTheme="minorHAnsi" w:cstheme="minorHAnsi"/>
                <w:sz w:val="24"/>
                <w:szCs w:val="24"/>
              </w:rPr>
              <w:t>*</w:t>
            </w:r>
          </w:p>
        </w:tc>
      </w:tr>
      <w:tr w:rsidR="002E560D" w:rsidRPr="004448E1" w14:paraId="2CEC84E2" w14:textId="77777777" w:rsidTr="00EE28F9">
        <w:tc>
          <w:tcPr>
            <w:tcW w:w="1134" w:type="dxa"/>
            <w:shd w:val="clear" w:color="auto" w:fill="auto"/>
          </w:tcPr>
          <w:p w14:paraId="5471F252" w14:textId="33D298A2" w:rsidR="002E560D" w:rsidRPr="004448E1" w:rsidRDefault="009D1A44" w:rsidP="00A8289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4448E1" w:rsidRPr="004448E1">
              <w:rPr>
                <w:rFonts w:asciiTheme="minorHAnsi" w:hAnsiTheme="minorHAnsi" w:cstheme="minorHAnsi"/>
                <w:sz w:val="24"/>
                <w:szCs w:val="24"/>
              </w:rPr>
              <w:t>.5</w:t>
            </w:r>
          </w:p>
        </w:tc>
        <w:tc>
          <w:tcPr>
            <w:tcW w:w="8221" w:type="dxa"/>
          </w:tcPr>
          <w:p w14:paraId="326A23CF" w14:textId="0AD8F3E6" w:rsidR="00163673" w:rsidRPr="004448E1" w:rsidRDefault="002E560D" w:rsidP="00900CE9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4448E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4448E1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4448E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="00C16898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NOTE</w:t>
            </w:r>
            <w:r w:rsidRPr="004448E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5108E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an update on the Planning Inspectorate appea</w:t>
            </w:r>
            <w:r w:rsidR="00FC691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l for</w:t>
            </w:r>
            <w:r w:rsidRPr="004448E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Planning Application 233038 – Land East of Hayes Drive North of Three Mile Cross</w:t>
            </w:r>
            <w:r w:rsidR="00FC691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*</w:t>
            </w:r>
          </w:p>
        </w:tc>
      </w:tr>
    </w:tbl>
    <w:p w14:paraId="315F5DAB" w14:textId="77777777" w:rsidR="004448E1" w:rsidRDefault="004448E1"/>
    <w:p w14:paraId="67B3E354" w14:textId="2910FD31" w:rsidR="00C652CB" w:rsidRPr="00D2188D" w:rsidRDefault="00C652CB" w:rsidP="00D2188D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D2188D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Appeals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C652CB" w:rsidRPr="001F7F0E" w14:paraId="233013C8" w14:textId="77777777" w:rsidTr="009147A3">
        <w:tc>
          <w:tcPr>
            <w:tcW w:w="1134" w:type="dxa"/>
            <w:hideMark/>
          </w:tcPr>
          <w:p w14:paraId="79DC2DDD" w14:textId="0A408F25" w:rsidR="00C652CB" w:rsidRPr="001F7F0E" w:rsidRDefault="009D1A44" w:rsidP="00A8289D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 w:rsidR="00A8289D" w:rsidRPr="001F7F0E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221" w:type="dxa"/>
            <w:hideMark/>
          </w:tcPr>
          <w:p w14:paraId="0C521584" w14:textId="07EC5817" w:rsidR="001F7C4D" w:rsidRDefault="00C652CB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planning inspectorate appeals relating to Shinfield Parish</w:t>
            </w:r>
            <w:r w:rsidR="009E6DCC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*</w:t>
            </w:r>
          </w:p>
          <w:p w14:paraId="35E88555" w14:textId="77777777" w:rsidR="00C86909" w:rsidRPr="00E25C4B" w:rsidRDefault="00C86909" w:rsidP="00A8289D">
            <w:pPr>
              <w:rPr>
                <w:rFonts w:asciiTheme="minorHAnsi" w:eastAsiaTheme="minorHAnsi" w:hAnsiTheme="minorHAnsi" w:cstheme="minorHAnsi"/>
                <w:sz w:val="16"/>
                <w:szCs w:val="16"/>
                <w:lang w:val="en-GB"/>
              </w:rPr>
            </w:pPr>
          </w:p>
          <w:p w14:paraId="0ED88341" w14:textId="617BE14E" w:rsidR="00B2644B" w:rsidRPr="001F7F0E" w:rsidRDefault="00B2644B" w:rsidP="00A8289D">
            <w:pPr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</w:pPr>
          </w:p>
        </w:tc>
      </w:tr>
    </w:tbl>
    <w:p w14:paraId="14D9E90A" w14:textId="7A7D4273" w:rsidR="009F644C" w:rsidRPr="001F7F0E" w:rsidRDefault="0060500F" w:rsidP="00D2188D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Enforcement Notices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9F644C" w:rsidRPr="001F7F0E" w14:paraId="363BAC6D" w14:textId="77777777" w:rsidTr="009147A3">
        <w:tc>
          <w:tcPr>
            <w:tcW w:w="1134" w:type="dxa"/>
            <w:hideMark/>
          </w:tcPr>
          <w:p w14:paraId="20982AFA" w14:textId="0C92BE32" w:rsidR="009F644C" w:rsidRPr="001F7F0E" w:rsidRDefault="009D1A44" w:rsidP="00A8289D">
            <w:pPr>
              <w:ind w:left="360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</w:t>
            </w:r>
            <w:r w:rsidR="00A8289D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221" w:type="dxa"/>
            <w:hideMark/>
          </w:tcPr>
          <w:p w14:paraId="08B581A8" w14:textId="409A7967" w:rsidR="009F644C" w:rsidRPr="001F7F0E" w:rsidRDefault="0060500F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E and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NOTE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the Closed Enforcements table</w:t>
            </w:r>
            <w:r w:rsidR="000960AE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*</w:t>
            </w:r>
            <w:r w:rsidR="004A0E52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(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for information only)</w:t>
            </w:r>
            <w:r w:rsidR="00801643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</w:p>
        </w:tc>
      </w:tr>
      <w:tr w:rsidR="009F644C" w:rsidRPr="001F7F0E" w14:paraId="6B9410E8" w14:textId="77777777" w:rsidTr="009147A3">
        <w:tc>
          <w:tcPr>
            <w:tcW w:w="1134" w:type="dxa"/>
            <w:hideMark/>
          </w:tcPr>
          <w:p w14:paraId="41F8B3D2" w14:textId="66D7106A" w:rsidR="009F644C" w:rsidRPr="001F7F0E" w:rsidRDefault="009D1A44" w:rsidP="00A8289D">
            <w:pPr>
              <w:ind w:left="360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</w:t>
            </w:r>
            <w:r w:rsidR="00A8289D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.2</w:t>
            </w:r>
          </w:p>
          <w:p w14:paraId="0102D859" w14:textId="77777777" w:rsidR="000960AE" w:rsidRPr="001F7F0E" w:rsidRDefault="000960AE" w:rsidP="000960AE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  <w:p w14:paraId="2A529363" w14:textId="79D28DFD" w:rsidR="000960AE" w:rsidRPr="001F7F0E" w:rsidRDefault="000960AE" w:rsidP="000960AE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  <w:tc>
          <w:tcPr>
            <w:tcW w:w="8221" w:type="dxa"/>
            <w:hideMark/>
          </w:tcPr>
          <w:p w14:paraId="39488149" w14:textId="2D94A840" w:rsidR="008753DC" w:rsidRDefault="009F644C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NOTE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60500F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the Outstanding Enforcements table</w:t>
            </w:r>
            <w:r w:rsidR="000960AE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*</w:t>
            </w:r>
            <w:r w:rsidR="002D6AED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60500F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(for information only)</w:t>
            </w:r>
          </w:p>
          <w:p w14:paraId="486F5C29" w14:textId="77777777" w:rsidR="00D11272" w:rsidRPr="00E25C4B" w:rsidRDefault="00D11272" w:rsidP="00A8289D">
            <w:pPr>
              <w:rPr>
                <w:rFonts w:asciiTheme="minorHAnsi" w:eastAsiaTheme="minorHAnsi" w:hAnsiTheme="minorHAnsi" w:cstheme="minorHAnsi"/>
                <w:sz w:val="16"/>
                <w:szCs w:val="16"/>
                <w:lang w:val="en-GB"/>
              </w:rPr>
            </w:pPr>
          </w:p>
          <w:p w14:paraId="3CED02E0" w14:textId="7B357D54" w:rsidR="00B2644B" w:rsidRPr="001F7F0E" w:rsidRDefault="00B2644B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07286529" w14:textId="00F7CC42" w:rsidR="00E94FDB" w:rsidRPr="00A77C2D" w:rsidRDefault="00E94FDB" w:rsidP="00D2188D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A77C2D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Highways, Street Lighting and Footpath Matters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9F644C" w:rsidRPr="001F7F0E" w14:paraId="6641E127" w14:textId="77777777" w:rsidTr="009147A3">
        <w:tc>
          <w:tcPr>
            <w:tcW w:w="1134" w:type="dxa"/>
          </w:tcPr>
          <w:p w14:paraId="493017DC" w14:textId="7F68F85A" w:rsidR="009F644C" w:rsidRPr="001F7F0E" w:rsidRDefault="009D1A44" w:rsidP="00A8289D">
            <w:pPr>
              <w:ind w:left="360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10</w:t>
            </w:r>
            <w:r w:rsidR="00B03CC7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221" w:type="dxa"/>
            <w:hideMark/>
          </w:tcPr>
          <w:p w14:paraId="55101D53" w14:textId="42624059" w:rsidR="001F7C00" w:rsidRPr="001F7F0E" w:rsidRDefault="00CA08A2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</w:t>
            </w:r>
            <w:r w:rsidR="003B3F1D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1D415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verbal </w:t>
            </w:r>
            <w:r w:rsidR="00137432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report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on Highways, Street Lighting and Footpath Matter</w:t>
            </w:r>
            <w:r w:rsidR="00CA39B2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s</w:t>
            </w:r>
            <w:r w:rsidR="00353F65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 </w:t>
            </w:r>
          </w:p>
        </w:tc>
      </w:tr>
      <w:tr w:rsidR="00387735" w:rsidRPr="001F7F0E" w14:paraId="7104EADB" w14:textId="77777777" w:rsidTr="009147A3">
        <w:tc>
          <w:tcPr>
            <w:tcW w:w="1134" w:type="dxa"/>
          </w:tcPr>
          <w:p w14:paraId="4BC42AF3" w14:textId="4C47ED31" w:rsidR="00387735" w:rsidRPr="0019182B" w:rsidRDefault="009D1A44" w:rsidP="00B03CC7">
            <w:pPr>
              <w:ind w:left="360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10</w:t>
            </w:r>
            <w:r w:rsidR="00387735" w:rsidRPr="0019182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19182B" w:rsidRPr="0019182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</w:p>
        </w:tc>
        <w:tc>
          <w:tcPr>
            <w:tcW w:w="8221" w:type="dxa"/>
          </w:tcPr>
          <w:p w14:paraId="495F44ED" w14:textId="77777777" w:rsidR="00F02F8E" w:rsidRDefault="0038470A" w:rsidP="00E74B5B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9182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19182B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19182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19182B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 w:rsidRPr="0019182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 update </w:t>
            </w:r>
            <w:r w:rsidR="00CF764F" w:rsidRPr="0019182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on </w:t>
            </w:r>
            <w:r w:rsidRPr="0019182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Woodcock Lane</w:t>
            </w:r>
          </w:p>
          <w:p w14:paraId="3FB07F00" w14:textId="07728E74" w:rsidR="00BB51E4" w:rsidRPr="001F7F0E" w:rsidRDefault="00BB51E4" w:rsidP="00E74B5B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2A6C7A24" w14:textId="4F1E1663" w:rsidR="00F401B1" w:rsidRDefault="00F401B1" w:rsidP="001729F4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Joint meeting of Shinfield Parish Council and the University of Reading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F401B1" w:rsidRPr="001F7F0E" w14:paraId="29BDF66B" w14:textId="77777777" w:rsidTr="008702A4">
        <w:tc>
          <w:tcPr>
            <w:tcW w:w="1134" w:type="dxa"/>
          </w:tcPr>
          <w:p w14:paraId="3A596B8D" w14:textId="45A89F6B" w:rsidR="00F401B1" w:rsidRPr="001F7F0E" w:rsidRDefault="00F401B1" w:rsidP="008702A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9D1A44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221" w:type="dxa"/>
          </w:tcPr>
          <w:p w14:paraId="6AB1445C" w14:textId="2AAD3057" w:rsidR="00F401B1" w:rsidRDefault="00806EEB" w:rsidP="008702A4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806EEB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806EE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806EEB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806EE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806EEB">
              <w:rPr>
                <w:rFonts w:asciiTheme="minorHAnsi" w:hAnsiTheme="minorHAnsi" w:cstheme="minorHAnsi"/>
                <w:sz w:val="24"/>
                <w:szCs w:val="24"/>
              </w:rPr>
              <w:t xml:space="preserve"> a verbal update on Planning issues discussed at the joint meeting between SPC and UoR</w:t>
            </w:r>
          </w:p>
          <w:p w14:paraId="137FD292" w14:textId="77A3365E" w:rsidR="00F401B1" w:rsidRPr="001F7F0E" w:rsidRDefault="00F401B1" w:rsidP="008702A4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63A8E38C" w14:textId="53E8F0D8" w:rsidR="00F95438" w:rsidRPr="001F7F0E" w:rsidRDefault="00F95438" w:rsidP="001729F4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Renewal of Neighbourhood Development Plan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F95438" w:rsidRPr="001F7F0E" w14:paraId="15847215" w14:textId="77777777" w:rsidTr="009147A3">
        <w:tc>
          <w:tcPr>
            <w:tcW w:w="1134" w:type="dxa"/>
          </w:tcPr>
          <w:p w14:paraId="04A7A50B" w14:textId="0D700F00" w:rsidR="00F95438" w:rsidRPr="001F7F0E" w:rsidRDefault="001729F4" w:rsidP="00C1724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bookmarkStart w:id="2" w:name="_Hlk158124569"/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9D1A44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  <w:r w:rsidR="00B03CC7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221" w:type="dxa"/>
          </w:tcPr>
          <w:p w14:paraId="2E7339FD" w14:textId="6AA50244" w:rsidR="009A11A5" w:rsidRPr="001F7F0E" w:rsidRDefault="00F95438" w:rsidP="00E74B5B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7A58F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next steps for the renewal of </w:t>
            </w:r>
            <w:r w:rsidR="00E904A2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the 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Neighbourhood Development Plan</w:t>
            </w:r>
          </w:p>
        </w:tc>
      </w:tr>
      <w:tr w:rsidR="003F4A44" w:rsidRPr="001F7F0E" w14:paraId="7AB21871" w14:textId="77777777" w:rsidTr="009147A3">
        <w:tc>
          <w:tcPr>
            <w:tcW w:w="1134" w:type="dxa"/>
          </w:tcPr>
          <w:p w14:paraId="5FFCD3FD" w14:textId="4B375E2A" w:rsidR="003F4A44" w:rsidRPr="001F7F0E" w:rsidRDefault="001729F4" w:rsidP="00C1724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9D1A44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  <w:r w:rsidR="003F4A44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.2</w:t>
            </w:r>
          </w:p>
        </w:tc>
        <w:tc>
          <w:tcPr>
            <w:tcW w:w="8221" w:type="dxa"/>
          </w:tcPr>
          <w:p w14:paraId="3CCD4A89" w14:textId="77777777" w:rsidR="003F4A44" w:rsidRDefault="003F4A44" w:rsidP="003F4A44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41378C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an update on registering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Assets of Community Value</w:t>
            </w:r>
          </w:p>
          <w:p w14:paraId="015D7DDC" w14:textId="66CBF224" w:rsidR="00D36DCC" w:rsidRPr="001F7F0E" w:rsidRDefault="00D36DCC" w:rsidP="003F4A44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bookmarkEnd w:id="2"/>
    <w:p w14:paraId="33E1C2DB" w14:textId="69B90EB8" w:rsidR="00B57416" w:rsidRPr="00B57416" w:rsidRDefault="00B57416" w:rsidP="001729F4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B57416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Correspondence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B57416" w:rsidRPr="001F7F0E" w14:paraId="574FBBA4" w14:textId="77777777">
        <w:tc>
          <w:tcPr>
            <w:tcW w:w="1134" w:type="dxa"/>
          </w:tcPr>
          <w:p w14:paraId="76FD2159" w14:textId="585F1B64" w:rsidR="00B57416" w:rsidRPr="001F7F0E" w:rsidRDefault="00427CFD" w:rsidP="00427CFD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9D1A44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3</w:t>
            </w:r>
            <w:r w:rsidR="00B57416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221" w:type="dxa"/>
          </w:tcPr>
          <w:p w14:paraId="4972E1DD" w14:textId="234E1B60" w:rsidR="00F02F8E" w:rsidRPr="001F7F0E" w:rsidRDefault="00F44B2C" w:rsidP="00F66E50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F66E50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F66E50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NOTE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EC306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the draft </w:t>
            </w:r>
            <w:r w:rsidR="00D301A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Sonning Neighbourhood Plan*</w:t>
            </w:r>
          </w:p>
        </w:tc>
      </w:tr>
      <w:tr w:rsidR="00DA46FB" w:rsidRPr="001F7F0E" w14:paraId="686FDC32" w14:textId="77777777">
        <w:tc>
          <w:tcPr>
            <w:tcW w:w="1134" w:type="dxa"/>
          </w:tcPr>
          <w:p w14:paraId="4785C0F1" w14:textId="585508D7" w:rsidR="00DA46FB" w:rsidRDefault="00DA46FB" w:rsidP="00427CFD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9D1A44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3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.2</w:t>
            </w:r>
          </w:p>
        </w:tc>
        <w:tc>
          <w:tcPr>
            <w:tcW w:w="8221" w:type="dxa"/>
          </w:tcPr>
          <w:p w14:paraId="7147BECE" w14:textId="74D7B1F0" w:rsidR="00942F44" w:rsidRDefault="00DA46FB" w:rsidP="00F66E50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942F44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942F44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NOTE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942F44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the Reading Borough Council Local Plan Partial Update*</w:t>
            </w:r>
          </w:p>
        </w:tc>
      </w:tr>
      <w:tr w:rsidR="00F66E50" w:rsidRPr="001F7F0E" w14:paraId="4CC5A7B9" w14:textId="77777777">
        <w:tc>
          <w:tcPr>
            <w:tcW w:w="1134" w:type="dxa"/>
          </w:tcPr>
          <w:p w14:paraId="3293B055" w14:textId="44265192" w:rsidR="00F66E50" w:rsidRDefault="00427CFD" w:rsidP="00427CFD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9D1A44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3</w:t>
            </w:r>
            <w:r w:rsidR="00F66E50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DA46F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3</w:t>
            </w:r>
          </w:p>
        </w:tc>
        <w:tc>
          <w:tcPr>
            <w:tcW w:w="8221" w:type="dxa"/>
          </w:tcPr>
          <w:p w14:paraId="497A6EF0" w14:textId="37FE7F80" w:rsidR="00F66E50" w:rsidRDefault="00C62C6B" w:rsidP="00F66E50">
            <w:pPr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F66E50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="00EB4448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 xml:space="preserve">CONSIDER </w:t>
            </w:r>
            <w:r w:rsidR="00EB4448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residents concerns over parking on Wychelm Road</w:t>
            </w:r>
            <w:r w:rsidR="003F3AF3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*</w:t>
            </w:r>
          </w:p>
          <w:p w14:paraId="66E07A6D" w14:textId="283B003F" w:rsidR="00F02F8E" w:rsidRPr="0001797A" w:rsidRDefault="00F02F8E" w:rsidP="00F66E50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66D8AE49" w14:textId="765EE060" w:rsidR="009F644C" w:rsidRPr="001F7F0E" w:rsidRDefault="009F644C" w:rsidP="00427CFD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Future Meetings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9F644C" w:rsidRPr="001F7F0E" w14:paraId="0F9C307F" w14:textId="77777777" w:rsidTr="009147A3">
        <w:tc>
          <w:tcPr>
            <w:tcW w:w="1134" w:type="dxa"/>
            <w:hideMark/>
          </w:tcPr>
          <w:p w14:paraId="0A4B0D45" w14:textId="58144260" w:rsidR="009F644C" w:rsidRPr="001F7F0E" w:rsidRDefault="008A34D1" w:rsidP="00DF7189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9D1A44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4</w:t>
            </w:r>
            <w:r w:rsidR="00B03CC7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221" w:type="dxa"/>
            <w:hideMark/>
          </w:tcPr>
          <w:p w14:paraId="53EBABE7" w14:textId="7F34DA64" w:rsidR="004E067C" w:rsidRPr="001F7F0E" w:rsidRDefault="004E067C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NOTE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the next meeting of the Planning &amp; Highways Committee meeting is </w:t>
            </w:r>
            <w:r w:rsidR="00B9366F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Wednesday</w:t>
            </w:r>
            <w:r w:rsidR="00B9366F" w:rsidRPr="002D05A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, </w:t>
            </w:r>
            <w:r w:rsidR="00C17244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</w:t>
            </w:r>
            <w:r w:rsidR="00C1050C" w:rsidRPr="00C1050C">
              <w:rPr>
                <w:rFonts w:asciiTheme="minorHAnsi" w:eastAsiaTheme="minorHAnsi" w:hAnsiTheme="minorHAnsi" w:cstheme="minorHAnsi"/>
                <w:sz w:val="24"/>
                <w:szCs w:val="24"/>
                <w:vertAlign w:val="superscript"/>
                <w:lang w:val="en-GB"/>
              </w:rPr>
              <w:t>th</w:t>
            </w:r>
            <w:r w:rsidR="00C1050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96341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Ju</w:t>
            </w:r>
            <w:r w:rsidR="00427CFD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ly</w:t>
            </w:r>
            <w:r w:rsidR="00C1050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2D6AED" w:rsidRPr="002D05A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2025</w:t>
            </w:r>
          </w:p>
          <w:p w14:paraId="5DE68C9A" w14:textId="77777777" w:rsidR="00235993" w:rsidRPr="003A624F" w:rsidRDefault="00235993" w:rsidP="00A8289D">
            <w:pPr>
              <w:rPr>
                <w:rFonts w:asciiTheme="minorHAnsi" w:eastAsiaTheme="minorHAnsi" w:hAnsiTheme="minorHAnsi" w:cstheme="minorHAnsi"/>
                <w:sz w:val="16"/>
                <w:szCs w:val="16"/>
                <w:lang w:val="en-GB"/>
              </w:rPr>
            </w:pPr>
          </w:p>
          <w:p w14:paraId="7C48CAE2" w14:textId="530B4755" w:rsidR="004E067C" w:rsidRPr="001F7F0E" w:rsidRDefault="004E067C" w:rsidP="00A8289D">
            <w:pPr>
              <w:pStyle w:val="ListParagraph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0623D72A" w14:textId="2587A5FA" w:rsidR="004D3929" w:rsidRPr="001F7F0E" w:rsidRDefault="004D3929" w:rsidP="00B03CC7">
      <w:pPr>
        <w:pStyle w:val="ListParagraph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* indicates papers attached</w:t>
      </w:r>
    </w:p>
    <w:p w14:paraId="1B58D353" w14:textId="52D2A57F" w:rsidR="00F710BB" w:rsidRPr="001F7F0E" w:rsidRDefault="00CA08A2" w:rsidP="00B03CC7">
      <w:pPr>
        <w:pStyle w:val="ListParagraph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*</w:t>
      </w:r>
      <w:r w:rsidR="00F3337C"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*</w:t>
      </w:r>
      <w:r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 xml:space="preserve"> indicates papers </w:t>
      </w:r>
      <w:r w:rsidR="00F3337C"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to follow</w:t>
      </w:r>
    </w:p>
    <w:p w14:paraId="5E321B2E" w14:textId="77777777" w:rsidR="00B929EC" w:rsidRDefault="00B929EC" w:rsidP="00B03CC7">
      <w:pPr>
        <w:pStyle w:val="ListParagraph"/>
        <w:rPr>
          <w:rFonts w:asciiTheme="minorHAnsi" w:eastAsiaTheme="minorHAnsi" w:hAnsiTheme="minorHAnsi" w:cstheme="minorHAnsi"/>
          <w:b/>
          <w:bCs/>
          <w:sz w:val="22"/>
          <w:szCs w:val="22"/>
          <w:lang w:val="en-GB"/>
        </w:rPr>
      </w:pPr>
    </w:p>
    <w:sectPr w:rsidR="00B929EC" w:rsidSect="009147A3">
      <w:footerReference w:type="default" r:id="rId12"/>
      <w:headerReference w:type="first" r:id="rId13"/>
      <w:footerReference w:type="first" r:id="rId14"/>
      <w:pgSz w:w="11909" w:h="16834" w:code="9"/>
      <w:pgMar w:top="567" w:right="992" w:bottom="680" w:left="99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1FD0A" w14:textId="77777777" w:rsidR="00B22DF1" w:rsidRDefault="00B22DF1">
      <w:r>
        <w:separator/>
      </w:r>
    </w:p>
  </w:endnote>
  <w:endnote w:type="continuationSeparator" w:id="0">
    <w:p w14:paraId="76EF7DAA" w14:textId="77777777" w:rsidR="00B22DF1" w:rsidRDefault="00B22DF1">
      <w:r>
        <w:continuationSeparator/>
      </w:r>
    </w:p>
  </w:endnote>
  <w:endnote w:type="continuationNotice" w:id="1">
    <w:p w14:paraId="1E7A36E6" w14:textId="77777777" w:rsidR="00B22DF1" w:rsidRDefault="00B22D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hotina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7D676" w14:textId="45C31965" w:rsidR="009E06D3" w:rsidRPr="00FB70E8" w:rsidRDefault="009E06D3">
    <w:pPr>
      <w:pStyle w:val="Footer"/>
      <w:rPr>
        <w:lang w:val="en-GB"/>
      </w:rPr>
    </w:pPr>
    <w:r>
      <w:rPr>
        <w:lang w:val="en-GB"/>
      </w:rPr>
      <w:tab/>
    </w:r>
    <w:r w:rsidRPr="00FB70E8">
      <w:rPr>
        <w:lang w:val="en-GB"/>
      </w:rPr>
      <w:fldChar w:fldCharType="begin"/>
    </w:r>
    <w:r w:rsidRPr="00FB70E8">
      <w:rPr>
        <w:lang w:val="en-GB"/>
      </w:rPr>
      <w:instrText xml:space="preserve"> PAGE   \* MERGEFORMAT </w:instrText>
    </w:r>
    <w:r w:rsidRPr="00FB70E8">
      <w:rPr>
        <w:lang w:val="en-GB"/>
      </w:rPr>
      <w:fldChar w:fldCharType="separate"/>
    </w:r>
    <w:r w:rsidR="00F33627">
      <w:rPr>
        <w:noProof/>
        <w:lang w:val="en-GB"/>
      </w:rPr>
      <w:t>4</w:t>
    </w:r>
    <w:r w:rsidRPr="00FB70E8">
      <w:rPr>
        <w:noProof/>
        <w:lang w:val="en-GB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E45A6" w14:textId="2FA306F2" w:rsidR="009E06D3" w:rsidRPr="00090DEF" w:rsidRDefault="00FF7D5F" w:rsidP="00FB70E8">
    <w:pPr>
      <w:pStyle w:val="Footer"/>
      <w:tabs>
        <w:tab w:val="clear" w:pos="8640"/>
        <w:tab w:val="right" w:pos="9923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A77CB14" wp14:editId="2E2372D9">
              <wp:simplePos x="0" y="0"/>
              <wp:positionH relativeFrom="column">
                <wp:posOffset>-110490</wp:posOffset>
              </wp:positionH>
              <wp:positionV relativeFrom="paragraph">
                <wp:posOffset>60960</wp:posOffset>
              </wp:positionV>
              <wp:extent cx="5848350" cy="596900"/>
              <wp:effectExtent l="0" t="0" r="19050" b="133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596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EC6576C" w14:textId="27441ACD" w:rsidR="004806CB" w:rsidRDefault="009E06D3" w:rsidP="00FB70E8">
                          <w:pPr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</w:pPr>
                          <w:r w:rsidRPr="00FB70E8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Shinfield Parish </w:t>
                          </w:r>
                          <w:r w:rsidR="00C84895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Council</w:t>
                          </w:r>
                        </w:p>
                        <w:p w14:paraId="4E61A13C" w14:textId="403123C7" w:rsidR="009E06D3" w:rsidRPr="00090DEF" w:rsidRDefault="00A94A3A" w:rsidP="00FB70E8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serving </w:t>
                          </w:r>
                          <w:r w:rsidRPr="00FB70E8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the</w:t>
                          </w:r>
                          <w:r w:rsidR="009E06D3" w:rsidRPr="00FB70E8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communities of Grazeley, Ryeish Green, Shinfield North, Shinfield </w:t>
                          </w:r>
                          <w:r w:rsidR="004806CB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V</w:t>
                          </w:r>
                          <w:r w:rsidR="009E06D3" w:rsidRPr="00FB70E8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illage, Spencers Wood and Three Mile Cross.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A77CB1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8.7pt;margin-top:4.8pt;width:460.5pt;height:47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" strokecolor="white">
              <v:textbox style="mso-fit-shape-to-text:t">
                <w:txbxContent>
                  <w:p w14:paraId="6EC6576C" w14:textId="27441ACD" w:rsidR="004806CB" w:rsidRDefault="009E06D3" w:rsidP="00FB70E8">
                    <w:pPr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</w:pPr>
                    <w:r w:rsidRPr="00FB70E8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Shinfield Parish </w:t>
                    </w:r>
                    <w:r w:rsidR="00C84895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Council</w:t>
                    </w:r>
                  </w:p>
                  <w:p w14:paraId="4E61A13C" w14:textId="403123C7" w:rsidR="009E06D3" w:rsidRPr="00090DEF" w:rsidRDefault="00A94A3A" w:rsidP="00FB70E8">
                    <w:pPr>
                      <w:rPr>
                        <w:rFonts w:ascii="Calibri" w:hAnsi="Calibri" w:cs="Calibri"/>
                        <w:sz w:val="16"/>
                        <w:szCs w:val="16"/>
                      </w:rPr>
                    </w:pPr>
                    <w:r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serving </w:t>
                    </w:r>
                    <w:r w:rsidRPr="00FB70E8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the</w:t>
                    </w:r>
                    <w:r w:rsidR="009E06D3" w:rsidRPr="00FB70E8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communities of Grazeley, Ryeish Green, Shinfield North, Shinfield </w:t>
                    </w:r>
                    <w:r w:rsidR="004806CB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V</w:t>
                    </w:r>
                    <w:r w:rsidR="009E06D3" w:rsidRPr="00FB70E8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illage, Spencers Wood and Three Mile Cross.</w:t>
                    </w:r>
                  </w:p>
                </w:txbxContent>
              </v:textbox>
            </v:shape>
          </w:pict>
        </mc:Fallback>
      </mc:AlternateContent>
    </w:r>
    <w:r w:rsidR="009E06D3">
      <w:tab/>
    </w:r>
    <w:r w:rsidR="009E06D3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05001" w14:textId="77777777" w:rsidR="00B22DF1" w:rsidRDefault="00B22DF1">
      <w:r>
        <w:separator/>
      </w:r>
    </w:p>
  </w:footnote>
  <w:footnote w:type="continuationSeparator" w:id="0">
    <w:p w14:paraId="35FBCAD3" w14:textId="77777777" w:rsidR="00B22DF1" w:rsidRDefault="00B22DF1">
      <w:r>
        <w:continuationSeparator/>
      </w:r>
    </w:p>
  </w:footnote>
  <w:footnote w:type="continuationNotice" w:id="1">
    <w:p w14:paraId="11A2DD2C" w14:textId="77777777" w:rsidR="00B22DF1" w:rsidRDefault="00B22D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11578" w14:textId="5260259A" w:rsidR="00AF521B" w:rsidRDefault="00FF7D5F" w:rsidP="00FB70E8">
    <w:pPr>
      <w:pStyle w:val="Header1"/>
      <w:tabs>
        <w:tab w:val="clear" w:pos="4820"/>
        <w:tab w:val="left" w:pos="6521"/>
      </w:tabs>
      <w:ind w:left="6521" w:hanging="6521"/>
    </w:pPr>
    <w:r>
      <w:rPr>
        <w:noProof/>
        <w:lang w:val="en-GB" w:eastAsia="en-GB"/>
      </w:rPr>
      <w:drawing>
        <wp:anchor distT="0" distB="0" distL="114300" distR="114300" simplePos="0" relativeHeight="251658241" behindDoc="0" locked="0" layoutInCell="1" allowOverlap="1" wp14:anchorId="2F391CB0" wp14:editId="7EE71676">
          <wp:simplePos x="0" y="0"/>
          <wp:positionH relativeFrom="column">
            <wp:posOffset>0</wp:posOffset>
          </wp:positionH>
          <wp:positionV relativeFrom="paragraph">
            <wp:posOffset>-45085</wp:posOffset>
          </wp:positionV>
          <wp:extent cx="2225675" cy="931545"/>
          <wp:effectExtent l="0" t="0" r="0" b="0"/>
          <wp:wrapSquare wrapText="bothSides"/>
          <wp:docPr id="12" name="Picture 12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5675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06D3">
      <w:tab/>
    </w:r>
    <w:r w:rsidR="002269D9">
      <w:t>Clerk: Bruce Winton</w:t>
    </w:r>
    <w:r w:rsidR="00DF0440">
      <w:tab/>
    </w:r>
  </w:p>
  <w:p w14:paraId="3949CD4B" w14:textId="7ED42753" w:rsidR="0098124F" w:rsidRDefault="00AF521B" w:rsidP="00FB70E8">
    <w:pPr>
      <w:pStyle w:val="Header1"/>
      <w:tabs>
        <w:tab w:val="clear" w:pos="4820"/>
        <w:tab w:val="left" w:pos="6521"/>
      </w:tabs>
      <w:ind w:left="6521" w:hanging="6521"/>
    </w:pPr>
    <w:r>
      <w:tab/>
    </w:r>
    <w:r w:rsidR="002269D9">
      <w:t>School Green Centre</w:t>
    </w:r>
    <w:r w:rsidR="0098124F">
      <w:t xml:space="preserve"> </w:t>
    </w:r>
  </w:p>
  <w:p w14:paraId="4A1B4DD6" w14:textId="3AAB4ACE" w:rsidR="009E06D3" w:rsidRPr="002C7C07" w:rsidRDefault="0098124F" w:rsidP="00FB70E8">
    <w:pPr>
      <w:pStyle w:val="Header1"/>
      <w:tabs>
        <w:tab w:val="clear" w:pos="4820"/>
        <w:tab w:val="left" w:pos="6521"/>
      </w:tabs>
      <w:ind w:left="6521" w:hanging="6521"/>
    </w:pPr>
    <w:r>
      <w:tab/>
      <w:t xml:space="preserve">School Green Centre </w:t>
    </w:r>
    <w:r w:rsidR="009E06D3">
      <w:br/>
      <w:t>School Green</w:t>
    </w:r>
    <w:r w:rsidR="009E06D3" w:rsidRPr="002C7C07">
      <w:br/>
    </w:r>
    <w:r w:rsidR="009E06D3">
      <w:t>Reading</w:t>
    </w:r>
    <w:r w:rsidR="009E06D3">
      <w:br/>
    </w:r>
    <w:r w:rsidR="009E06D3" w:rsidRPr="002C7C07">
      <w:rPr>
        <w:iCs/>
      </w:rPr>
      <w:t>Berkshire</w:t>
    </w:r>
    <w:r w:rsidR="009E06D3">
      <w:rPr>
        <w:iCs/>
      </w:rPr>
      <w:br/>
      <w:t>RG2 9EH</w:t>
    </w:r>
    <w:r w:rsidR="009E06D3" w:rsidRPr="002C7C07">
      <w:rPr>
        <w:iCs/>
      </w:rPr>
      <w:t xml:space="preserve"> </w:t>
    </w:r>
    <w:r w:rsidR="009E06D3" w:rsidRPr="002C7C07">
      <w:rPr>
        <w:iCs/>
      </w:rPr>
      <w:br/>
      <w:t>Tel: (0118) 988 8220</w:t>
    </w:r>
    <w:r w:rsidR="009E06D3">
      <w:rPr>
        <w:iCs/>
      </w:rPr>
      <w:br/>
    </w:r>
    <w:r w:rsidR="009E06D3" w:rsidRPr="002C7C07">
      <w:t xml:space="preserve">E-mail: </w:t>
    </w:r>
    <w:r w:rsidR="009E06D3">
      <w:t>clerk@shinfieldparish.gov.uk</w:t>
    </w:r>
    <w:r w:rsidR="009E06D3" w:rsidRPr="002C7C07">
      <w:t xml:space="preserve"> </w:t>
    </w:r>
    <w:r w:rsidR="009E06D3" w:rsidRPr="002C7C07">
      <w:br/>
      <w:t>www.shinfieldparish.gov.uk</w:t>
    </w:r>
  </w:p>
  <w:p w14:paraId="1485F31F" w14:textId="77777777" w:rsidR="009E06D3" w:rsidRDefault="009E06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List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1" w15:restartNumberingAfterBreak="0">
    <w:nsid w:val="04A25953"/>
    <w:multiLevelType w:val="multilevel"/>
    <w:tmpl w:val="342A7B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1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7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64" w:hanging="1800"/>
      </w:pPr>
      <w:rPr>
        <w:rFonts w:hint="default"/>
      </w:rPr>
    </w:lvl>
  </w:abstractNum>
  <w:abstractNum w:abstractNumId="2" w15:restartNumberingAfterBreak="0">
    <w:nsid w:val="05525D42"/>
    <w:multiLevelType w:val="multilevel"/>
    <w:tmpl w:val="FA869DB2"/>
    <w:lvl w:ilvl="0">
      <w:start w:val="1"/>
      <w:numFmt w:val="decimal"/>
      <w:pStyle w:val="List1"/>
      <w:lvlText w:val="%1."/>
      <w:lvlJc w:val="left"/>
      <w:pPr>
        <w:ind w:left="850" w:hanging="425"/>
      </w:pPr>
      <w:rPr>
        <w:rFonts w:hint="default"/>
        <w:b/>
      </w:rPr>
    </w:lvl>
    <w:lvl w:ilvl="1">
      <w:start w:val="1"/>
      <w:numFmt w:val="decimal"/>
      <w:pStyle w:val="Listtwo"/>
      <w:isLgl/>
      <w:lvlText w:val="%1.%2"/>
      <w:lvlJc w:val="left"/>
      <w:pPr>
        <w:tabs>
          <w:tab w:val="num" w:pos="1843"/>
        </w:tabs>
        <w:ind w:left="1843" w:hanging="426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700" w:hanging="425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2125" w:hanging="425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550" w:hanging="4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75" w:hanging="4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00" w:hanging="425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825" w:hanging="425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50" w:hanging="425"/>
      </w:pPr>
      <w:rPr>
        <w:rFonts w:hint="default"/>
      </w:rPr>
    </w:lvl>
  </w:abstractNum>
  <w:abstractNum w:abstractNumId="3" w15:restartNumberingAfterBreak="0">
    <w:nsid w:val="08A001EC"/>
    <w:multiLevelType w:val="hybridMultilevel"/>
    <w:tmpl w:val="72F82EA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626FA"/>
    <w:multiLevelType w:val="hybridMultilevel"/>
    <w:tmpl w:val="EF10EF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85D28"/>
    <w:multiLevelType w:val="multilevel"/>
    <w:tmpl w:val="697AEA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6" w15:restartNumberingAfterBreak="0">
    <w:nsid w:val="164D2A92"/>
    <w:multiLevelType w:val="hybridMultilevel"/>
    <w:tmpl w:val="EF10EF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740D8"/>
    <w:multiLevelType w:val="hybridMultilevel"/>
    <w:tmpl w:val="3216E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DB1AF0"/>
    <w:multiLevelType w:val="hybridMultilevel"/>
    <w:tmpl w:val="02642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950640"/>
    <w:multiLevelType w:val="hybridMultilevel"/>
    <w:tmpl w:val="77CAF5C4"/>
    <w:lvl w:ilvl="0" w:tplc="DAE04CBE">
      <w:start w:val="29"/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0" w15:restartNumberingAfterBreak="0">
    <w:nsid w:val="268E4E6E"/>
    <w:multiLevelType w:val="hybridMultilevel"/>
    <w:tmpl w:val="F65EFF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B3F62"/>
    <w:multiLevelType w:val="hybridMultilevel"/>
    <w:tmpl w:val="85AEDBB8"/>
    <w:lvl w:ilvl="0" w:tplc="4802D374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 w15:restartNumberingAfterBreak="0">
    <w:nsid w:val="3196057F"/>
    <w:multiLevelType w:val="hybridMultilevel"/>
    <w:tmpl w:val="15F48E96"/>
    <w:lvl w:ilvl="0" w:tplc="0809000F">
      <w:start w:val="1"/>
      <w:numFmt w:val="decimal"/>
      <w:lvlText w:val="%1."/>
      <w:lvlJc w:val="left"/>
      <w:pPr>
        <w:ind w:left="765" w:hanging="360"/>
      </w:pPr>
    </w:lvl>
    <w:lvl w:ilvl="1" w:tplc="08090019">
      <w:start w:val="1"/>
      <w:numFmt w:val="lowerLetter"/>
      <w:lvlText w:val="%2."/>
      <w:lvlJc w:val="left"/>
      <w:pPr>
        <w:ind w:left="1485" w:hanging="360"/>
      </w:pPr>
    </w:lvl>
    <w:lvl w:ilvl="2" w:tplc="0809001B">
      <w:start w:val="1"/>
      <w:numFmt w:val="lowerRoman"/>
      <w:lvlText w:val="%3."/>
      <w:lvlJc w:val="right"/>
      <w:pPr>
        <w:ind w:left="2205" w:hanging="180"/>
      </w:pPr>
    </w:lvl>
    <w:lvl w:ilvl="3" w:tplc="0809000F">
      <w:start w:val="1"/>
      <w:numFmt w:val="decimal"/>
      <w:lvlText w:val="%4."/>
      <w:lvlJc w:val="left"/>
      <w:pPr>
        <w:ind w:left="2925" w:hanging="360"/>
      </w:pPr>
    </w:lvl>
    <w:lvl w:ilvl="4" w:tplc="08090019">
      <w:start w:val="1"/>
      <w:numFmt w:val="lowerLetter"/>
      <w:lvlText w:val="%5."/>
      <w:lvlJc w:val="left"/>
      <w:pPr>
        <w:ind w:left="3645" w:hanging="360"/>
      </w:pPr>
    </w:lvl>
    <w:lvl w:ilvl="5" w:tplc="0809001B">
      <w:start w:val="1"/>
      <w:numFmt w:val="lowerRoman"/>
      <w:lvlText w:val="%6."/>
      <w:lvlJc w:val="right"/>
      <w:pPr>
        <w:ind w:left="4365" w:hanging="180"/>
      </w:pPr>
    </w:lvl>
    <w:lvl w:ilvl="6" w:tplc="0809000F">
      <w:start w:val="1"/>
      <w:numFmt w:val="decimal"/>
      <w:lvlText w:val="%7."/>
      <w:lvlJc w:val="left"/>
      <w:pPr>
        <w:ind w:left="5085" w:hanging="360"/>
      </w:pPr>
    </w:lvl>
    <w:lvl w:ilvl="7" w:tplc="08090019">
      <w:start w:val="1"/>
      <w:numFmt w:val="lowerLetter"/>
      <w:lvlText w:val="%8."/>
      <w:lvlJc w:val="left"/>
      <w:pPr>
        <w:ind w:left="5805" w:hanging="360"/>
      </w:pPr>
    </w:lvl>
    <w:lvl w:ilvl="8" w:tplc="0809001B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41B3AE7"/>
    <w:multiLevelType w:val="hybridMultilevel"/>
    <w:tmpl w:val="5F6C276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855ED"/>
    <w:multiLevelType w:val="hybridMultilevel"/>
    <w:tmpl w:val="2BD2991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063BB7"/>
    <w:multiLevelType w:val="multilevel"/>
    <w:tmpl w:val="2606198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E3B1BFC"/>
    <w:multiLevelType w:val="hybridMultilevel"/>
    <w:tmpl w:val="72F82EA2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B61C7"/>
    <w:multiLevelType w:val="hybridMultilevel"/>
    <w:tmpl w:val="EF10EF58"/>
    <w:lvl w:ilvl="0" w:tplc="F38CC96C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0835A5"/>
    <w:multiLevelType w:val="hybridMultilevel"/>
    <w:tmpl w:val="EF10EF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1744D4"/>
    <w:multiLevelType w:val="multilevel"/>
    <w:tmpl w:val="98BCD8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0" w15:restartNumberingAfterBreak="0">
    <w:nsid w:val="49883D3F"/>
    <w:multiLevelType w:val="hybridMultilevel"/>
    <w:tmpl w:val="0770B2AC"/>
    <w:lvl w:ilvl="0" w:tplc="0FD6FCF0">
      <w:start w:val="1"/>
      <w:numFmt w:val="lowerLetter"/>
      <w:lvlText w:val="%1)"/>
      <w:lvlJc w:val="left"/>
      <w:pPr>
        <w:ind w:left="1637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1" w15:restartNumberingAfterBreak="0">
    <w:nsid w:val="4FF82C31"/>
    <w:multiLevelType w:val="hybridMultilevel"/>
    <w:tmpl w:val="08A85CDC"/>
    <w:lvl w:ilvl="0" w:tplc="D612ECB2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931018"/>
    <w:multiLevelType w:val="hybridMultilevel"/>
    <w:tmpl w:val="026420E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C5A9C"/>
    <w:multiLevelType w:val="multilevel"/>
    <w:tmpl w:val="91CCDEC0"/>
    <w:lvl w:ilvl="0">
      <w:start w:val="4"/>
      <w:numFmt w:val="decimal"/>
      <w:lvlText w:val="%1"/>
      <w:lvlJc w:val="left"/>
      <w:pPr>
        <w:ind w:left="121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4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9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0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7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2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86" w:hanging="1800"/>
      </w:pPr>
      <w:rPr>
        <w:rFonts w:hint="default"/>
      </w:rPr>
    </w:lvl>
  </w:abstractNum>
  <w:abstractNum w:abstractNumId="24" w15:restartNumberingAfterBreak="0">
    <w:nsid w:val="6532004C"/>
    <w:multiLevelType w:val="hybridMultilevel"/>
    <w:tmpl w:val="EF10EF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182886"/>
    <w:multiLevelType w:val="hybridMultilevel"/>
    <w:tmpl w:val="247AD7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4C00A7"/>
    <w:multiLevelType w:val="hybridMultilevel"/>
    <w:tmpl w:val="B02E47B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98465923">
    <w:abstractNumId w:val="0"/>
  </w:num>
  <w:num w:numId="2" w16cid:durableId="923563755">
    <w:abstractNumId w:val="2"/>
  </w:num>
  <w:num w:numId="3" w16cid:durableId="1131361913">
    <w:abstractNumId w:val="7"/>
  </w:num>
  <w:num w:numId="4" w16cid:durableId="1062757482">
    <w:abstractNumId w:val="2"/>
  </w:num>
  <w:num w:numId="5" w16cid:durableId="15665280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54150444">
    <w:abstractNumId w:val="2"/>
  </w:num>
  <w:num w:numId="7" w16cid:durableId="419301137">
    <w:abstractNumId w:val="12"/>
  </w:num>
  <w:num w:numId="8" w16cid:durableId="7732835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239585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23643259">
    <w:abstractNumId w:val="2"/>
    <w:lvlOverride w:ilvl="0">
      <w:startOverride w:val="6"/>
    </w:lvlOverride>
    <w:lvlOverride w:ilvl="1">
      <w:startOverride w:val="3"/>
    </w:lvlOverride>
    <w:lvlOverride w:ilvl="2">
      <w:startOverride w:val="2"/>
    </w:lvlOverride>
  </w:num>
  <w:num w:numId="11" w16cid:durableId="2082369705">
    <w:abstractNumId w:val="2"/>
  </w:num>
  <w:num w:numId="12" w16cid:durableId="768350179">
    <w:abstractNumId w:val="9"/>
  </w:num>
  <w:num w:numId="13" w16cid:durableId="149106641">
    <w:abstractNumId w:val="2"/>
    <w:lvlOverride w:ilvl="0">
      <w:startOverride w:val="5"/>
    </w:lvlOverride>
    <w:lvlOverride w:ilvl="1">
      <w:startOverride w:val="3"/>
    </w:lvlOverride>
  </w:num>
  <w:num w:numId="14" w16cid:durableId="95830527">
    <w:abstractNumId w:val="2"/>
    <w:lvlOverride w:ilvl="0">
      <w:startOverride w:val="5"/>
    </w:lvlOverride>
    <w:lvlOverride w:ilvl="1">
      <w:startOverride w:val="3"/>
    </w:lvlOverride>
    <w:lvlOverride w:ilvl="2">
      <w:startOverride w:val="2"/>
    </w:lvlOverride>
  </w:num>
  <w:num w:numId="15" w16cid:durableId="1444225537">
    <w:abstractNumId w:val="2"/>
    <w:lvlOverride w:ilvl="0">
      <w:startOverride w:val="5"/>
    </w:lvlOverride>
    <w:lvlOverride w:ilvl="1">
      <w:startOverride w:val="3"/>
    </w:lvlOverride>
    <w:lvlOverride w:ilvl="2">
      <w:startOverride w:val="2"/>
    </w:lvlOverride>
  </w:num>
  <w:num w:numId="16" w16cid:durableId="409084994">
    <w:abstractNumId w:val="2"/>
  </w:num>
  <w:num w:numId="17" w16cid:durableId="695695825">
    <w:abstractNumId w:val="11"/>
  </w:num>
  <w:num w:numId="18" w16cid:durableId="1865290197">
    <w:abstractNumId w:val="20"/>
  </w:num>
  <w:num w:numId="19" w16cid:durableId="1952545995">
    <w:abstractNumId w:val="5"/>
  </w:num>
  <w:num w:numId="20" w16cid:durableId="481897987">
    <w:abstractNumId w:val="1"/>
  </w:num>
  <w:num w:numId="21" w16cid:durableId="232667171">
    <w:abstractNumId w:val="23"/>
  </w:num>
  <w:num w:numId="22" w16cid:durableId="1464499232">
    <w:abstractNumId w:val="19"/>
  </w:num>
  <w:num w:numId="23" w16cid:durableId="1330736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7428988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77007739">
    <w:abstractNumId w:val="17"/>
  </w:num>
  <w:num w:numId="26" w16cid:durableId="369576938">
    <w:abstractNumId w:val="18"/>
  </w:num>
  <w:num w:numId="27" w16cid:durableId="1403526699">
    <w:abstractNumId w:val="15"/>
  </w:num>
  <w:num w:numId="28" w16cid:durableId="1054620435">
    <w:abstractNumId w:val="4"/>
  </w:num>
  <w:num w:numId="29" w16cid:durableId="1481653649">
    <w:abstractNumId w:val="6"/>
  </w:num>
  <w:num w:numId="30" w16cid:durableId="16469855">
    <w:abstractNumId w:val="24"/>
  </w:num>
  <w:num w:numId="31" w16cid:durableId="1780490945">
    <w:abstractNumId w:val="8"/>
  </w:num>
  <w:num w:numId="32" w16cid:durableId="446967738">
    <w:abstractNumId w:val="10"/>
  </w:num>
  <w:num w:numId="33" w16cid:durableId="9961534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90565820">
    <w:abstractNumId w:val="26"/>
  </w:num>
  <w:num w:numId="35" w16cid:durableId="562983965">
    <w:abstractNumId w:val="22"/>
  </w:num>
  <w:num w:numId="36" w16cid:durableId="593437307">
    <w:abstractNumId w:val="2"/>
  </w:num>
  <w:num w:numId="37" w16cid:durableId="3944799">
    <w:abstractNumId w:val="2"/>
  </w:num>
  <w:num w:numId="38" w16cid:durableId="161898729">
    <w:abstractNumId w:val="2"/>
  </w:num>
  <w:num w:numId="39" w16cid:durableId="1205799055">
    <w:abstractNumId w:val="14"/>
  </w:num>
  <w:num w:numId="40" w16cid:durableId="496654493">
    <w:abstractNumId w:val="3"/>
  </w:num>
  <w:num w:numId="41" w16cid:durableId="392696590">
    <w:abstractNumId w:val="13"/>
  </w:num>
  <w:num w:numId="42" w16cid:durableId="2012484015">
    <w:abstractNumId w:val="2"/>
  </w:num>
  <w:num w:numId="43" w16cid:durableId="1030254200">
    <w:abstractNumId w:val="2"/>
  </w:num>
  <w:num w:numId="44" w16cid:durableId="1064181500">
    <w:abstractNumId w:val="2"/>
  </w:num>
  <w:num w:numId="45" w16cid:durableId="1571650158">
    <w:abstractNumId w:val="2"/>
  </w:num>
  <w:num w:numId="46" w16cid:durableId="1301418889">
    <w:abstractNumId w:val="16"/>
  </w:num>
  <w:num w:numId="47" w16cid:durableId="1401562985">
    <w:abstractNumId w:val="2"/>
  </w:num>
  <w:num w:numId="48" w16cid:durableId="771753113">
    <w:abstractNumId w:val="2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en-US" w:vendorID="8" w:dllVersion="513" w:checkStyle="1"/>
  <w:activeWritingStyle w:appName="MSWord" w:lang="en-GB" w:vendorID="8" w:dllVersion="513" w:checkStyle="1"/>
  <w:attachedTemplate r:id="rId1"/>
  <w:linkStyl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2F5"/>
    <w:rsid w:val="0000055D"/>
    <w:rsid w:val="00000C8B"/>
    <w:rsid w:val="000014E0"/>
    <w:rsid w:val="000019EA"/>
    <w:rsid w:val="00002901"/>
    <w:rsid w:val="0000300D"/>
    <w:rsid w:val="00003D48"/>
    <w:rsid w:val="000043BD"/>
    <w:rsid w:val="00004EE5"/>
    <w:rsid w:val="00004F09"/>
    <w:rsid w:val="00006938"/>
    <w:rsid w:val="00006FA4"/>
    <w:rsid w:val="00007DFD"/>
    <w:rsid w:val="00010520"/>
    <w:rsid w:val="00011951"/>
    <w:rsid w:val="000121FF"/>
    <w:rsid w:val="00012A16"/>
    <w:rsid w:val="00012BF8"/>
    <w:rsid w:val="00012C44"/>
    <w:rsid w:val="00012C8E"/>
    <w:rsid w:val="000130BF"/>
    <w:rsid w:val="00013A74"/>
    <w:rsid w:val="00013B71"/>
    <w:rsid w:val="00013F54"/>
    <w:rsid w:val="00015735"/>
    <w:rsid w:val="00015800"/>
    <w:rsid w:val="00015B60"/>
    <w:rsid w:val="00015C45"/>
    <w:rsid w:val="00015C9B"/>
    <w:rsid w:val="00016B92"/>
    <w:rsid w:val="000176BD"/>
    <w:rsid w:val="0001797A"/>
    <w:rsid w:val="0002083D"/>
    <w:rsid w:val="00021827"/>
    <w:rsid w:val="00021D91"/>
    <w:rsid w:val="000240E5"/>
    <w:rsid w:val="0002439F"/>
    <w:rsid w:val="00024763"/>
    <w:rsid w:val="00026102"/>
    <w:rsid w:val="000262D4"/>
    <w:rsid w:val="00026746"/>
    <w:rsid w:val="00026AF4"/>
    <w:rsid w:val="00027577"/>
    <w:rsid w:val="0003025C"/>
    <w:rsid w:val="00030FA3"/>
    <w:rsid w:val="00031A12"/>
    <w:rsid w:val="00032D52"/>
    <w:rsid w:val="000335F4"/>
    <w:rsid w:val="00033D89"/>
    <w:rsid w:val="00034DA1"/>
    <w:rsid w:val="00035C92"/>
    <w:rsid w:val="00037C77"/>
    <w:rsid w:val="0004053A"/>
    <w:rsid w:val="0004057F"/>
    <w:rsid w:val="00040662"/>
    <w:rsid w:val="00041729"/>
    <w:rsid w:val="00041740"/>
    <w:rsid w:val="00041FA8"/>
    <w:rsid w:val="00042E16"/>
    <w:rsid w:val="00043656"/>
    <w:rsid w:val="0004432E"/>
    <w:rsid w:val="00044575"/>
    <w:rsid w:val="00046216"/>
    <w:rsid w:val="000463B1"/>
    <w:rsid w:val="00046814"/>
    <w:rsid w:val="00046912"/>
    <w:rsid w:val="000470C8"/>
    <w:rsid w:val="0004781A"/>
    <w:rsid w:val="000513BE"/>
    <w:rsid w:val="00054643"/>
    <w:rsid w:val="0005508A"/>
    <w:rsid w:val="00055BE4"/>
    <w:rsid w:val="00055CC4"/>
    <w:rsid w:val="00056DA7"/>
    <w:rsid w:val="00056F64"/>
    <w:rsid w:val="00056FA0"/>
    <w:rsid w:val="00057591"/>
    <w:rsid w:val="000576DC"/>
    <w:rsid w:val="0005793F"/>
    <w:rsid w:val="00057D53"/>
    <w:rsid w:val="0006092F"/>
    <w:rsid w:val="00060A8A"/>
    <w:rsid w:val="00061C15"/>
    <w:rsid w:val="00061E4F"/>
    <w:rsid w:val="0006276B"/>
    <w:rsid w:val="000627A6"/>
    <w:rsid w:val="0006339D"/>
    <w:rsid w:val="00063952"/>
    <w:rsid w:val="00064E1A"/>
    <w:rsid w:val="00064FE7"/>
    <w:rsid w:val="000654C8"/>
    <w:rsid w:val="000656DF"/>
    <w:rsid w:val="0006628D"/>
    <w:rsid w:val="000662D1"/>
    <w:rsid w:val="00066B51"/>
    <w:rsid w:val="00067645"/>
    <w:rsid w:val="00070C2A"/>
    <w:rsid w:val="0007153C"/>
    <w:rsid w:val="00071654"/>
    <w:rsid w:val="000720EF"/>
    <w:rsid w:val="000723E2"/>
    <w:rsid w:val="000725A7"/>
    <w:rsid w:val="00073FC8"/>
    <w:rsid w:val="000746F6"/>
    <w:rsid w:val="00076C49"/>
    <w:rsid w:val="0007733A"/>
    <w:rsid w:val="0007797F"/>
    <w:rsid w:val="00080EBD"/>
    <w:rsid w:val="00081695"/>
    <w:rsid w:val="00081E47"/>
    <w:rsid w:val="00082917"/>
    <w:rsid w:val="00082F67"/>
    <w:rsid w:val="000834DA"/>
    <w:rsid w:val="00084AB2"/>
    <w:rsid w:val="00084F62"/>
    <w:rsid w:val="0008538D"/>
    <w:rsid w:val="000857F0"/>
    <w:rsid w:val="000876D8"/>
    <w:rsid w:val="00090800"/>
    <w:rsid w:val="00090AFE"/>
    <w:rsid w:val="0009112E"/>
    <w:rsid w:val="00091657"/>
    <w:rsid w:val="00092294"/>
    <w:rsid w:val="000925B2"/>
    <w:rsid w:val="00093441"/>
    <w:rsid w:val="0009352F"/>
    <w:rsid w:val="00093552"/>
    <w:rsid w:val="000954D8"/>
    <w:rsid w:val="000960AE"/>
    <w:rsid w:val="00096316"/>
    <w:rsid w:val="00096EEE"/>
    <w:rsid w:val="000972FB"/>
    <w:rsid w:val="000975DB"/>
    <w:rsid w:val="0009773C"/>
    <w:rsid w:val="00097C64"/>
    <w:rsid w:val="000A08C1"/>
    <w:rsid w:val="000A0AB2"/>
    <w:rsid w:val="000A15B6"/>
    <w:rsid w:val="000A2131"/>
    <w:rsid w:val="000A2982"/>
    <w:rsid w:val="000A5505"/>
    <w:rsid w:val="000A596C"/>
    <w:rsid w:val="000A5E4C"/>
    <w:rsid w:val="000A646B"/>
    <w:rsid w:val="000A6517"/>
    <w:rsid w:val="000A694C"/>
    <w:rsid w:val="000A71DB"/>
    <w:rsid w:val="000B13A2"/>
    <w:rsid w:val="000B23C2"/>
    <w:rsid w:val="000B2F6F"/>
    <w:rsid w:val="000B3108"/>
    <w:rsid w:val="000B320D"/>
    <w:rsid w:val="000B3409"/>
    <w:rsid w:val="000B4227"/>
    <w:rsid w:val="000B4E65"/>
    <w:rsid w:val="000B714E"/>
    <w:rsid w:val="000B74CB"/>
    <w:rsid w:val="000B7C55"/>
    <w:rsid w:val="000C067E"/>
    <w:rsid w:val="000C0E59"/>
    <w:rsid w:val="000C0E71"/>
    <w:rsid w:val="000C12F4"/>
    <w:rsid w:val="000C195E"/>
    <w:rsid w:val="000C20F0"/>
    <w:rsid w:val="000C2BD9"/>
    <w:rsid w:val="000C305B"/>
    <w:rsid w:val="000C37AC"/>
    <w:rsid w:val="000C3B32"/>
    <w:rsid w:val="000C3ED6"/>
    <w:rsid w:val="000C44AB"/>
    <w:rsid w:val="000C4A41"/>
    <w:rsid w:val="000C57F7"/>
    <w:rsid w:val="000C58FC"/>
    <w:rsid w:val="000C5E0F"/>
    <w:rsid w:val="000C6772"/>
    <w:rsid w:val="000C712D"/>
    <w:rsid w:val="000C7393"/>
    <w:rsid w:val="000C7FDD"/>
    <w:rsid w:val="000D083B"/>
    <w:rsid w:val="000D14E8"/>
    <w:rsid w:val="000D1C1F"/>
    <w:rsid w:val="000D1C30"/>
    <w:rsid w:val="000D2E31"/>
    <w:rsid w:val="000D40C3"/>
    <w:rsid w:val="000D48EC"/>
    <w:rsid w:val="000D4CDB"/>
    <w:rsid w:val="000D610E"/>
    <w:rsid w:val="000D653B"/>
    <w:rsid w:val="000D7633"/>
    <w:rsid w:val="000E0F45"/>
    <w:rsid w:val="000E1C6D"/>
    <w:rsid w:val="000E40CF"/>
    <w:rsid w:val="000E41B4"/>
    <w:rsid w:val="000E46FB"/>
    <w:rsid w:val="000E50A3"/>
    <w:rsid w:val="000E6701"/>
    <w:rsid w:val="000E7971"/>
    <w:rsid w:val="000E7C9F"/>
    <w:rsid w:val="000F0BE8"/>
    <w:rsid w:val="000F109C"/>
    <w:rsid w:val="000F185A"/>
    <w:rsid w:val="000F30E0"/>
    <w:rsid w:val="000F5582"/>
    <w:rsid w:val="000F67A2"/>
    <w:rsid w:val="000F7949"/>
    <w:rsid w:val="000F7A64"/>
    <w:rsid w:val="000F7EBE"/>
    <w:rsid w:val="001003F0"/>
    <w:rsid w:val="00100802"/>
    <w:rsid w:val="00101EBD"/>
    <w:rsid w:val="001026FC"/>
    <w:rsid w:val="00103A9D"/>
    <w:rsid w:val="00104CAA"/>
    <w:rsid w:val="00105896"/>
    <w:rsid w:val="00105C11"/>
    <w:rsid w:val="00105C57"/>
    <w:rsid w:val="00106987"/>
    <w:rsid w:val="001072D7"/>
    <w:rsid w:val="001072FE"/>
    <w:rsid w:val="00107A97"/>
    <w:rsid w:val="00107D35"/>
    <w:rsid w:val="001100A8"/>
    <w:rsid w:val="0011078A"/>
    <w:rsid w:val="00111F65"/>
    <w:rsid w:val="00111FF9"/>
    <w:rsid w:val="00112920"/>
    <w:rsid w:val="0011292A"/>
    <w:rsid w:val="0011388D"/>
    <w:rsid w:val="00116241"/>
    <w:rsid w:val="0011669A"/>
    <w:rsid w:val="0011725D"/>
    <w:rsid w:val="00117936"/>
    <w:rsid w:val="00117DD5"/>
    <w:rsid w:val="00120654"/>
    <w:rsid w:val="00121973"/>
    <w:rsid w:val="00122C97"/>
    <w:rsid w:val="00122DFA"/>
    <w:rsid w:val="0012429F"/>
    <w:rsid w:val="00125D95"/>
    <w:rsid w:val="00126ADF"/>
    <w:rsid w:val="00126F5D"/>
    <w:rsid w:val="00127191"/>
    <w:rsid w:val="001305EF"/>
    <w:rsid w:val="00130999"/>
    <w:rsid w:val="00131DC3"/>
    <w:rsid w:val="00132DC7"/>
    <w:rsid w:val="001334C1"/>
    <w:rsid w:val="001341B5"/>
    <w:rsid w:val="0013433E"/>
    <w:rsid w:val="001343E5"/>
    <w:rsid w:val="001346F7"/>
    <w:rsid w:val="00134D88"/>
    <w:rsid w:val="00135984"/>
    <w:rsid w:val="00135A29"/>
    <w:rsid w:val="00135EF0"/>
    <w:rsid w:val="00137432"/>
    <w:rsid w:val="00137587"/>
    <w:rsid w:val="00137A2D"/>
    <w:rsid w:val="00137AB3"/>
    <w:rsid w:val="00137C0C"/>
    <w:rsid w:val="00140696"/>
    <w:rsid w:val="0014125D"/>
    <w:rsid w:val="001427F3"/>
    <w:rsid w:val="001439A8"/>
    <w:rsid w:val="00143BB5"/>
    <w:rsid w:val="001457B3"/>
    <w:rsid w:val="00146D74"/>
    <w:rsid w:val="001474E2"/>
    <w:rsid w:val="00147849"/>
    <w:rsid w:val="0015166F"/>
    <w:rsid w:val="0015168A"/>
    <w:rsid w:val="00151792"/>
    <w:rsid w:val="00151D78"/>
    <w:rsid w:val="001523CD"/>
    <w:rsid w:val="00153672"/>
    <w:rsid w:val="00154125"/>
    <w:rsid w:val="0015421E"/>
    <w:rsid w:val="001544A6"/>
    <w:rsid w:val="00155777"/>
    <w:rsid w:val="00155925"/>
    <w:rsid w:val="00155DE7"/>
    <w:rsid w:val="00156327"/>
    <w:rsid w:val="00156F17"/>
    <w:rsid w:val="001575A2"/>
    <w:rsid w:val="0016015E"/>
    <w:rsid w:val="00160C98"/>
    <w:rsid w:val="00161F2E"/>
    <w:rsid w:val="001622F9"/>
    <w:rsid w:val="00163673"/>
    <w:rsid w:val="00163754"/>
    <w:rsid w:val="00163791"/>
    <w:rsid w:val="00163850"/>
    <w:rsid w:val="001640EF"/>
    <w:rsid w:val="00164704"/>
    <w:rsid w:val="00164997"/>
    <w:rsid w:val="001649FF"/>
    <w:rsid w:val="00164E01"/>
    <w:rsid w:val="00165088"/>
    <w:rsid w:val="001655C5"/>
    <w:rsid w:val="00165991"/>
    <w:rsid w:val="001664E5"/>
    <w:rsid w:val="00170E82"/>
    <w:rsid w:val="00171001"/>
    <w:rsid w:val="00171327"/>
    <w:rsid w:val="00171BDF"/>
    <w:rsid w:val="0017272F"/>
    <w:rsid w:val="001729F4"/>
    <w:rsid w:val="00173B28"/>
    <w:rsid w:val="00174457"/>
    <w:rsid w:val="001747C1"/>
    <w:rsid w:val="00174F86"/>
    <w:rsid w:val="00175B8B"/>
    <w:rsid w:val="00183C22"/>
    <w:rsid w:val="00185DD5"/>
    <w:rsid w:val="00185FEE"/>
    <w:rsid w:val="00186C24"/>
    <w:rsid w:val="0018729A"/>
    <w:rsid w:val="00187310"/>
    <w:rsid w:val="00187AFF"/>
    <w:rsid w:val="00187F00"/>
    <w:rsid w:val="001909BB"/>
    <w:rsid w:val="00190B18"/>
    <w:rsid w:val="00190E50"/>
    <w:rsid w:val="0019182B"/>
    <w:rsid w:val="001918BA"/>
    <w:rsid w:val="001927B4"/>
    <w:rsid w:val="0019512D"/>
    <w:rsid w:val="00195B1E"/>
    <w:rsid w:val="00196986"/>
    <w:rsid w:val="001A036D"/>
    <w:rsid w:val="001A1980"/>
    <w:rsid w:val="001A1E3B"/>
    <w:rsid w:val="001A3290"/>
    <w:rsid w:val="001A35E4"/>
    <w:rsid w:val="001A60FF"/>
    <w:rsid w:val="001A6BE2"/>
    <w:rsid w:val="001A6F2E"/>
    <w:rsid w:val="001A6FE5"/>
    <w:rsid w:val="001A73CB"/>
    <w:rsid w:val="001A7EAC"/>
    <w:rsid w:val="001B133E"/>
    <w:rsid w:val="001B24BB"/>
    <w:rsid w:val="001B2500"/>
    <w:rsid w:val="001B26AD"/>
    <w:rsid w:val="001B3D99"/>
    <w:rsid w:val="001B4D1D"/>
    <w:rsid w:val="001B68AC"/>
    <w:rsid w:val="001B6DC6"/>
    <w:rsid w:val="001B7BF3"/>
    <w:rsid w:val="001B7C9F"/>
    <w:rsid w:val="001C080A"/>
    <w:rsid w:val="001C1C8C"/>
    <w:rsid w:val="001C219E"/>
    <w:rsid w:val="001C2963"/>
    <w:rsid w:val="001C2B30"/>
    <w:rsid w:val="001C2FC8"/>
    <w:rsid w:val="001C306E"/>
    <w:rsid w:val="001C31B6"/>
    <w:rsid w:val="001C3C21"/>
    <w:rsid w:val="001C4BEE"/>
    <w:rsid w:val="001C53A8"/>
    <w:rsid w:val="001C5A8B"/>
    <w:rsid w:val="001C787C"/>
    <w:rsid w:val="001D010A"/>
    <w:rsid w:val="001D0992"/>
    <w:rsid w:val="001D0A02"/>
    <w:rsid w:val="001D124C"/>
    <w:rsid w:val="001D26AC"/>
    <w:rsid w:val="001D27AD"/>
    <w:rsid w:val="001D2882"/>
    <w:rsid w:val="001D2B00"/>
    <w:rsid w:val="001D3F46"/>
    <w:rsid w:val="001D415B"/>
    <w:rsid w:val="001D4E37"/>
    <w:rsid w:val="001D517F"/>
    <w:rsid w:val="001D55E1"/>
    <w:rsid w:val="001D6096"/>
    <w:rsid w:val="001D6C50"/>
    <w:rsid w:val="001D6F6A"/>
    <w:rsid w:val="001E19AF"/>
    <w:rsid w:val="001E1E83"/>
    <w:rsid w:val="001E201E"/>
    <w:rsid w:val="001E2917"/>
    <w:rsid w:val="001E2DF2"/>
    <w:rsid w:val="001E2F5B"/>
    <w:rsid w:val="001E2F5D"/>
    <w:rsid w:val="001E301B"/>
    <w:rsid w:val="001E402F"/>
    <w:rsid w:val="001E40BF"/>
    <w:rsid w:val="001E48B5"/>
    <w:rsid w:val="001E4B27"/>
    <w:rsid w:val="001E56F2"/>
    <w:rsid w:val="001E588D"/>
    <w:rsid w:val="001E5D28"/>
    <w:rsid w:val="001E6523"/>
    <w:rsid w:val="001E7F65"/>
    <w:rsid w:val="001F0B2B"/>
    <w:rsid w:val="001F17DC"/>
    <w:rsid w:val="001F26AC"/>
    <w:rsid w:val="001F2FF3"/>
    <w:rsid w:val="001F4E75"/>
    <w:rsid w:val="001F4E9D"/>
    <w:rsid w:val="001F4F8B"/>
    <w:rsid w:val="001F593F"/>
    <w:rsid w:val="001F59FF"/>
    <w:rsid w:val="001F5A49"/>
    <w:rsid w:val="001F6E72"/>
    <w:rsid w:val="001F7931"/>
    <w:rsid w:val="001F7997"/>
    <w:rsid w:val="001F79B3"/>
    <w:rsid w:val="001F7C00"/>
    <w:rsid w:val="001F7C4D"/>
    <w:rsid w:val="001F7F0E"/>
    <w:rsid w:val="002019C5"/>
    <w:rsid w:val="002022E4"/>
    <w:rsid w:val="0020372B"/>
    <w:rsid w:val="002047EA"/>
    <w:rsid w:val="00205D3E"/>
    <w:rsid w:val="002068F5"/>
    <w:rsid w:val="00207DA1"/>
    <w:rsid w:val="002108AC"/>
    <w:rsid w:val="002108D4"/>
    <w:rsid w:val="00210CB8"/>
    <w:rsid w:val="002113BB"/>
    <w:rsid w:val="002117F1"/>
    <w:rsid w:val="00213ECF"/>
    <w:rsid w:val="00214578"/>
    <w:rsid w:val="0021530A"/>
    <w:rsid w:val="002159C4"/>
    <w:rsid w:val="00216297"/>
    <w:rsid w:val="002169D5"/>
    <w:rsid w:val="00216A93"/>
    <w:rsid w:val="00222249"/>
    <w:rsid w:val="00222DF6"/>
    <w:rsid w:val="00223108"/>
    <w:rsid w:val="002251EA"/>
    <w:rsid w:val="0022581A"/>
    <w:rsid w:val="002269D9"/>
    <w:rsid w:val="00226B7D"/>
    <w:rsid w:val="00231E3F"/>
    <w:rsid w:val="00232728"/>
    <w:rsid w:val="002335A5"/>
    <w:rsid w:val="00234460"/>
    <w:rsid w:val="00234EC5"/>
    <w:rsid w:val="00235993"/>
    <w:rsid w:val="002367FC"/>
    <w:rsid w:val="00237EE2"/>
    <w:rsid w:val="00241341"/>
    <w:rsid w:val="00241390"/>
    <w:rsid w:val="00241A9B"/>
    <w:rsid w:val="00241ADB"/>
    <w:rsid w:val="0024282F"/>
    <w:rsid w:val="00243229"/>
    <w:rsid w:val="00245111"/>
    <w:rsid w:val="00250022"/>
    <w:rsid w:val="00250917"/>
    <w:rsid w:val="00251277"/>
    <w:rsid w:val="00251EE9"/>
    <w:rsid w:val="002520C1"/>
    <w:rsid w:val="00252E4B"/>
    <w:rsid w:val="00253A87"/>
    <w:rsid w:val="0025450D"/>
    <w:rsid w:val="00254603"/>
    <w:rsid w:val="00255390"/>
    <w:rsid w:val="002565BC"/>
    <w:rsid w:val="00257522"/>
    <w:rsid w:val="002601A3"/>
    <w:rsid w:val="00260681"/>
    <w:rsid w:val="00260A44"/>
    <w:rsid w:val="00262AEB"/>
    <w:rsid w:val="00262F16"/>
    <w:rsid w:val="00263271"/>
    <w:rsid w:val="00263D39"/>
    <w:rsid w:val="00265DF3"/>
    <w:rsid w:val="00265E72"/>
    <w:rsid w:val="00265E8F"/>
    <w:rsid w:val="00267C83"/>
    <w:rsid w:val="0027001E"/>
    <w:rsid w:val="002700C5"/>
    <w:rsid w:val="00272505"/>
    <w:rsid w:val="002725A4"/>
    <w:rsid w:val="002725A5"/>
    <w:rsid w:val="00272B0B"/>
    <w:rsid w:val="002735A9"/>
    <w:rsid w:val="00273AA8"/>
    <w:rsid w:val="00273E65"/>
    <w:rsid w:val="00274194"/>
    <w:rsid w:val="00274200"/>
    <w:rsid w:val="002765C0"/>
    <w:rsid w:val="0027664F"/>
    <w:rsid w:val="002767AA"/>
    <w:rsid w:val="002767D6"/>
    <w:rsid w:val="00276BB3"/>
    <w:rsid w:val="002777E6"/>
    <w:rsid w:val="002779A3"/>
    <w:rsid w:val="00280017"/>
    <w:rsid w:val="00280099"/>
    <w:rsid w:val="00280443"/>
    <w:rsid w:val="00282A5C"/>
    <w:rsid w:val="00283376"/>
    <w:rsid w:val="0028350A"/>
    <w:rsid w:val="002844DF"/>
    <w:rsid w:val="00284614"/>
    <w:rsid w:val="00285132"/>
    <w:rsid w:val="002857AE"/>
    <w:rsid w:val="002857B8"/>
    <w:rsid w:val="00286AEA"/>
    <w:rsid w:val="002871E5"/>
    <w:rsid w:val="00287219"/>
    <w:rsid w:val="00287524"/>
    <w:rsid w:val="00287E56"/>
    <w:rsid w:val="002901F8"/>
    <w:rsid w:val="0029026B"/>
    <w:rsid w:val="002902B6"/>
    <w:rsid w:val="00291930"/>
    <w:rsid w:val="00292446"/>
    <w:rsid w:val="00293AF8"/>
    <w:rsid w:val="00293B14"/>
    <w:rsid w:val="00294674"/>
    <w:rsid w:val="00294A20"/>
    <w:rsid w:val="00294DCB"/>
    <w:rsid w:val="00294E29"/>
    <w:rsid w:val="00295C94"/>
    <w:rsid w:val="00296129"/>
    <w:rsid w:val="00296310"/>
    <w:rsid w:val="002967B6"/>
    <w:rsid w:val="002971FF"/>
    <w:rsid w:val="00297449"/>
    <w:rsid w:val="00297B42"/>
    <w:rsid w:val="002A1448"/>
    <w:rsid w:val="002A3768"/>
    <w:rsid w:val="002A400D"/>
    <w:rsid w:val="002A41A0"/>
    <w:rsid w:val="002A470B"/>
    <w:rsid w:val="002A4A4B"/>
    <w:rsid w:val="002A5214"/>
    <w:rsid w:val="002A5BB7"/>
    <w:rsid w:val="002A6A89"/>
    <w:rsid w:val="002A6CFD"/>
    <w:rsid w:val="002B03F9"/>
    <w:rsid w:val="002B050B"/>
    <w:rsid w:val="002B0AD2"/>
    <w:rsid w:val="002B0BD5"/>
    <w:rsid w:val="002B15A3"/>
    <w:rsid w:val="002B1FAF"/>
    <w:rsid w:val="002B3F95"/>
    <w:rsid w:val="002B43F7"/>
    <w:rsid w:val="002B59F4"/>
    <w:rsid w:val="002B636A"/>
    <w:rsid w:val="002B67AF"/>
    <w:rsid w:val="002B6E0C"/>
    <w:rsid w:val="002B77E4"/>
    <w:rsid w:val="002C0120"/>
    <w:rsid w:val="002C2949"/>
    <w:rsid w:val="002C354B"/>
    <w:rsid w:val="002C7C70"/>
    <w:rsid w:val="002D0407"/>
    <w:rsid w:val="002D05A2"/>
    <w:rsid w:val="002D1231"/>
    <w:rsid w:val="002D1785"/>
    <w:rsid w:val="002D1B6A"/>
    <w:rsid w:val="002D31C7"/>
    <w:rsid w:val="002D406E"/>
    <w:rsid w:val="002D4910"/>
    <w:rsid w:val="002D619F"/>
    <w:rsid w:val="002D622E"/>
    <w:rsid w:val="002D63F9"/>
    <w:rsid w:val="002D65B3"/>
    <w:rsid w:val="002D6AED"/>
    <w:rsid w:val="002D75BF"/>
    <w:rsid w:val="002D7EFD"/>
    <w:rsid w:val="002E0970"/>
    <w:rsid w:val="002E0DD6"/>
    <w:rsid w:val="002E0F1E"/>
    <w:rsid w:val="002E258A"/>
    <w:rsid w:val="002E2926"/>
    <w:rsid w:val="002E2BD8"/>
    <w:rsid w:val="002E4F24"/>
    <w:rsid w:val="002E560D"/>
    <w:rsid w:val="002E780A"/>
    <w:rsid w:val="002F20B1"/>
    <w:rsid w:val="002F2473"/>
    <w:rsid w:val="002F312F"/>
    <w:rsid w:val="002F4C2F"/>
    <w:rsid w:val="002F539A"/>
    <w:rsid w:val="002F5419"/>
    <w:rsid w:val="002F5FAB"/>
    <w:rsid w:val="002F6C4E"/>
    <w:rsid w:val="002F7EDC"/>
    <w:rsid w:val="003002E4"/>
    <w:rsid w:val="00300E90"/>
    <w:rsid w:val="00301311"/>
    <w:rsid w:val="00303541"/>
    <w:rsid w:val="003047B8"/>
    <w:rsid w:val="00305DA4"/>
    <w:rsid w:val="00307F13"/>
    <w:rsid w:val="00307F9A"/>
    <w:rsid w:val="003109A6"/>
    <w:rsid w:val="00310DBD"/>
    <w:rsid w:val="00311078"/>
    <w:rsid w:val="003117D5"/>
    <w:rsid w:val="00311EAD"/>
    <w:rsid w:val="003121F3"/>
    <w:rsid w:val="003128F0"/>
    <w:rsid w:val="003142F9"/>
    <w:rsid w:val="00314B3D"/>
    <w:rsid w:val="00314EFE"/>
    <w:rsid w:val="003155CF"/>
    <w:rsid w:val="00315AF3"/>
    <w:rsid w:val="00316663"/>
    <w:rsid w:val="003168A2"/>
    <w:rsid w:val="003202EC"/>
    <w:rsid w:val="00322527"/>
    <w:rsid w:val="003226F6"/>
    <w:rsid w:val="003234A2"/>
    <w:rsid w:val="003235AC"/>
    <w:rsid w:val="0032374B"/>
    <w:rsid w:val="00323A1A"/>
    <w:rsid w:val="00324533"/>
    <w:rsid w:val="00324548"/>
    <w:rsid w:val="003246E0"/>
    <w:rsid w:val="003254E8"/>
    <w:rsid w:val="00326986"/>
    <w:rsid w:val="00326EB5"/>
    <w:rsid w:val="0032746C"/>
    <w:rsid w:val="003278AA"/>
    <w:rsid w:val="0033015F"/>
    <w:rsid w:val="003301B6"/>
    <w:rsid w:val="00330AA1"/>
    <w:rsid w:val="00330BE4"/>
    <w:rsid w:val="00330C88"/>
    <w:rsid w:val="0033112D"/>
    <w:rsid w:val="003314DB"/>
    <w:rsid w:val="00331987"/>
    <w:rsid w:val="00332BB0"/>
    <w:rsid w:val="0033309C"/>
    <w:rsid w:val="00333ACF"/>
    <w:rsid w:val="0033487E"/>
    <w:rsid w:val="00342823"/>
    <w:rsid w:val="00343231"/>
    <w:rsid w:val="00345EBC"/>
    <w:rsid w:val="00345F36"/>
    <w:rsid w:val="003466AA"/>
    <w:rsid w:val="003466BC"/>
    <w:rsid w:val="00347E65"/>
    <w:rsid w:val="00347F2D"/>
    <w:rsid w:val="0035012B"/>
    <w:rsid w:val="00352ADC"/>
    <w:rsid w:val="00352AEF"/>
    <w:rsid w:val="003530FC"/>
    <w:rsid w:val="00353B02"/>
    <w:rsid w:val="00353F65"/>
    <w:rsid w:val="00354257"/>
    <w:rsid w:val="0035646F"/>
    <w:rsid w:val="00356F1E"/>
    <w:rsid w:val="003573F3"/>
    <w:rsid w:val="00357958"/>
    <w:rsid w:val="0036180B"/>
    <w:rsid w:val="00362061"/>
    <w:rsid w:val="00362AFD"/>
    <w:rsid w:val="00363FAD"/>
    <w:rsid w:val="00364438"/>
    <w:rsid w:val="003649F8"/>
    <w:rsid w:val="00365BA3"/>
    <w:rsid w:val="003664EA"/>
    <w:rsid w:val="00367832"/>
    <w:rsid w:val="00370074"/>
    <w:rsid w:val="00371181"/>
    <w:rsid w:val="003716D1"/>
    <w:rsid w:val="00372628"/>
    <w:rsid w:val="00372F3D"/>
    <w:rsid w:val="0037488E"/>
    <w:rsid w:val="00377448"/>
    <w:rsid w:val="0037793D"/>
    <w:rsid w:val="0038033A"/>
    <w:rsid w:val="003812CA"/>
    <w:rsid w:val="003812EC"/>
    <w:rsid w:val="0038190B"/>
    <w:rsid w:val="00381A66"/>
    <w:rsid w:val="00382135"/>
    <w:rsid w:val="003822F6"/>
    <w:rsid w:val="00382D7B"/>
    <w:rsid w:val="00383E19"/>
    <w:rsid w:val="0038470A"/>
    <w:rsid w:val="00384DBE"/>
    <w:rsid w:val="0038612A"/>
    <w:rsid w:val="00386817"/>
    <w:rsid w:val="00386A08"/>
    <w:rsid w:val="00387735"/>
    <w:rsid w:val="00390935"/>
    <w:rsid w:val="003914F9"/>
    <w:rsid w:val="003919DC"/>
    <w:rsid w:val="00392944"/>
    <w:rsid w:val="003955B3"/>
    <w:rsid w:val="00395D7B"/>
    <w:rsid w:val="00396B1D"/>
    <w:rsid w:val="003A0667"/>
    <w:rsid w:val="003A0EEE"/>
    <w:rsid w:val="003A17EB"/>
    <w:rsid w:val="003A2F32"/>
    <w:rsid w:val="003A40EB"/>
    <w:rsid w:val="003A45E2"/>
    <w:rsid w:val="003A5592"/>
    <w:rsid w:val="003A624F"/>
    <w:rsid w:val="003A734E"/>
    <w:rsid w:val="003A79E5"/>
    <w:rsid w:val="003A7E3E"/>
    <w:rsid w:val="003B11F6"/>
    <w:rsid w:val="003B389E"/>
    <w:rsid w:val="003B39A3"/>
    <w:rsid w:val="003B3F1D"/>
    <w:rsid w:val="003B3F52"/>
    <w:rsid w:val="003B4021"/>
    <w:rsid w:val="003B404D"/>
    <w:rsid w:val="003B51EC"/>
    <w:rsid w:val="003B522C"/>
    <w:rsid w:val="003B5C9A"/>
    <w:rsid w:val="003B5ECC"/>
    <w:rsid w:val="003B6439"/>
    <w:rsid w:val="003B6B19"/>
    <w:rsid w:val="003B7153"/>
    <w:rsid w:val="003B7333"/>
    <w:rsid w:val="003C0085"/>
    <w:rsid w:val="003C19D5"/>
    <w:rsid w:val="003C1AB8"/>
    <w:rsid w:val="003C231D"/>
    <w:rsid w:val="003C2971"/>
    <w:rsid w:val="003C3F4C"/>
    <w:rsid w:val="003C46AF"/>
    <w:rsid w:val="003C5070"/>
    <w:rsid w:val="003C54DC"/>
    <w:rsid w:val="003C5F80"/>
    <w:rsid w:val="003C5FFF"/>
    <w:rsid w:val="003C7938"/>
    <w:rsid w:val="003D26F1"/>
    <w:rsid w:val="003D27C0"/>
    <w:rsid w:val="003D3D58"/>
    <w:rsid w:val="003D4242"/>
    <w:rsid w:val="003D4483"/>
    <w:rsid w:val="003D570E"/>
    <w:rsid w:val="003D5AC2"/>
    <w:rsid w:val="003D6947"/>
    <w:rsid w:val="003D7519"/>
    <w:rsid w:val="003D78A4"/>
    <w:rsid w:val="003E10D2"/>
    <w:rsid w:val="003E1CE6"/>
    <w:rsid w:val="003E1DAA"/>
    <w:rsid w:val="003E354E"/>
    <w:rsid w:val="003E35E3"/>
    <w:rsid w:val="003E46BB"/>
    <w:rsid w:val="003E4D4E"/>
    <w:rsid w:val="003E4DD2"/>
    <w:rsid w:val="003E5EE3"/>
    <w:rsid w:val="003E66EB"/>
    <w:rsid w:val="003E7645"/>
    <w:rsid w:val="003E7739"/>
    <w:rsid w:val="003F05E7"/>
    <w:rsid w:val="003F0885"/>
    <w:rsid w:val="003F24CC"/>
    <w:rsid w:val="003F3AF3"/>
    <w:rsid w:val="003F4A44"/>
    <w:rsid w:val="003F4C23"/>
    <w:rsid w:val="003F5622"/>
    <w:rsid w:val="003F5739"/>
    <w:rsid w:val="003F67B3"/>
    <w:rsid w:val="003F6C57"/>
    <w:rsid w:val="003F6F49"/>
    <w:rsid w:val="00400198"/>
    <w:rsid w:val="00400ACC"/>
    <w:rsid w:val="00401C56"/>
    <w:rsid w:val="00402384"/>
    <w:rsid w:val="004023FD"/>
    <w:rsid w:val="00402489"/>
    <w:rsid w:val="0040266A"/>
    <w:rsid w:val="00402A45"/>
    <w:rsid w:val="004030C5"/>
    <w:rsid w:val="004032BA"/>
    <w:rsid w:val="00403AAC"/>
    <w:rsid w:val="00404DE3"/>
    <w:rsid w:val="004051DE"/>
    <w:rsid w:val="00405899"/>
    <w:rsid w:val="00407D91"/>
    <w:rsid w:val="0041095C"/>
    <w:rsid w:val="00410C0C"/>
    <w:rsid w:val="00411310"/>
    <w:rsid w:val="00412C5F"/>
    <w:rsid w:val="0041348E"/>
    <w:rsid w:val="0041378C"/>
    <w:rsid w:val="004138AA"/>
    <w:rsid w:val="00414A8E"/>
    <w:rsid w:val="00415739"/>
    <w:rsid w:val="00415BB5"/>
    <w:rsid w:val="00416000"/>
    <w:rsid w:val="00417010"/>
    <w:rsid w:val="0041737C"/>
    <w:rsid w:val="00417D92"/>
    <w:rsid w:val="00417E23"/>
    <w:rsid w:val="00420633"/>
    <w:rsid w:val="00420A75"/>
    <w:rsid w:val="00421BFA"/>
    <w:rsid w:val="004226E9"/>
    <w:rsid w:val="004232AB"/>
    <w:rsid w:val="004235F8"/>
    <w:rsid w:val="00423AB0"/>
    <w:rsid w:val="004252AF"/>
    <w:rsid w:val="00426F53"/>
    <w:rsid w:val="004270D5"/>
    <w:rsid w:val="00427180"/>
    <w:rsid w:val="00427CFB"/>
    <w:rsid w:val="00427CFD"/>
    <w:rsid w:val="00430E8E"/>
    <w:rsid w:val="00431AD1"/>
    <w:rsid w:val="0043217B"/>
    <w:rsid w:val="00432682"/>
    <w:rsid w:val="00432860"/>
    <w:rsid w:val="00432BEA"/>
    <w:rsid w:val="00435189"/>
    <w:rsid w:val="00435D01"/>
    <w:rsid w:val="00437F31"/>
    <w:rsid w:val="00441CBC"/>
    <w:rsid w:val="004422C3"/>
    <w:rsid w:val="004429DC"/>
    <w:rsid w:val="0044434A"/>
    <w:rsid w:val="004445A7"/>
    <w:rsid w:val="004448E1"/>
    <w:rsid w:val="004449FD"/>
    <w:rsid w:val="004452FA"/>
    <w:rsid w:val="00445FE2"/>
    <w:rsid w:val="00446700"/>
    <w:rsid w:val="00446787"/>
    <w:rsid w:val="00446F18"/>
    <w:rsid w:val="00446F9D"/>
    <w:rsid w:val="00447940"/>
    <w:rsid w:val="004512C2"/>
    <w:rsid w:val="00453324"/>
    <w:rsid w:val="00454B9F"/>
    <w:rsid w:val="00454EF6"/>
    <w:rsid w:val="00455646"/>
    <w:rsid w:val="00455BE3"/>
    <w:rsid w:val="00455C1A"/>
    <w:rsid w:val="00455E8D"/>
    <w:rsid w:val="00457348"/>
    <w:rsid w:val="004605BE"/>
    <w:rsid w:val="0046065B"/>
    <w:rsid w:val="004609F7"/>
    <w:rsid w:val="0046168B"/>
    <w:rsid w:val="0046206A"/>
    <w:rsid w:val="004620D3"/>
    <w:rsid w:val="00462453"/>
    <w:rsid w:val="004630F2"/>
    <w:rsid w:val="00463117"/>
    <w:rsid w:val="004635EA"/>
    <w:rsid w:val="0046380B"/>
    <w:rsid w:val="00463F00"/>
    <w:rsid w:val="00464016"/>
    <w:rsid w:val="00464792"/>
    <w:rsid w:val="00465342"/>
    <w:rsid w:val="00465C7C"/>
    <w:rsid w:val="004662B4"/>
    <w:rsid w:val="00466506"/>
    <w:rsid w:val="00466DB2"/>
    <w:rsid w:val="0046749A"/>
    <w:rsid w:val="004675B7"/>
    <w:rsid w:val="00467FED"/>
    <w:rsid w:val="00470032"/>
    <w:rsid w:val="00470A70"/>
    <w:rsid w:val="00470FDA"/>
    <w:rsid w:val="004714BB"/>
    <w:rsid w:val="00471C7E"/>
    <w:rsid w:val="00471FA2"/>
    <w:rsid w:val="00473358"/>
    <w:rsid w:val="0047388B"/>
    <w:rsid w:val="00473A00"/>
    <w:rsid w:val="00473E7D"/>
    <w:rsid w:val="00474652"/>
    <w:rsid w:val="0047465B"/>
    <w:rsid w:val="00474D05"/>
    <w:rsid w:val="00474F0B"/>
    <w:rsid w:val="004770A5"/>
    <w:rsid w:val="00477439"/>
    <w:rsid w:val="00477C97"/>
    <w:rsid w:val="004801D0"/>
    <w:rsid w:val="004804F7"/>
    <w:rsid w:val="004806CB"/>
    <w:rsid w:val="0048097F"/>
    <w:rsid w:val="00482486"/>
    <w:rsid w:val="00482940"/>
    <w:rsid w:val="00483678"/>
    <w:rsid w:val="00483967"/>
    <w:rsid w:val="00484BC9"/>
    <w:rsid w:val="00484C0F"/>
    <w:rsid w:val="00484F6F"/>
    <w:rsid w:val="00487859"/>
    <w:rsid w:val="00491CD7"/>
    <w:rsid w:val="00492218"/>
    <w:rsid w:val="00492B4B"/>
    <w:rsid w:val="00493228"/>
    <w:rsid w:val="004936B5"/>
    <w:rsid w:val="00493AA0"/>
    <w:rsid w:val="004961BA"/>
    <w:rsid w:val="00496A37"/>
    <w:rsid w:val="004971F9"/>
    <w:rsid w:val="004A07DE"/>
    <w:rsid w:val="004A09AB"/>
    <w:rsid w:val="004A0E52"/>
    <w:rsid w:val="004A1278"/>
    <w:rsid w:val="004A18E3"/>
    <w:rsid w:val="004A1D52"/>
    <w:rsid w:val="004A3E56"/>
    <w:rsid w:val="004A4604"/>
    <w:rsid w:val="004A4E84"/>
    <w:rsid w:val="004A5258"/>
    <w:rsid w:val="004A79AE"/>
    <w:rsid w:val="004B0729"/>
    <w:rsid w:val="004B0B1B"/>
    <w:rsid w:val="004B1517"/>
    <w:rsid w:val="004B2540"/>
    <w:rsid w:val="004B4107"/>
    <w:rsid w:val="004B43C4"/>
    <w:rsid w:val="004B4855"/>
    <w:rsid w:val="004B4EB6"/>
    <w:rsid w:val="004B5721"/>
    <w:rsid w:val="004B6EA1"/>
    <w:rsid w:val="004C0062"/>
    <w:rsid w:val="004C1910"/>
    <w:rsid w:val="004C1A67"/>
    <w:rsid w:val="004C1D02"/>
    <w:rsid w:val="004C2A7A"/>
    <w:rsid w:val="004C3B98"/>
    <w:rsid w:val="004C4782"/>
    <w:rsid w:val="004C4A77"/>
    <w:rsid w:val="004C54EA"/>
    <w:rsid w:val="004C5619"/>
    <w:rsid w:val="004C59C2"/>
    <w:rsid w:val="004C6178"/>
    <w:rsid w:val="004C62FF"/>
    <w:rsid w:val="004C6E31"/>
    <w:rsid w:val="004C6F8D"/>
    <w:rsid w:val="004C7305"/>
    <w:rsid w:val="004C7439"/>
    <w:rsid w:val="004C7587"/>
    <w:rsid w:val="004C7C46"/>
    <w:rsid w:val="004C7C66"/>
    <w:rsid w:val="004D0470"/>
    <w:rsid w:val="004D062C"/>
    <w:rsid w:val="004D0A98"/>
    <w:rsid w:val="004D1D52"/>
    <w:rsid w:val="004D22BA"/>
    <w:rsid w:val="004D276C"/>
    <w:rsid w:val="004D2FAA"/>
    <w:rsid w:val="004D3929"/>
    <w:rsid w:val="004D3992"/>
    <w:rsid w:val="004D3D8C"/>
    <w:rsid w:val="004D481C"/>
    <w:rsid w:val="004D5C87"/>
    <w:rsid w:val="004D68AB"/>
    <w:rsid w:val="004D6CD0"/>
    <w:rsid w:val="004D7336"/>
    <w:rsid w:val="004E067C"/>
    <w:rsid w:val="004E11BF"/>
    <w:rsid w:val="004E1362"/>
    <w:rsid w:val="004E1668"/>
    <w:rsid w:val="004E1C1F"/>
    <w:rsid w:val="004E328B"/>
    <w:rsid w:val="004E3A77"/>
    <w:rsid w:val="004E3CE2"/>
    <w:rsid w:val="004E4309"/>
    <w:rsid w:val="004E4C02"/>
    <w:rsid w:val="004E574C"/>
    <w:rsid w:val="004E5F02"/>
    <w:rsid w:val="004F15A4"/>
    <w:rsid w:val="004F1771"/>
    <w:rsid w:val="004F20E5"/>
    <w:rsid w:val="004F2A02"/>
    <w:rsid w:val="004F2BEA"/>
    <w:rsid w:val="004F3CFA"/>
    <w:rsid w:val="004F4143"/>
    <w:rsid w:val="004F4C2D"/>
    <w:rsid w:val="004F64F3"/>
    <w:rsid w:val="004F6F92"/>
    <w:rsid w:val="004F7949"/>
    <w:rsid w:val="00500A09"/>
    <w:rsid w:val="00500F88"/>
    <w:rsid w:val="0050113E"/>
    <w:rsid w:val="00501E75"/>
    <w:rsid w:val="005026A2"/>
    <w:rsid w:val="005071C0"/>
    <w:rsid w:val="005071E6"/>
    <w:rsid w:val="005101E0"/>
    <w:rsid w:val="005108E0"/>
    <w:rsid w:val="00511F9C"/>
    <w:rsid w:val="00512A72"/>
    <w:rsid w:val="0051300D"/>
    <w:rsid w:val="00513030"/>
    <w:rsid w:val="0051310D"/>
    <w:rsid w:val="0051325F"/>
    <w:rsid w:val="005140C2"/>
    <w:rsid w:val="00514B63"/>
    <w:rsid w:val="0051519C"/>
    <w:rsid w:val="00515499"/>
    <w:rsid w:val="00515C8E"/>
    <w:rsid w:val="00515F6A"/>
    <w:rsid w:val="00516826"/>
    <w:rsid w:val="00517B10"/>
    <w:rsid w:val="00517C2F"/>
    <w:rsid w:val="005208B4"/>
    <w:rsid w:val="005219A5"/>
    <w:rsid w:val="00521DB6"/>
    <w:rsid w:val="005221CF"/>
    <w:rsid w:val="005226D6"/>
    <w:rsid w:val="00522C2A"/>
    <w:rsid w:val="00523186"/>
    <w:rsid w:val="0052360A"/>
    <w:rsid w:val="00523B52"/>
    <w:rsid w:val="00525494"/>
    <w:rsid w:val="00526105"/>
    <w:rsid w:val="0052728F"/>
    <w:rsid w:val="0052750F"/>
    <w:rsid w:val="005276F1"/>
    <w:rsid w:val="00531684"/>
    <w:rsid w:val="00531A4A"/>
    <w:rsid w:val="00531FF6"/>
    <w:rsid w:val="00533414"/>
    <w:rsid w:val="00533928"/>
    <w:rsid w:val="005342B3"/>
    <w:rsid w:val="005343CA"/>
    <w:rsid w:val="00534446"/>
    <w:rsid w:val="00535CEB"/>
    <w:rsid w:val="00536025"/>
    <w:rsid w:val="005363B6"/>
    <w:rsid w:val="0054130A"/>
    <w:rsid w:val="005417A9"/>
    <w:rsid w:val="00541AB4"/>
    <w:rsid w:val="00543717"/>
    <w:rsid w:val="00543880"/>
    <w:rsid w:val="00544D86"/>
    <w:rsid w:val="00544D8C"/>
    <w:rsid w:val="00545C88"/>
    <w:rsid w:val="00546DA8"/>
    <w:rsid w:val="00546E29"/>
    <w:rsid w:val="0054700A"/>
    <w:rsid w:val="00551126"/>
    <w:rsid w:val="005516BB"/>
    <w:rsid w:val="005529B9"/>
    <w:rsid w:val="005529FC"/>
    <w:rsid w:val="00552F37"/>
    <w:rsid w:val="00553327"/>
    <w:rsid w:val="005542A3"/>
    <w:rsid w:val="005544C0"/>
    <w:rsid w:val="0055462E"/>
    <w:rsid w:val="00554C38"/>
    <w:rsid w:val="005554B5"/>
    <w:rsid w:val="00555C71"/>
    <w:rsid w:val="00556269"/>
    <w:rsid w:val="005564B5"/>
    <w:rsid w:val="0055700C"/>
    <w:rsid w:val="005601B7"/>
    <w:rsid w:val="005604BE"/>
    <w:rsid w:val="0056077D"/>
    <w:rsid w:val="0056158B"/>
    <w:rsid w:val="005628A9"/>
    <w:rsid w:val="00563F4F"/>
    <w:rsid w:val="0056438E"/>
    <w:rsid w:val="0056512C"/>
    <w:rsid w:val="00565FAE"/>
    <w:rsid w:val="005662BE"/>
    <w:rsid w:val="005664B9"/>
    <w:rsid w:val="005665AD"/>
    <w:rsid w:val="00566786"/>
    <w:rsid w:val="005678F2"/>
    <w:rsid w:val="00567B36"/>
    <w:rsid w:val="0057036A"/>
    <w:rsid w:val="0057048B"/>
    <w:rsid w:val="0057072F"/>
    <w:rsid w:val="00571510"/>
    <w:rsid w:val="005734FE"/>
    <w:rsid w:val="005738BB"/>
    <w:rsid w:val="00574249"/>
    <w:rsid w:val="0057488D"/>
    <w:rsid w:val="00575193"/>
    <w:rsid w:val="005757EA"/>
    <w:rsid w:val="005757F9"/>
    <w:rsid w:val="00576731"/>
    <w:rsid w:val="00577DDE"/>
    <w:rsid w:val="0058073D"/>
    <w:rsid w:val="00580F18"/>
    <w:rsid w:val="005817D7"/>
    <w:rsid w:val="00581CE2"/>
    <w:rsid w:val="00583FD7"/>
    <w:rsid w:val="00585570"/>
    <w:rsid w:val="00585AE4"/>
    <w:rsid w:val="005873C0"/>
    <w:rsid w:val="00590326"/>
    <w:rsid w:val="005903A4"/>
    <w:rsid w:val="005909A0"/>
    <w:rsid w:val="00591869"/>
    <w:rsid w:val="005941B9"/>
    <w:rsid w:val="005953C2"/>
    <w:rsid w:val="0059671A"/>
    <w:rsid w:val="00596822"/>
    <w:rsid w:val="00596C26"/>
    <w:rsid w:val="0059756F"/>
    <w:rsid w:val="005A0A44"/>
    <w:rsid w:val="005A2BAF"/>
    <w:rsid w:val="005A5207"/>
    <w:rsid w:val="005A55A2"/>
    <w:rsid w:val="005A56AF"/>
    <w:rsid w:val="005A5863"/>
    <w:rsid w:val="005A762F"/>
    <w:rsid w:val="005A77AF"/>
    <w:rsid w:val="005B0873"/>
    <w:rsid w:val="005B146F"/>
    <w:rsid w:val="005B1DC3"/>
    <w:rsid w:val="005B2348"/>
    <w:rsid w:val="005B2850"/>
    <w:rsid w:val="005B2B8A"/>
    <w:rsid w:val="005B4006"/>
    <w:rsid w:val="005B4257"/>
    <w:rsid w:val="005B42F3"/>
    <w:rsid w:val="005B433C"/>
    <w:rsid w:val="005B482F"/>
    <w:rsid w:val="005B49AC"/>
    <w:rsid w:val="005B5EB8"/>
    <w:rsid w:val="005B6CBC"/>
    <w:rsid w:val="005B73C5"/>
    <w:rsid w:val="005B7407"/>
    <w:rsid w:val="005B7A94"/>
    <w:rsid w:val="005B7B60"/>
    <w:rsid w:val="005C00BE"/>
    <w:rsid w:val="005C0549"/>
    <w:rsid w:val="005C0731"/>
    <w:rsid w:val="005C1519"/>
    <w:rsid w:val="005C24A8"/>
    <w:rsid w:val="005C2EB0"/>
    <w:rsid w:val="005C309C"/>
    <w:rsid w:val="005C39F2"/>
    <w:rsid w:val="005C5B91"/>
    <w:rsid w:val="005C6791"/>
    <w:rsid w:val="005C7663"/>
    <w:rsid w:val="005D0D74"/>
    <w:rsid w:val="005D16AB"/>
    <w:rsid w:val="005D1CE8"/>
    <w:rsid w:val="005D2185"/>
    <w:rsid w:val="005D2D23"/>
    <w:rsid w:val="005D3E27"/>
    <w:rsid w:val="005D4215"/>
    <w:rsid w:val="005D4667"/>
    <w:rsid w:val="005D4CCF"/>
    <w:rsid w:val="005D4D0F"/>
    <w:rsid w:val="005D4F19"/>
    <w:rsid w:val="005D5164"/>
    <w:rsid w:val="005D51BF"/>
    <w:rsid w:val="005D5B5E"/>
    <w:rsid w:val="005D7A69"/>
    <w:rsid w:val="005E02AD"/>
    <w:rsid w:val="005E0A4D"/>
    <w:rsid w:val="005E1E7D"/>
    <w:rsid w:val="005E2756"/>
    <w:rsid w:val="005E4239"/>
    <w:rsid w:val="005E5115"/>
    <w:rsid w:val="005E5173"/>
    <w:rsid w:val="005E63FF"/>
    <w:rsid w:val="005E672D"/>
    <w:rsid w:val="005E693C"/>
    <w:rsid w:val="005E761A"/>
    <w:rsid w:val="005F0301"/>
    <w:rsid w:val="005F116F"/>
    <w:rsid w:val="005F2999"/>
    <w:rsid w:val="005F3383"/>
    <w:rsid w:val="005F3AC6"/>
    <w:rsid w:val="005F4222"/>
    <w:rsid w:val="005F47F9"/>
    <w:rsid w:val="005F4949"/>
    <w:rsid w:val="005F49E2"/>
    <w:rsid w:val="005F4C29"/>
    <w:rsid w:val="005F4FA2"/>
    <w:rsid w:val="005F4FEE"/>
    <w:rsid w:val="005F54A0"/>
    <w:rsid w:val="005F5AC0"/>
    <w:rsid w:val="005F6434"/>
    <w:rsid w:val="005F73DB"/>
    <w:rsid w:val="00601362"/>
    <w:rsid w:val="00601EC6"/>
    <w:rsid w:val="00603229"/>
    <w:rsid w:val="006034A1"/>
    <w:rsid w:val="00603551"/>
    <w:rsid w:val="00603C5B"/>
    <w:rsid w:val="00604824"/>
    <w:rsid w:val="0060500F"/>
    <w:rsid w:val="00606081"/>
    <w:rsid w:val="006060E4"/>
    <w:rsid w:val="00606C66"/>
    <w:rsid w:val="00607E27"/>
    <w:rsid w:val="00610729"/>
    <w:rsid w:val="00610E39"/>
    <w:rsid w:val="00611010"/>
    <w:rsid w:val="006118B8"/>
    <w:rsid w:val="006129E9"/>
    <w:rsid w:val="006141C4"/>
    <w:rsid w:val="00614682"/>
    <w:rsid w:val="006149EF"/>
    <w:rsid w:val="006154B7"/>
    <w:rsid w:val="00615693"/>
    <w:rsid w:val="00616B05"/>
    <w:rsid w:val="00616C20"/>
    <w:rsid w:val="0061744A"/>
    <w:rsid w:val="006214D1"/>
    <w:rsid w:val="006216B7"/>
    <w:rsid w:val="006219D3"/>
    <w:rsid w:val="00621CF2"/>
    <w:rsid w:val="006225B1"/>
    <w:rsid w:val="00622DBA"/>
    <w:rsid w:val="0062392F"/>
    <w:rsid w:val="00623EC3"/>
    <w:rsid w:val="0062420D"/>
    <w:rsid w:val="00624487"/>
    <w:rsid w:val="00624BD1"/>
    <w:rsid w:val="00625766"/>
    <w:rsid w:val="00625B69"/>
    <w:rsid w:val="0062635F"/>
    <w:rsid w:val="0062661A"/>
    <w:rsid w:val="0062663C"/>
    <w:rsid w:val="0062740F"/>
    <w:rsid w:val="00627C3D"/>
    <w:rsid w:val="00630CC8"/>
    <w:rsid w:val="00631FEB"/>
    <w:rsid w:val="006322CB"/>
    <w:rsid w:val="006330A4"/>
    <w:rsid w:val="006332E5"/>
    <w:rsid w:val="0063407E"/>
    <w:rsid w:val="006359C5"/>
    <w:rsid w:val="00635FFF"/>
    <w:rsid w:val="006362BD"/>
    <w:rsid w:val="0063680D"/>
    <w:rsid w:val="0063788B"/>
    <w:rsid w:val="00641B8C"/>
    <w:rsid w:val="00642825"/>
    <w:rsid w:val="00642F20"/>
    <w:rsid w:val="00642F8A"/>
    <w:rsid w:val="00643335"/>
    <w:rsid w:val="0064362E"/>
    <w:rsid w:val="006436A8"/>
    <w:rsid w:val="0064395B"/>
    <w:rsid w:val="006440CC"/>
    <w:rsid w:val="00644726"/>
    <w:rsid w:val="00645389"/>
    <w:rsid w:val="00645B4A"/>
    <w:rsid w:val="00646E69"/>
    <w:rsid w:val="00651104"/>
    <w:rsid w:val="00651C4C"/>
    <w:rsid w:val="00651EFF"/>
    <w:rsid w:val="00652D88"/>
    <w:rsid w:val="00653593"/>
    <w:rsid w:val="00653A61"/>
    <w:rsid w:val="00654541"/>
    <w:rsid w:val="006551D2"/>
    <w:rsid w:val="006558D7"/>
    <w:rsid w:val="00655E2E"/>
    <w:rsid w:val="006608B0"/>
    <w:rsid w:val="00661009"/>
    <w:rsid w:val="00661251"/>
    <w:rsid w:val="006625ED"/>
    <w:rsid w:val="00662A6D"/>
    <w:rsid w:val="00662E74"/>
    <w:rsid w:val="006641A5"/>
    <w:rsid w:val="00664933"/>
    <w:rsid w:val="00664E83"/>
    <w:rsid w:val="0066520C"/>
    <w:rsid w:val="00665DDE"/>
    <w:rsid w:val="00666CE6"/>
    <w:rsid w:val="00666E59"/>
    <w:rsid w:val="00667133"/>
    <w:rsid w:val="00670588"/>
    <w:rsid w:val="00670E44"/>
    <w:rsid w:val="006710EF"/>
    <w:rsid w:val="00671530"/>
    <w:rsid w:val="0067185C"/>
    <w:rsid w:val="00671C65"/>
    <w:rsid w:val="00672521"/>
    <w:rsid w:val="006739E8"/>
    <w:rsid w:val="00674078"/>
    <w:rsid w:val="006747A1"/>
    <w:rsid w:val="00674E5D"/>
    <w:rsid w:val="00675240"/>
    <w:rsid w:val="00675BA0"/>
    <w:rsid w:val="0067650D"/>
    <w:rsid w:val="006765F4"/>
    <w:rsid w:val="006767AF"/>
    <w:rsid w:val="00677E03"/>
    <w:rsid w:val="00677E52"/>
    <w:rsid w:val="006816A3"/>
    <w:rsid w:val="00682781"/>
    <w:rsid w:val="00683DC4"/>
    <w:rsid w:val="00684B46"/>
    <w:rsid w:val="00684C3C"/>
    <w:rsid w:val="0068639D"/>
    <w:rsid w:val="00686DDA"/>
    <w:rsid w:val="00686FB8"/>
    <w:rsid w:val="00686FE5"/>
    <w:rsid w:val="0068732A"/>
    <w:rsid w:val="00693451"/>
    <w:rsid w:val="00694CB2"/>
    <w:rsid w:val="00694FF9"/>
    <w:rsid w:val="00695627"/>
    <w:rsid w:val="0069637C"/>
    <w:rsid w:val="00696546"/>
    <w:rsid w:val="006972C8"/>
    <w:rsid w:val="006975EF"/>
    <w:rsid w:val="00697FB6"/>
    <w:rsid w:val="006A0072"/>
    <w:rsid w:val="006A046B"/>
    <w:rsid w:val="006A075E"/>
    <w:rsid w:val="006A154E"/>
    <w:rsid w:val="006A2971"/>
    <w:rsid w:val="006A2D5B"/>
    <w:rsid w:val="006A3309"/>
    <w:rsid w:val="006A34E7"/>
    <w:rsid w:val="006A3E6B"/>
    <w:rsid w:val="006A41F4"/>
    <w:rsid w:val="006A4A0C"/>
    <w:rsid w:val="006A4FB9"/>
    <w:rsid w:val="006A5B79"/>
    <w:rsid w:val="006A60CD"/>
    <w:rsid w:val="006A6215"/>
    <w:rsid w:val="006A71A7"/>
    <w:rsid w:val="006B063D"/>
    <w:rsid w:val="006B078E"/>
    <w:rsid w:val="006B0FD3"/>
    <w:rsid w:val="006B1193"/>
    <w:rsid w:val="006B1518"/>
    <w:rsid w:val="006B2467"/>
    <w:rsid w:val="006B2788"/>
    <w:rsid w:val="006B29E4"/>
    <w:rsid w:val="006B307C"/>
    <w:rsid w:val="006B3290"/>
    <w:rsid w:val="006B33F6"/>
    <w:rsid w:val="006B3567"/>
    <w:rsid w:val="006B3695"/>
    <w:rsid w:val="006B3B2E"/>
    <w:rsid w:val="006B4371"/>
    <w:rsid w:val="006B48E7"/>
    <w:rsid w:val="006B4C5D"/>
    <w:rsid w:val="006B5547"/>
    <w:rsid w:val="006B5689"/>
    <w:rsid w:val="006B7454"/>
    <w:rsid w:val="006B765B"/>
    <w:rsid w:val="006C05F3"/>
    <w:rsid w:val="006C0ADB"/>
    <w:rsid w:val="006C1071"/>
    <w:rsid w:val="006C2462"/>
    <w:rsid w:val="006C4580"/>
    <w:rsid w:val="006C462F"/>
    <w:rsid w:val="006C4C53"/>
    <w:rsid w:val="006C5CCF"/>
    <w:rsid w:val="006C6214"/>
    <w:rsid w:val="006C7A11"/>
    <w:rsid w:val="006D0D05"/>
    <w:rsid w:val="006D12E2"/>
    <w:rsid w:val="006D17B1"/>
    <w:rsid w:val="006D1C4A"/>
    <w:rsid w:val="006D2EAE"/>
    <w:rsid w:val="006D39BB"/>
    <w:rsid w:val="006D7D0C"/>
    <w:rsid w:val="006E08F0"/>
    <w:rsid w:val="006E0B6D"/>
    <w:rsid w:val="006E0FAC"/>
    <w:rsid w:val="006E0FEF"/>
    <w:rsid w:val="006E13CE"/>
    <w:rsid w:val="006E15DF"/>
    <w:rsid w:val="006E20A7"/>
    <w:rsid w:val="006E2B8B"/>
    <w:rsid w:val="006E32B8"/>
    <w:rsid w:val="006E343D"/>
    <w:rsid w:val="006E36E4"/>
    <w:rsid w:val="006E415B"/>
    <w:rsid w:val="006E4E4C"/>
    <w:rsid w:val="006E55C7"/>
    <w:rsid w:val="006E573F"/>
    <w:rsid w:val="006E5BA6"/>
    <w:rsid w:val="006E6775"/>
    <w:rsid w:val="006E6F4A"/>
    <w:rsid w:val="006E7A9E"/>
    <w:rsid w:val="006F0213"/>
    <w:rsid w:val="006F0B42"/>
    <w:rsid w:val="006F1487"/>
    <w:rsid w:val="006F14FD"/>
    <w:rsid w:val="006F15BC"/>
    <w:rsid w:val="006F1646"/>
    <w:rsid w:val="006F1A66"/>
    <w:rsid w:val="006F2159"/>
    <w:rsid w:val="006F268E"/>
    <w:rsid w:val="006F339C"/>
    <w:rsid w:val="006F34FC"/>
    <w:rsid w:val="006F384D"/>
    <w:rsid w:val="006F4CC5"/>
    <w:rsid w:val="006F5469"/>
    <w:rsid w:val="006F6189"/>
    <w:rsid w:val="006F7B4C"/>
    <w:rsid w:val="007016F2"/>
    <w:rsid w:val="0070181B"/>
    <w:rsid w:val="00701EBB"/>
    <w:rsid w:val="0070398C"/>
    <w:rsid w:val="00703E3F"/>
    <w:rsid w:val="0070449F"/>
    <w:rsid w:val="00706F26"/>
    <w:rsid w:val="00707684"/>
    <w:rsid w:val="007104AC"/>
    <w:rsid w:val="0071059F"/>
    <w:rsid w:val="00712EF9"/>
    <w:rsid w:val="007142C8"/>
    <w:rsid w:val="007142FF"/>
    <w:rsid w:val="007173B3"/>
    <w:rsid w:val="00717F45"/>
    <w:rsid w:val="00721414"/>
    <w:rsid w:val="0072185F"/>
    <w:rsid w:val="0072237F"/>
    <w:rsid w:val="00722745"/>
    <w:rsid w:val="007227BD"/>
    <w:rsid w:val="00722E57"/>
    <w:rsid w:val="00723F7F"/>
    <w:rsid w:val="007241B5"/>
    <w:rsid w:val="0072494C"/>
    <w:rsid w:val="00724AFF"/>
    <w:rsid w:val="007258DD"/>
    <w:rsid w:val="00725D84"/>
    <w:rsid w:val="007261A8"/>
    <w:rsid w:val="00726A9B"/>
    <w:rsid w:val="00730424"/>
    <w:rsid w:val="00730636"/>
    <w:rsid w:val="0073087C"/>
    <w:rsid w:val="00730DA0"/>
    <w:rsid w:val="00731263"/>
    <w:rsid w:val="007322E1"/>
    <w:rsid w:val="007329CB"/>
    <w:rsid w:val="00732A20"/>
    <w:rsid w:val="00732EE8"/>
    <w:rsid w:val="00733282"/>
    <w:rsid w:val="00733DFB"/>
    <w:rsid w:val="00734771"/>
    <w:rsid w:val="00735AD4"/>
    <w:rsid w:val="00735E70"/>
    <w:rsid w:val="007362E9"/>
    <w:rsid w:val="00736931"/>
    <w:rsid w:val="00737880"/>
    <w:rsid w:val="00737D80"/>
    <w:rsid w:val="00737F97"/>
    <w:rsid w:val="0074182E"/>
    <w:rsid w:val="007422F3"/>
    <w:rsid w:val="00742D17"/>
    <w:rsid w:val="00742EFD"/>
    <w:rsid w:val="007441DD"/>
    <w:rsid w:val="00744491"/>
    <w:rsid w:val="00744656"/>
    <w:rsid w:val="00744C6A"/>
    <w:rsid w:val="00747494"/>
    <w:rsid w:val="00747C4E"/>
    <w:rsid w:val="00747D09"/>
    <w:rsid w:val="00750561"/>
    <w:rsid w:val="00750F6E"/>
    <w:rsid w:val="00751EC6"/>
    <w:rsid w:val="0075285A"/>
    <w:rsid w:val="00752D28"/>
    <w:rsid w:val="0075696B"/>
    <w:rsid w:val="0076141B"/>
    <w:rsid w:val="00764B1E"/>
    <w:rsid w:val="00764C4A"/>
    <w:rsid w:val="007658FE"/>
    <w:rsid w:val="0076615B"/>
    <w:rsid w:val="007663FE"/>
    <w:rsid w:val="00766EDE"/>
    <w:rsid w:val="0076781D"/>
    <w:rsid w:val="00767898"/>
    <w:rsid w:val="0077035F"/>
    <w:rsid w:val="007718DE"/>
    <w:rsid w:val="00771ECB"/>
    <w:rsid w:val="00771F64"/>
    <w:rsid w:val="007739C5"/>
    <w:rsid w:val="0077641D"/>
    <w:rsid w:val="00776723"/>
    <w:rsid w:val="0077683C"/>
    <w:rsid w:val="007814B6"/>
    <w:rsid w:val="0078188A"/>
    <w:rsid w:val="00781B29"/>
    <w:rsid w:val="00783AC4"/>
    <w:rsid w:val="00783F7F"/>
    <w:rsid w:val="007849B3"/>
    <w:rsid w:val="0078540E"/>
    <w:rsid w:val="00785D97"/>
    <w:rsid w:val="00786CBE"/>
    <w:rsid w:val="00787542"/>
    <w:rsid w:val="00787B1F"/>
    <w:rsid w:val="00790261"/>
    <w:rsid w:val="00790F78"/>
    <w:rsid w:val="007916DF"/>
    <w:rsid w:val="007925FD"/>
    <w:rsid w:val="0079406D"/>
    <w:rsid w:val="00795097"/>
    <w:rsid w:val="00795D43"/>
    <w:rsid w:val="00796413"/>
    <w:rsid w:val="00796F7F"/>
    <w:rsid w:val="0079796D"/>
    <w:rsid w:val="007A05D7"/>
    <w:rsid w:val="007A09A9"/>
    <w:rsid w:val="007A2B4E"/>
    <w:rsid w:val="007A399A"/>
    <w:rsid w:val="007A58F1"/>
    <w:rsid w:val="007A6020"/>
    <w:rsid w:val="007A6A2A"/>
    <w:rsid w:val="007A6B1E"/>
    <w:rsid w:val="007A7100"/>
    <w:rsid w:val="007B06A2"/>
    <w:rsid w:val="007B0C89"/>
    <w:rsid w:val="007B1E5A"/>
    <w:rsid w:val="007B2930"/>
    <w:rsid w:val="007B29CC"/>
    <w:rsid w:val="007B4348"/>
    <w:rsid w:val="007B4403"/>
    <w:rsid w:val="007B4658"/>
    <w:rsid w:val="007B53DE"/>
    <w:rsid w:val="007B5575"/>
    <w:rsid w:val="007B6B89"/>
    <w:rsid w:val="007B6DF6"/>
    <w:rsid w:val="007B6EAB"/>
    <w:rsid w:val="007B722E"/>
    <w:rsid w:val="007B782C"/>
    <w:rsid w:val="007B7F5D"/>
    <w:rsid w:val="007C091C"/>
    <w:rsid w:val="007C0BA6"/>
    <w:rsid w:val="007C19CE"/>
    <w:rsid w:val="007C3A43"/>
    <w:rsid w:val="007C50F9"/>
    <w:rsid w:val="007C7FCA"/>
    <w:rsid w:val="007D0131"/>
    <w:rsid w:val="007D02F9"/>
    <w:rsid w:val="007D091D"/>
    <w:rsid w:val="007D1799"/>
    <w:rsid w:val="007D1C6C"/>
    <w:rsid w:val="007D1EAC"/>
    <w:rsid w:val="007D2083"/>
    <w:rsid w:val="007D2632"/>
    <w:rsid w:val="007D2746"/>
    <w:rsid w:val="007D2840"/>
    <w:rsid w:val="007D2E1C"/>
    <w:rsid w:val="007D3055"/>
    <w:rsid w:val="007D45CD"/>
    <w:rsid w:val="007D4993"/>
    <w:rsid w:val="007D5207"/>
    <w:rsid w:val="007D56EF"/>
    <w:rsid w:val="007D5AD0"/>
    <w:rsid w:val="007D7BA9"/>
    <w:rsid w:val="007E084D"/>
    <w:rsid w:val="007E0E89"/>
    <w:rsid w:val="007E160B"/>
    <w:rsid w:val="007E1828"/>
    <w:rsid w:val="007E361B"/>
    <w:rsid w:val="007E3E78"/>
    <w:rsid w:val="007E4759"/>
    <w:rsid w:val="007E496E"/>
    <w:rsid w:val="007E4B22"/>
    <w:rsid w:val="007E5D90"/>
    <w:rsid w:val="007E62F8"/>
    <w:rsid w:val="007E6885"/>
    <w:rsid w:val="007E6E92"/>
    <w:rsid w:val="007E754B"/>
    <w:rsid w:val="007F0727"/>
    <w:rsid w:val="007F0FFE"/>
    <w:rsid w:val="007F147B"/>
    <w:rsid w:val="007F1969"/>
    <w:rsid w:val="007F2E0E"/>
    <w:rsid w:val="007F360F"/>
    <w:rsid w:val="007F4956"/>
    <w:rsid w:val="007F7543"/>
    <w:rsid w:val="007F7BF5"/>
    <w:rsid w:val="007F7E26"/>
    <w:rsid w:val="00800FC3"/>
    <w:rsid w:val="00801643"/>
    <w:rsid w:val="008019F3"/>
    <w:rsid w:val="0080211F"/>
    <w:rsid w:val="00802CE1"/>
    <w:rsid w:val="00802E65"/>
    <w:rsid w:val="0080339F"/>
    <w:rsid w:val="00803606"/>
    <w:rsid w:val="00803C40"/>
    <w:rsid w:val="00803D7E"/>
    <w:rsid w:val="0080450E"/>
    <w:rsid w:val="00805A3A"/>
    <w:rsid w:val="00806009"/>
    <w:rsid w:val="008063DF"/>
    <w:rsid w:val="00806EEB"/>
    <w:rsid w:val="00807014"/>
    <w:rsid w:val="00807660"/>
    <w:rsid w:val="008076A7"/>
    <w:rsid w:val="0081146C"/>
    <w:rsid w:val="008123EA"/>
    <w:rsid w:val="00812BDF"/>
    <w:rsid w:val="00813193"/>
    <w:rsid w:val="00813E26"/>
    <w:rsid w:val="00814FEE"/>
    <w:rsid w:val="00815E8B"/>
    <w:rsid w:val="00816A61"/>
    <w:rsid w:val="00816BA8"/>
    <w:rsid w:val="00816DA0"/>
    <w:rsid w:val="00816FF0"/>
    <w:rsid w:val="00817A5D"/>
    <w:rsid w:val="00821B1E"/>
    <w:rsid w:val="008220D4"/>
    <w:rsid w:val="0082211A"/>
    <w:rsid w:val="00822C68"/>
    <w:rsid w:val="00823C4D"/>
    <w:rsid w:val="00824B2E"/>
    <w:rsid w:val="0082521A"/>
    <w:rsid w:val="008254B3"/>
    <w:rsid w:val="00825750"/>
    <w:rsid w:val="008264AC"/>
    <w:rsid w:val="00826AF2"/>
    <w:rsid w:val="008276F4"/>
    <w:rsid w:val="00830077"/>
    <w:rsid w:val="0083025A"/>
    <w:rsid w:val="008302EC"/>
    <w:rsid w:val="008322DF"/>
    <w:rsid w:val="00833076"/>
    <w:rsid w:val="008331AB"/>
    <w:rsid w:val="00834570"/>
    <w:rsid w:val="00834DDD"/>
    <w:rsid w:val="00835035"/>
    <w:rsid w:val="00835910"/>
    <w:rsid w:val="008363E5"/>
    <w:rsid w:val="008366E5"/>
    <w:rsid w:val="0083678E"/>
    <w:rsid w:val="00836B44"/>
    <w:rsid w:val="00836D24"/>
    <w:rsid w:val="008410A4"/>
    <w:rsid w:val="00841754"/>
    <w:rsid w:val="0084181C"/>
    <w:rsid w:val="0084182B"/>
    <w:rsid w:val="00843B13"/>
    <w:rsid w:val="00844CB1"/>
    <w:rsid w:val="00845FA0"/>
    <w:rsid w:val="00846B50"/>
    <w:rsid w:val="008475CF"/>
    <w:rsid w:val="0085207F"/>
    <w:rsid w:val="00852574"/>
    <w:rsid w:val="00852C08"/>
    <w:rsid w:val="00852DE4"/>
    <w:rsid w:val="008536A4"/>
    <w:rsid w:val="008536D5"/>
    <w:rsid w:val="008541F4"/>
    <w:rsid w:val="00857364"/>
    <w:rsid w:val="00860018"/>
    <w:rsid w:val="00860CD3"/>
    <w:rsid w:val="00861313"/>
    <w:rsid w:val="0086162F"/>
    <w:rsid w:val="0086172B"/>
    <w:rsid w:val="0086176D"/>
    <w:rsid w:val="00861ADA"/>
    <w:rsid w:val="0086275A"/>
    <w:rsid w:val="00863467"/>
    <w:rsid w:val="00864467"/>
    <w:rsid w:val="00865B6D"/>
    <w:rsid w:val="008660CE"/>
    <w:rsid w:val="008664F4"/>
    <w:rsid w:val="0086691C"/>
    <w:rsid w:val="008669DB"/>
    <w:rsid w:val="00866A18"/>
    <w:rsid w:val="008678BD"/>
    <w:rsid w:val="00867D75"/>
    <w:rsid w:val="00871CC3"/>
    <w:rsid w:val="008722ED"/>
    <w:rsid w:val="008724E9"/>
    <w:rsid w:val="00872772"/>
    <w:rsid w:val="00874B75"/>
    <w:rsid w:val="008753DC"/>
    <w:rsid w:val="008760E6"/>
    <w:rsid w:val="0087674B"/>
    <w:rsid w:val="00876C08"/>
    <w:rsid w:val="00876F68"/>
    <w:rsid w:val="00877E95"/>
    <w:rsid w:val="008814BC"/>
    <w:rsid w:val="00881DE2"/>
    <w:rsid w:val="008821C3"/>
    <w:rsid w:val="00882D98"/>
    <w:rsid w:val="008833EE"/>
    <w:rsid w:val="008867F1"/>
    <w:rsid w:val="0088738A"/>
    <w:rsid w:val="008875EB"/>
    <w:rsid w:val="008906FA"/>
    <w:rsid w:val="00893960"/>
    <w:rsid w:val="00894880"/>
    <w:rsid w:val="008952B9"/>
    <w:rsid w:val="00895F18"/>
    <w:rsid w:val="00896042"/>
    <w:rsid w:val="00896D0B"/>
    <w:rsid w:val="008A0158"/>
    <w:rsid w:val="008A06DD"/>
    <w:rsid w:val="008A2739"/>
    <w:rsid w:val="008A2A38"/>
    <w:rsid w:val="008A2F10"/>
    <w:rsid w:val="008A34D1"/>
    <w:rsid w:val="008A3839"/>
    <w:rsid w:val="008A389D"/>
    <w:rsid w:val="008A3BC1"/>
    <w:rsid w:val="008A458D"/>
    <w:rsid w:val="008A52D9"/>
    <w:rsid w:val="008A5FF7"/>
    <w:rsid w:val="008A6572"/>
    <w:rsid w:val="008A6620"/>
    <w:rsid w:val="008A687A"/>
    <w:rsid w:val="008A7C0A"/>
    <w:rsid w:val="008B0643"/>
    <w:rsid w:val="008B0A71"/>
    <w:rsid w:val="008B11AC"/>
    <w:rsid w:val="008B17CC"/>
    <w:rsid w:val="008B2385"/>
    <w:rsid w:val="008B38A8"/>
    <w:rsid w:val="008B5339"/>
    <w:rsid w:val="008B67D4"/>
    <w:rsid w:val="008B7118"/>
    <w:rsid w:val="008B7737"/>
    <w:rsid w:val="008B7A48"/>
    <w:rsid w:val="008C0C45"/>
    <w:rsid w:val="008C10E4"/>
    <w:rsid w:val="008C1220"/>
    <w:rsid w:val="008C1546"/>
    <w:rsid w:val="008C16EA"/>
    <w:rsid w:val="008C2C06"/>
    <w:rsid w:val="008C3F0C"/>
    <w:rsid w:val="008C425C"/>
    <w:rsid w:val="008C474B"/>
    <w:rsid w:val="008C57AC"/>
    <w:rsid w:val="008C693E"/>
    <w:rsid w:val="008C7078"/>
    <w:rsid w:val="008C7B40"/>
    <w:rsid w:val="008D170D"/>
    <w:rsid w:val="008D2881"/>
    <w:rsid w:val="008D2A41"/>
    <w:rsid w:val="008D59CF"/>
    <w:rsid w:val="008D5B6B"/>
    <w:rsid w:val="008D627C"/>
    <w:rsid w:val="008D6948"/>
    <w:rsid w:val="008D69E4"/>
    <w:rsid w:val="008D6E06"/>
    <w:rsid w:val="008E01DD"/>
    <w:rsid w:val="008E0CE7"/>
    <w:rsid w:val="008E1120"/>
    <w:rsid w:val="008E1259"/>
    <w:rsid w:val="008E2A65"/>
    <w:rsid w:val="008E41D1"/>
    <w:rsid w:val="008E448E"/>
    <w:rsid w:val="008E595B"/>
    <w:rsid w:val="008E5C87"/>
    <w:rsid w:val="008E658F"/>
    <w:rsid w:val="008E6BAC"/>
    <w:rsid w:val="008E7137"/>
    <w:rsid w:val="008E7799"/>
    <w:rsid w:val="008F03F3"/>
    <w:rsid w:val="008F0E8B"/>
    <w:rsid w:val="008F1F0A"/>
    <w:rsid w:val="008F1F90"/>
    <w:rsid w:val="008F24AE"/>
    <w:rsid w:val="008F36E9"/>
    <w:rsid w:val="008F4297"/>
    <w:rsid w:val="008F4299"/>
    <w:rsid w:val="008F5756"/>
    <w:rsid w:val="008F6613"/>
    <w:rsid w:val="008F696B"/>
    <w:rsid w:val="008F6B8F"/>
    <w:rsid w:val="009005F1"/>
    <w:rsid w:val="00900C06"/>
    <w:rsid w:val="00900CE9"/>
    <w:rsid w:val="009015C6"/>
    <w:rsid w:val="00901B33"/>
    <w:rsid w:val="00902E36"/>
    <w:rsid w:val="0090310C"/>
    <w:rsid w:val="00903168"/>
    <w:rsid w:val="00903B7A"/>
    <w:rsid w:val="00903EB9"/>
    <w:rsid w:val="009048C7"/>
    <w:rsid w:val="00904A12"/>
    <w:rsid w:val="00904FEE"/>
    <w:rsid w:val="0090581E"/>
    <w:rsid w:val="0090614B"/>
    <w:rsid w:val="009069E3"/>
    <w:rsid w:val="00906EDF"/>
    <w:rsid w:val="009078DA"/>
    <w:rsid w:val="00907CE6"/>
    <w:rsid w:val="00910D05"/>
    <w:rsid w:val="00910FC0"/>
    <w:rsid w:val="0091114D"/>
    <w:rsid w:val="0091219F"/>
    <w:rsid w:val="00913423"/>
    <w:rsid w:val="00913AD4"/>
    <w:rsid w:val="009147A3"/>
    <w:rsid w:val="00915245"/>
    <w:rsid w:val="009155E3"/>
    <w:rsid w:val="009166A5"/>
    <w:rsid w:val="00920435"/>
    <w:rsid w:val="00920501"/>
    <w:rsid w:val="00921B9E"/>
    <w:rsid w:val="00922A7E"/>
    <w:rsid w:val="00923729"/>
    <w:rsid w:val="00923C2E"/>
    <w:rsid w:val="009245C9"/>
    <w:rsid w:val="0092516B"/>
    <w:rsid w:val="0092576A"/>
    <w:rsid w:val="009266EE"/>
    <w:rsid w:val="00926B45"/>
    <w:rsid w:val="00926B84"/>
    <w:rsid w:val="00927B6A"/>
    <w:rsid w:val="0093055E"/>
    <w:rsid w:val="009312A4"/>
    <w:rsid w:val="009315EC"/>
    <w:rsid w:val="009324AC"/>
    <w:rsid w:val="00932D97"/>
    <w:rsid w:val="009332B3"/>
    <w:rsid w:val="0093330D"/>
    <w:rsid w:val="00933B03"/>
    <w:rsid w:val="00933F2D"/>
    <w:rsid w:val="00934CEC"/>
    <w:rsid w:val="00935D86"/>
    <w:rsid w:val="00935F35"/>
    <w:rsid w:val="00936E54"/>
    <w:rsid w:val="00936E9B"/>
    <w:rsid w:val="009373BA"/>
    <w:rsid w:val="009407B8"/>
    <w:rsid w:val="00942161"/>
    <w:rsid w:val="00942B56"/>
    <w:rsid w:val="00942F44"/>
    <w:rsid w:val="00944073"/>
    <w:rsid w:val="009451A8"/>
    <w:rsid w:val="00945207"/>
    <w:rsid w:val="00945855"/>
    <w:rsid w:val="0094588E"/>
    <w:rsid w:val="00945C38"/>
    <w:rsid w:val="009509F5"/>
    <w:rsid w:val="00950BC1"/>
    <w:rsid w:val="00950C52"/>
    <w:rsid w:val="00954AD1"/>
    <w:rsid w:val="009558B2"/>
    <w:rsid w:val="00955E05"/>
    <w:rsid w:val="00955E5B"/>
    <w:rsid w:val="0095696A"/>
    <w:rsid w:val="00956F8A"/>
    <w:rsid w:val="00957CCB"/>
    <w:rsid w:val="00960F3A"/>
    <w:rsid w:val="00961D87"/>
    <w:rsid w:val="00961E7A"/>
    <w:rsid w:val="009620B1"/>
    <w:rsid w:val="0096242D"/>
    <w:rsid w:val="009624AF"/>
    <w:rsid w:val="0096341F"/>
    <w:rsid w:val="00964116"/>
    <w:rsid w:val="00965AF7"/>
    <w:rsid w:val="00965D42"/>
    <w:rsid w:val="0096686F"/>
    <w:rsid w:val="00966AC6"/>
    <w:rsid w:val="00967F0B"/>
    <w:rsid w:val="009720E5"/>
    <w:rsid w:val="0097218F"/>
    <w:rsid w:val="00974AEC"/>
    <w:rsid w:val="00974AF6"/>
    <w:rsid w:val="00974C63"/>
    <w:rsid w:val="00974C6D"/>
    <w:rsid w:val="0097516D"/>
    <w:rsid w:val="009763C3"/>
    <w:rsid w:val="0098061D"/>
    <w:rsid w:val="00981176"/>
    <w:rsid w:val="0098124F"/>
    <w:rsid w:val="009824FA"/>
    <w:rsid w:val="00982604"/>
    <w:rsid w:val="009827CB"/>
    <w:rsid w:val="00982B91"/>
    <w:rsid w:val="009833CF"/>
    <w:rsid w:val="00983D3A"/>
    <w:rsid w:val="00987116"/>
    <w:rsid w:val="0098716C"/>
    <w:rsid w:val="00987BA2"/>
    <w:rsid w:val="00987F14"/>
    <w:rsid w:val="009906B2"/>
    <w:rsid w:val="00991B56"/>
    <w:rsid w:val="00993415"/>
    <w:rsid w:val="00993ABC"/>
    <w:rsid w:val="009943B1"/>
    <w:rsid w:val="009944FA"/>
    <w:rsid w:val="0099458E"/>
    <w:rsid w:val="009945FF"/>
    <w:rsid w:val="00994788"/>
    <w:rsid w:val="00996186"/>
    <w:rsid w:val="00997145"/>
    <w:rsid w:val="009A11A5"/>
    <w:rsid w:val="009A1B29"/>
    <w:rsid w:val="009A1F6C"/>
    <w:rsid w:val="009A31F2"/>
    <w:rsid w:val="009A339D"/>
    <w:rsid w:val="009A378C"/>
    <w:rsid w:val="009A457C"/>
    <w:rsid w:val="009A48C0"/>
    <w:rsid w:val="009A4D7C"/>
    <w:rsid w:val="009A53E0"/>
    <w:rsid w:val="009A579E"/>
    <w:rsid w:val="009A5BA9"/>
    <w:rsid w:val="009A6410"/>
    <w:rsid w:val="009A6FE5"/>
    <w:rsid w:val="009A75D9"/>
    <w:rsid w:val="009A7FB6"/>
    <w:rsid w:val="009B049E"/>
    <w:rsid w:val="009B15D9"/>
    <w:rsid w:val="009B2AFB"/>
    <w:rsid w:val="009B40EB"/>
    <w:rsid w:val="009B4124"/>
    <w:rsid w:val="009B49F9"/>
    <w:rsid w:val="009B549E"/>
    <w:rsid w:val="009B58E7"/>
    <w:rsid w:val="009B5950"/>
    <w:rsid w:val="009B70BF"/>
    <w:rsid w:val="009B7EB9"/>
    <w:rsid w:val="009C03ED"/>
    <w:rsid w:val="009C193C"/>
    <w:rsid w:val="009C1A9E"/>
    <w:rsid w:val="009C2785"/>
    <w:rsid w:val="009C2D63"/>
    <w:rsid w:val="009C2FF8"/>
    <w:rsid w:val="009C32A9"/>
    <w:rsid w:val="009C3746"/>
    <w:rsid w:val="009C3EC5"/>
    <w:rsid w:val="009C4CBD"/>
    <w:rsid w:val="009C5A1E"/>
    <w:rsid w:val="009C5EDF"/>
    <w:rsid w:val="009C5F49"/>
    <w:rsid w:val="009C7072"/>
    <w:rsid w:val="009C72E0"/>
    <w:rsid w:val="009C77A1"/>
    <w:rsid w:val="009D04DB"/>
    <w:rsid w:val="009D06FB"/>
    <w:rsid w:val="009D0C8B"/>
    <w:rsid w:val="009D113E"/>
    <w:rsid w:val="009D1255"/>
    <w:rsid w:val="009D1595"/>
    <w:rsid w:val="009D1A44"/>
    <w:rsid w:val="009D1BE2"/>
    <w:rsid w:val="009D3571"/>
    <w:rsid w:val="009D53E3"/>
    <w:rsid w:val="009D6AD1"/>
    <w:rsid w:val="009D744B"/>
    <w:rsid w:val="009D7BCD"/>
    <w:rsid w:val="009E06D3"/>
    <w:rsid w:val="009E10C9"/>
    <w:rsid w:val="009E28DA"/>
    <w:rsid w:val="009E370C"/>
    <w:rsid w:val="009E4410"/>
    <w:rsid w:val="009E5C81"/>
    <w:rsid w:val="009E5CFA"/>
    <w:rsid w:val="009E60B2"/>
    <w:rsid w:val="009E6468"/>
    <w:rsid w:val="009E64B7"/>
    <w:rsid w:val="009E65A1"/>
    <w:rsid w:val="009E66A1"/>
    <w:rsid w:val="009E683C"/>
    <w:rsid w:val="009E6972"/>
    <w:rsid w:val="009E6DCC"/>
    <w:rsid w:val="009F02A9"/>
    <w:rsid w:val="009F0627"/>
    <w:rsid w:val="009F1A86"/>
    <w:rsid w:val="009F1F3C"/>
    <w:rsid w:val="009F222A"/>
    <w:rsid w:val="009F29D7"/>
    <w:rsid w:val="009F3B38"/>
    <w:rsid w:val="009F4FE1"/>
    <w:rsid w:val="009F644C"/>
    <w:rsid w:val="009F6863"/>
    <w:rsid w:val="009F68D0"/>
    <w:rsid w:val="009F68E1"/>
    <w:rsid w:val="00A00ECC"/>
    <w:rsid w:val="00A00F08"/>
    <w:rsid w:val="00A03494"/>
    <w:rsid w:val="00A034B5"/>
    <w:rsid w:val="00A03FDA"/>
    <w:rsid w:val="00A04D25"/>
    <w:rsid w:val="00A06628"/>
    <w:rsid w:val="00A06AB1"/>
    <w:rsid w:val="00A072A6"/>
    <w:rsid w:val="00A07507"/>
    <w:rsid w:val="00A07C59"/>
    <w:rsid w:val="00A101AF"/>
    <w:rsid w:val="00A10515"/>
    <w:rsid w:val="00A1189E"/>
    <w:rsid w:val="00A11E7F"/>
    <w:rsid w:val="00A12238"/>
    <w:rsid w:val="00A122F5"/>
    <w:rsid w:val="00A12B95"/>
    <w:rsid w:val="00A13A28"/>
    <w:rsid w:val="00A13AC5"/>
    <w:rsid w:val="00A13DCF"/>
    <w:rsid w:val="00A14DAC"/>
    <w:rsid w:val="00A14F22"/>
    <w:rsid w:val="00A150C2"/>
    <w:rsid w:val="00A1575F"/>
    <w:rsid w:val="00A15E72"/>
    <w:rsid w:val="00A219D0"/>
    <w:rsid w:val="00A220EE"/>
    <w:rsid w:val="00A22536"/>
    <w:rsid w:val="00A22914"/>
    <w:rsid w:val="00A242B6"/>
    <w:rsid w:val="00A2478B"/>
    <w:rsid w:val="00A24A3B"/>
    <w:rsid w:val="00A25297"/>
    <w:rsid w:val="00A266D6"/>
    <w:rsid w:val="00A26CA4"/>
    <w:rsid w:val="00A27143"/>
    <w:rsid w:val="00A30F87"/>
    <w:rsid w:val="00A32A9C"/>
    <w:rsid w:val="00A32F1C"/>
    <w:rsid w:val="00A33984"/>
    <w:rsid w:val="00A342FA"/>
    <w:rsid w:val="00A3519D"/>
    <w:rsid w:val="00A354EA"/>
    <w:rsid w:val="00A35B55"/>
    <w:rsid w:val="00A35BB6"/>
    <w:rsid w:val="00A3607F"/>
    <w:rsid w:val="00A36B46"/>
    <w:rsid w:val="00A37224"/>
    <w:rsid w:val="00A4013D"/>
    <w:rsid w:val="00A40B91"/>
    <w:rsid w:val="00A41376"/>
    <w:rsid w:val="00A433AA"/>
    <w:rsid w:val="00A43CAE"/>
    <w:rsid w:val="00A453A6"/>
    <w:rsid w:val="00A45619"/>
    <w:rsid w:val="00A466EA"/>
    <w:rsid w:val="00A47E8D"/>
    <w:rsid w:val="00A511D4"/>
    <w:rsid w:val="00A5127A"/>
    <w:rsid w:val="00A51AD9"/>
    <w:rsid w:val="00A53494"/>
    <w:rsid w:val="00A536AE"/>
    <w:rsid w:val="00A55EEB"/>
    <w:rsid w:val="00A566BB"/>
    <w:rsid w:val="00A5721B"/>
    <w:rsid w:val="00A5760D"/>
    <w:rsid w:val="00A57E8B"/>
    <w:rsid w:val="00A604B9"/>
    <w:rsid w:val="00A60C68"/>
    <w:rsid w:val="00A626AC"/>
    <w:rsid w:val="00A63375"/>
    <w:rsid w:val="00A63DE2"/>
    <w:rsid w:val="00A65004"/>
    <w:rsid w:val="00A65A31"/>
    <w:rsid w:val="00A65BC0"/>
    <w:rsid w:val="00A67031"/>
    <w:rsid w:val="00A67170"/>
    <w:rsid w:val="00A67AD0"/>
    <w:rsid w:val="00A67E02"/>
    <w:rsid w:val="00A70C3E"/>
    <w:rsid w:val="00A70DDF"/>
    <w:rsid w:val="00A70EA5"/>
    <w:rsid w:val="00A715BD"/>
    <w:rsid w:val="00A71B61"/>
    <w:rsid w:val="00A72557"/>
    <w:rsid w:val="00A73604"/>
    <w:rsid w:val="00A7363D"/>
    <w:rsid w:val="00A74C5B"/>
    <w:rsid w:val="00A74FD6"/>
    <w:rsid w:val="00A75FE1"/>
    <w:rsid w:val="00A771D3"/>
    <w:rsid w:val="00A775BE"/>
    <w:rsid w:val="00A77C2D"/>
    <w:rsid w:val="00A80EB0"/>
    <w:rsid w:val="00A81E14"/>
    <w:rsid w:val="00A8212B"/>
    <w:rsid w:val="00A8253D"/>
    <w:rsid w:val="00A8289D"/>
    <w:rsid w:val="00A83CFB"/>
    <w:rsid w:val="00A858EE"/>
    <w:rsid w:val="00A86404"/>
    <w:rsid w:val="00A867B4"/>
    <w:rsid w:val="00A868CE"/>
    <w:rsid w:val="00A877D2"/>
    <w:rsid w:val="00A87D06"/>
    <w:rsid w:val="00A90772"/>
    <w:rsid w:val="00A9109B"/>
    <w:rsid w:val="00A910FE"/>
    <w:rsid w:val="00A9117F"/>
    <w:rsid w:val="00A939A9"/>
    <w:rsid w:val="00A941CB"/>
    <w:rsid w:val="00A94A3A"/>
    <w:rsid w:val="00A95E9B"/>
    <w:rsid w:val="00A95F80"/>
    <w:rsid w:val="00A95F84"/>
    <w:rsid w:val="00A97E0B"/>
    <w:rsid w:val="00AA0872"/>
    <w:rsid w:val="00AA0C9A"/>
    <w:rsid w:val="00AA1E57"/>
    <w:rsid w:val="00AA1F82"/>
    <w:rsid w:val="00AA281E"/>
    <w:rsid w:val="00AA3215"/>
    <w:rsid w:val="00AA73DC"/>
    <w:rsid w:val="00AA78BB"/>
    <w:rsid w:val="00AB10A2"/>
    <w:rsid w:val="00AB11BB"/>
    <w:rsid w:val="00AB1842"/>
    <w:rsid w:val="00AB1A79"/>
    <w:rsid w:val="00AB2444"/>
    <w:rsid w:val="00AB4BE1"/>
    <w:rsid w:val="00AB54A9"/>
    <w:rsid w:val="00AC0D86"/>
    <w:rsid w:val="00AC0ED1"/>
    <w:rsid w:val="00AC16C2"/>
    <w:rsid w:val="00AC1E5C"/>
    <w:rsid w:val="00AC1F82"/>
    <w:rsid w:val="00AC256A"/>
    <w:rsid w:val="00AC2708"/>
    <w:rsid w:val="00AC280D"/>
    <w:rsid w:val="00AC34FF"/>
    <w:rsid w:val="00AC3B8B"/>
    <w:rsid w:val="00AC3E2D"/>
    <w:rsid w:val="00AC5677"/>
    <w:rsid w:val="00AC5E46"/>
    <w:rsid w:val="00AC624C"/>
    <w:rsid w:val="00AC62C4"/>
    <w:rsid w:val="00AC65DA"/>
    <w:rsid w:val="00AC69A8"/>
    <w:rsid w:val="00AC6ED3"/>
    <w:rsid w:val="00AD061C"/>
    <w:rsid w:val="00AD1E22"/>
    <w:rsid w:val="00AD2E1A"/>
    <w:rsid w:val="00AD46F4"/>
    <w:rsid w:val="00AD4B96"/>
    <w:rsid w:val="00AD4E3E"/>
    <w:rsid w:val="00AD5183"/>
    <w:rsid w:val="00AD5A39"/>
    <w:rsid w:val="00AD5AA0"/>
    <w:rsid w:val="00AD5E1D"/>
    <w:rsid w:val="00AD6176"/>
    <w:rsid w:val="00AD66F6"/>
    <w:rsid w:val="00AD7054"/>
    <w:rsid w:val="00AD7E51"/>
    <w:rsid w:val="00AD7FA2"/>
    <w:rsid w:val="00AE0F6C"/>
    <w:rsid w:val="00AE11A1"/>
    <w:rsid w:val="00AE17C7"/>
    <w:rsid w:val="00AE1E43"/>
    <w:rsid w:val="00AE2682"/>
    <w:rsid w:val="00AE3312"/>
    <w:rsid w:val="00AE37BE"/>
    <w:rsid w:val="00AE3EDC"/>
    <w:rsid w:val="00AE423B"/>
    <w:rsid w:val="00AE4C8F"/>
    <w:rsid w:val="00AE64B7"/>
    <w:rsid w:val="00AE6580"/>
    <w:rsid w:val="00AE6E49"/>
    <w:rsid w:val="00AE7FF0"/>
    <w:rsid w:val="00AF06A2"/>
    <w:rsid w:val="00AF0D6D"/>
    <w:rsid w:val="00AF0DA1"/>
    <w:rsid w:val="00AF0F6C"/>
    <w:rsid w:val="00AF1256"/>
    <w:rsid w:val="00AF16CE"/>
    <w:rsid w:val="00AF21B2"/>
    <w:rsid w:val="00AF2875"/>
    <w:rsid w:val="00AF29BF"/>
    <w:rsid w:val="00AF2B3E"/>
    <w:rsid w:val="00AF3242"/>
    <w:rsid w:val="00AF34D5"/>
    <w:rsid w:val="00AF4DB6"/>
    <w:rsid w:val="00AF4ED6"/>
    <w:rsid w:val="00AF521B"/>
    <w:rsid w:val="00AF5697"/>
    <w:rsid w:val="00AF6E81"/>
    <w:rsid w:val="00AF7283"/>
    <w:rsid w:val="00AF7535"/>
    <w:rsid w:val="00B00E2F"/>
    <w:rsid w:val="00B01BCE"/>
    <w:rsid w:val="00B03427"/>
    <w:rsid w:val="00B03A13"/>
    <w:rsid w:val="00B03CC7"/>
    <w:rsid w:val="00B03E77"/>
    <w:rsid w:val="00B04B46"/>
    <w:rsid w:val="00B0504C"/>
    <w:rsid w:val="00B05562"/>
    <w:rsid w:val="00B059AD"/>
    <w:rsid w:val="00B100E7"/>
    <w:rsid w:val="00B1097B"/>
    <w:rsid w:val="00B111D7"/>
    <w:rsid w:val="00B11E7F"/>
    <w:rsid w:val="00B123BB"/>
    <w:rsid w:val="00B12E5B"/>
    <w:rsid w:val="00B1304A"/>
    <w:rsid w:val="00B133F9"/>
    <w:rsid w:val="00B13A7C"/>
    <w:rsid w:val="00B13AF0"/>
    <w:rsid w:val="00B14BC4"/>
    <w:rsid w:val="00B14DB8"/>
    <w:rsid w:val="00B15F5B"/>
    <w:rsid w:val="00B1640D"/>
    <w:rsid w:val="00B16A35"/>
    <w:rsid w:val="00B16B5B"/>
    <w:rsid w:val="00B1725A"/>
    <w:rsid w:val="00B201F9"/>
    <w:rsid w:val="00B22147"/>
    <w:rsid w:val="00B22AD1"/>
    <w:rsid w:val="00B22DF1"/>
    <w:rsid w:val="00B237BF"/>
    <w:rsid w:val="00B24C2E"/>
    <w:rsid w:val="00B2644B"/>
    <w:rsid w:val="00B2649E"/>
    <w:rsid w:val="00B2737F"/>
    <w:rsid w:val="00B27FF1"/>
    <w:rsid w:val="00B30A61"/>
    <w:rsid w:val="00B310F8"/>
    <w:rsid w:val="00B31913"/>
    <w:rsid w:val="00B3203D"/>
    <w:rsid w:val="00B327A1"/>
    <w:rsid w:val="00B336B9"/>
    <w:rsid w:val="00B337E5"/>
    <w:rsid w:val="00B338C7"/>
    <w:rsid w:val="00B34701"/>
    <w:rsid w:val="00B34AD6"/>
    <w:rsid w:val="00B35FD9"/>
    <w:rsid w:val="00B3615A"/>
    <w:rsid w:val="00B36CDB"/>
    <w:rsid w:val="00B37455"/>
    <w:rsid w:val="00B378B0"/>
    <w:rsid w:val="00B4009A"/>
    <w:rsid w:val="00B40132"/>
    <w:rsid w:val="00B4056D"/>
    <w:rsid w:val="00B41985"/>
    <w:rsid w:val="00B41A2C"/>
    <w:rsid w:val="00B42E36"/>
    <w:rsid w:val="00B437DE"/>
    <w:rsid w:val="00B43F64"/>
    <w:rsid w:val="00B44761"/>
    <w:rsid w:val="00B45399"/>
    <w:rsid w:val="00B472F8"/>
    <w:rsid w:val="00B47523"/>
    <w:rsid w:val="00B505F8"/>
    <w:rsid w:val="00B51492"/>
    <w:rsid w:val="00B51F5C"/>
    <w:rsid w:val="00B52556"/>
    <w:rsid w:val="00B525EF"/>
    <w:rsid w:val="00B52929"/>
    <w:rsid w:val="00B5417F"/>
    <w:rsid w:val="00B54993"/>
    <w:rsid w:val="00B56C92"/>
    <w:rsid w:val="00B57416"/>
    <w:rsid w:val="00B57A55"/>
    <w:rsid w:val="00B57AE2"/>
    <w:rsid w:val="00B60C33"/>
    <w:rsid w:val="00B638A5"/>
    <w:rsid w:val="00B64C12"/>
    <w:rsid w:val="00B65EA2"/>
    <w:rsid w:val="00B65F88"/>
    <w:rsid w:val="00B66B10"/>
    <w:rsid w:val="00B67D02"/>
    <w:rsid w:val="00B67ED0"/>
    <w:rsid w:val="00B71190"/>
    <w:rsid w:val="00B71830"/>
    <w:rsid w:val="00B71CB8"/>
    <w:rsid w:val="00B7203C"/>
    <w:rsid w:val="00B721C1"/>
    <w:rsid w:val="00B72692"/>
    <w:rsid w:val="00B729CB"/>
    <w:rsid w:val="00B73299"/>
    <w:rsid w:val="00B74152"/>
    <w:rsid w:val="00B74E02"/>
    <w:rsid w:val="00B76047"/>
    <w:rsid w:val="00B774F2"/>
    <w:rsid w:val="00B77C43"/>
    <w:rsid w:val="00B804BA"/>
    <w:rsid w:val="00B82CDE"/>
    <w:rsid w:val="00B831C1"/>
    <w:rsid w:val="00B83951"/>
    <w:rsid w:val="00B83CAB"/>
    <w:rsid w:val="00B849FC"/>
    <w:rsid w:val="00B84DF8"/>
    <w:rsid w:val="00B857ED"/>
    <w:rsid w:val="00B866B8"/>
    <w:rsid w:val="00B8758F"/>
    <w:rsid w:val="00B8784D"/>
    <w:rsid w:val="00B87D79"/>
    <w:rsid w:val="00B9062A"/>
    <w:rsid w:val="00B90C00"/>
    <w:rsid w:val="00B9153B"/>
    <w:rsid w:val="00B9263E"/>
    <w:rsid w:val="00B929EC"/>
    <w:rsid w:val="00B9366F"/>
    <w:rsid w:val="00B946DD"/>
    <w:rsid w:val="00B9493C"/>
    <w:rsid w:val="00B96324"/>
    <w:rsid w:val="00B97AA9"/>
    <w:rsid w:val="00BA1AB8"/>
    <w:rsid w:val="00BA3E75"/>
    <w:rsid w:val="00BA6555"/>
    <w:rsid w:val="00BA67A0"/>
    <w:rsid w:val="00BA70E7"/>
    <w:rsid w:val="00BA7B26"/>
    <w:rsid w:val="00BA7DB6"/>
    <w:rsid w:val="00BB02C7"/>
    <w:rsid w:val="00BB09B2"/>
    <w:rsid w:val="00BB0E01"/>
    <w:rsid w:val="00BB0EA3"/>
    <w:rsid w:val="00BB0EC8"/>
    <w:rsid w:val="00BB3978"/>
    <w:rsid w:val="00BB51E4"/>
    <w:rsid w:val="00BB582A"/>
    <w:rsid w:val="00BB5CF2"/>
    <w:rsid w:val="00BB634E"/>
    <w:rsid w:val="00BB63DB"/>
    <w:rsid w:val="00BB6BF7"/>
    <w:rsid w:val="00BB6DAE"/>
    <w:rsid w:val="00BC041F"/>
    <w:rsid w:val="00BC0781"/>
    <w:rsid w:val="00BC087D"/>
    <w:rsid w:val="00BC2493"/>
    <w:rsid w:val="00BC3C20"/>
    <w:rsid w:val="00BC3DBE"/>
    <w:rsid w:val="00BC3DE5"/>
    <w:rsid w:val="00BC40F0"/>
    <w:rsid w:val="00BC558A"/>
    <w:rsid w:val="00BC71C6"/>
    <w:rsid w:val="00BC7758"/>
    <w:rsid w:val="00BC79E0"/>
    <w:rsid w:val="00BD1532"/>
    <w:rsid w:val="00BD1DB9"/>
    <w:rsid w:val="00BD1F7E"/>
    <w:rsid w:val="00BD1FBA"/>
    <w:rsid w:val="00BD251A"/>
    <w:rsid w:val="00BD2CA2"/>
    <w:rsid w:val="00BD3701"/>
    <w:rsid w:val="00BD4DD8"/>
    <w:rsid w:val="00BD5458"/>
    <w:rsid w:val="00BD609D"/>
    <w:rsid w:val="00BD7739"/>
    <w:rsid w:val="00BE0426"/>
    <w:rsid w:val="00BE164D"/>
    <w:rsid w:val="00BE33BB"/>
    <w:rsid w:val="00BE3763"/>
    <w:rsid w:val="00BE3A98"/>
    <w:rsid w:val="00BE40CD"/>
    <w:rsid w:val="00BE41DC"/>
    <w:rsid w:val="00BE428C"/>
    <w:rsid w:val="00BE47EF"/>
    <w:rsid w:val="00BE5118"/>
    <w:rsid w:val="00BE57CD"/>
    <w:rsid w:val="00BE5C31"/>
    <w:rsid w:val="00BE6209"/>
    <w:rsid w:val="00BE6378"/>
    <w:rsid w:val="00BE6978"/>
    <w:rsid w:val="00BE72B6"/>
    <w:rsid w:val="00BE765A"/>
    <w:rsid w:val="00BF03AF"/>
    <w:rsid w:val="00BF0CFD"/>
    <w:rsid w:val="00BF1373"/>
    <w:rsid w:val="00BF2619"/>
    <w:rsid w:val="00BF3EF9"/>
    <w:rsid w:val="00BF4087"/>
    <w:rsid w:val="00BF426E"/>
    <w:rsid w:val="00BF4B03"/>
    <w:rsid w:val="00BF4D45"/>
    <w:rsid w:val="00BF632E"/>
    <w:rsid w:val="00BF6639"/>
    <w:rsid w:val="00BF6F45"/>
    <w:rsid w:val="00BF702F"/>
    <w:rsid w:val="00BF70E1"/>
    <w:rsid w:val="00BF7918"/>
    <w:rsid w:val="00C0082C"/>
    <w:rsid w:val="00C00FC2"/>
    <w:rsid w:val="00C01541"/>
    <w:rsid w:val="00C02B7B"/>
    <w:rsid w:val="00C04056"/>
    <w:rsid w:val="00C056CA"/>
    <w:rsid w:val="00C056E7"/>
    <w:rsid w:val="00C05EBD"/>
    <w:rsid w:val="00C0611C"/>
    <w:rsid w:val="00C061E5"/>
    <w:rsid w:val="00C07EB3"/>
    <w:rsid w:val="00C10045"/>
    <w:rsid w:val="00C10181"/>
    <w:rsid w:val="00C1050C"/>
    <w:rsid w:val="00C1099D"/>
    <w:rsid w:val="00C10E09"/>
    <w:rsid w:val="00C10EA4"/>
    <w:rsid w:val="00C11CC5"/>
    <w:rsid w:val="00C120A2"/>
    <w:rsid w:val="00C13833"/>
    <w:rsid w:val="00C14824"/>
    <w:rsid w:val="00C1508C"/>
    <w:rsid w:val="00C15BD4"/>
    <w:rsid w:val="00C160CA"/>
    <w:rsid w:val="00C16898"/>
    <w:rsid w:val="00C16BD7"/>
    <w:rsid w:val="00C17244"/>
    <w:rsid w:val="00C17740"/>
    <w:rsid w:val="00C177C1"/>
    <w:rsid w:val="00C17F1A"/>
    <w:rsid w:val="00C2025A"/>
    <w:rsid w:val="00C20264"/>
    <w:rsid w:val="00C204F4"/>
    <w:rsid w:val="00C20D48"/>
    <w:rsid w:val="00C20E88"/>
    <w:rsid w:val="00C2140D"/>
    <w:rsid w:val="00C21AB4"/>
    <w:rsid w:val="00C22EF6"/>
    <w:rsid w:val="00C237DF"/>
    <w:rsid w:val="00C24383"/>
    <w:rsid w:val="00C254A4"/>
    <w:rsid w:val="00C25ADF"/>
    <w:rsid w:val="00C265FE"/>
    <w:rsid w:val="00C26877"/>
    <w:rsid w:val="00C2760F"/>
    <w:rsid w:val="00C3115A"/>
    <w:rsid w:val="00C31C0E"/>
    <w:rsid w:val="00C321CF"/>
    <w:rsid w:val="00C324DD"/>
    <w:rsid w:val="00C334EE"/>
    <w:rsid w:val="00C33A71"/>
    <w:rsid w:val="00C347FD"/>
    <w:rsid w:val="00C349B4"/>
    <w:rsid w:val="00C34DD7"/>
    <w:rsid w:val="00C35BE8"/>
    <w:rsid w:val="00C35E6F"/>
    <w:rsid w:val="00C36D60"/>
    <w:rsid w:val="00C37E59"/>
    <w:rsid w:val="00C42380"/>
    <w:rsid w:val="00C426E3"/>
    <w:rsid w:val="00C42BD4"/>
    <w:rsid w:val="00C42DDD"/>
    <w:rsid w:val="00C4317D"/>
    <w:rsid w:val="00C43440"/>
    <w:rsid w:val="00C43697"/>
    <w:rsid w:val="00C43840"/>
    <w:rsid w:val="00C4497D"/>
    <w:rsid w:val="00C4510B"/>
    <w:rsid w:val="00C504BC"/>
    <w:rsid w:val="00C50754"/>
    <w:rsid w:val="00C50C52"/>
    <w:rsid w:val="00C52993"/>
    <w:rsid w:val="00C53B12"/>
    <w:rsid w:val="00C53DC6"/>
    <w:rsid w:val="00C53F1F"/>
    <w:rsid w:val="00C545A1"/>
    <w:rsid w:val="00C55073"/>
    <w:rsid w:val="00C551A7"/>
    <w:rsid w:val="00C55F89"/>
    <w:rsid w:val="00C564FC"/>
    <w:rsid w:val="00C56997"/>
    <w:rsid w:val="00C56A92"/>
    <w:rsid w:val="00C56EFA"/>
    <w:rsid w:val="00C57E1D"/>
    <w:rsid w:val="00C60689"/>
    <w:rsid w:val="00C609D2"/>
    <w:rsid w:val="00C60FB7"/>
    <w:rsid w:val="00C62C6B"/>
    <w:rsid w:val="00C63581"/>
    <w:rsid w:val="00C63915"/>
    <w:rsid w:val="00C64606"/>
    <w:rsid w:val="00C652CB"/>
    <w:rsid w:val="00C6610C"/>
    <w:rsid w:val="00C663F4"/>
    <w:rsid w:val="00C673F0"/>
    <w:rsid w:val="00C70003"/>
    <w:rsid w:val="00C70297"/>
    <w:rsid w:val="00C7093F"/>
    <w:rsid w:val="00C71E86"/>
    <w:rsid w:val="00C71FE9"/>
    <w:rsid w:val="00C72CD0"/>
    <w:rsid w:val="00C735E5"/>
    <w:rsid w:val="00C73C0B"/>
    <w:rsid w:val="00C73F31"/>
    <w:rsid w:val="00C74502"/>
    <w:rsid w:val="00C74E6E"/>
    <w:rsid w:val="00C757D7"/>
    <w:rsid w:val="00C75C40"/>
    <w:rsid w:val="00C7796A"/>
    <w:rsid w:val="00C77A76"/>
    <w:rsid w:val="00C77F43"/>
    <w:rsid w:val="00C8061F"/>
    <w:rsid w:val="00C80A1F"/>
    <w:rsid w:val="00C81108"/>
    <w:rsid w:val="00C83CB8"/>
    <w:rsid w:val="00C84895"/>
    <w:rsid w:val="00C85A9A"/>
    <w:rsid w:val="00C86909"/>
    <w:rsid w:val="00C86945"/>
    <w:rsid w:val="00C8758E"/>
    <w:rsid w:val="00C90917"/>
    <w:rsid w:val="00C90C89"/>
    <w:rsid w:val="00C90E67"/>
    <w:rsid w:val="00C910E4"/>
    <w:rsid w:val="00C91221"/>
    <w:rsid w:val="00C9159D"/>
    <w:rsid w:val="00C93DAD"/>
    <w:rsid w:val="00C94333"/>
    <w:rsid w:val="00C956FA"/>
    <w:rsid w:val="00C9598E"/>
    <w:rsid w:val="00C95FB1"/>
    <w:rsid w:val="00C962F3"/>
    <w:rsid w:val="00C96344"/>
    <w:rsid w:val="00C96CB3"/>
    <w:rsid w:val="00C96D69"/>
    <w:rsid w:val="00C971DD"/>
    <w:rsid w:val="00C97644"/>
    <w:rsid w:val="00C977F1"/>
    <w:rsid w:val="00CA03FF"/>
    <w:rsid w:val="00CA08A2"/>
    <w:rsid w:val="00CA0ACA"/>
    <w:rsid w:val="00CA1688"/>
    <w:rsid w:val="00CA375E"/>
    <w:rsid w:val="00CA39B2"/>
    <w:rsid w:val="00CA3BA7"/>
    <w:rsid w:val="00CA4316"/>
    <w:rsid w:val="00CA659D"/>
    <w:rsid w:val="00CA6FF9"/>
    <w:rsid w:val="00CA7A10"/>
    <w:rsid w:val="00CA7B65"/>
    <w:rsid w:val="00CB13D5"/>
    <w:rsid w:val="00CB1822"/>
    <w:rsid w:val="00CB1B37"/>
    <w:rsid w:val="00CB1CCD"/>
    <w:rsid w:val="00CB1F4C"/>
    <w:rsid w:val="00CB252B"/>
    <w:rsid w:val="00CB35D7"/>
    <w:rsid w:val="00CB4009"/>
    <w:rsid w:val="00CB41A5"/>
    <w:rsid w:val="00CB4852"/>
    <w:rsid w:val="00CB4D04"/>
    <w:rsid w:val="00CB52E5"/>
    <w:rsid w:val="00CB658A"/>
    <w:rsid w:val="00CB7811"/>
    <w:rsid w:val="00CB7C61"/>
    <w:rsid w:val="00CC0127"/>
    <w:rsid w:val="00CC0AD0"/>
    <w:rsid w:val="00CC0D2D"/>
    <w:rsid w:val="00CC10BD"/>
    <w:rsid w:val="00CC22FC"/>
    <w:rsid w:val="00CC2345"/>
    <w:rsid w:val="00CC3852"/>
    <w:rsid w:val="00CC56BD"/>
    <w:rsid w:val="00CC6DD3"/>
    <w:rsid w:val="00CC70F6"/>
    <w:rsid w:val="00CC7601"/>
    <w:rsid w:val="00CD1544"/>
    <w:rsid w:val="00CD1A04"/>
    <w:rsid w:val="00CD23C5"/>
    <w:rsid w:val="00CD2605"/>
    <w:rsid w:val="00CD48D8"/>
    <w:rsid w:val="00CD58A8"/>
    <w:rsid w:val="00CD678E"/>
    <w:rsid w:val="00CE2045"/>
    <w:rsid w:val="00CE20ED"/>
    <w:rsid w:val="00CE21D1"/>
    <w:rsid w:val="00CE2539"/>
    <w:rsid w:val="00CE2B01"/>
    <w:rsid w:val="00CE3BD8"/>
    <w:rsid w:val="00CE3E4E"/>
    <w:rsid w:val="00CE4E89"/>
    <w:rsid w:val="00CE52B5"/>
    <w:rsid w:val="00CE54E2"/>
    <w:rsid w:val="00CE5FAB"/>
    <w:rsid w:val="00CE61AE"/>
    <w:rsid w:val="00CE7A74"/>
    <w:rsid w:val="00CF0115"/>
    <w:rsid w:val="00CF0555"/>
    <w:rsid w:val="00CF0D7C"/>
    <w:rsid w:val="00CF19A2"/>
    <w:rsid w:val="00CF2DB9"/>
    <w:rsid w:val="00CF37CF"/>
    <w:rsid w:val="00CF3E95"/>
    <w:rsid w:val="00CF427B"/>
    <w:rsid w:val="00CF5450"/>
    <w:rsid w:val="00CF5A74"/>
    <w:rsid w:val="00CF5FF6"/>
    <w:rsid w:val="00CF61BC"/>
    <w:rsid w:val="00CF764F"/>
    <w:rsid w:val="00D0019B"/>
    <w:rsid w:val="00D00335"/>
    <w:rsid w:val="00D013B1"/>
    <w:rsid w:val="00D01823"/>
    <w:rsid w:val="00D018DE"/>
    <w:rsid w:val="00D04219"/>
    <w:rsid w:val="00D042BF"/>
    <w:rsid w:val="00D0458B"/>
    <w:rsid w:val="00D0462B"/>
    <w:rsid w:val="00D065C5"/>
    <w:rsid w:val="00D06B4B"/>
    <w:rsid w:val="00D0709E"/>
    <w:rsid w:val="00D1078D"/>
    <w:rsid w:val="00D11272"/>
    <w:rsid w:val="00D113A8"/>
    <w:rsid w:val="00D114D7"/>
    <w:rsid w:val="00D1177F"/>
    <w:rsid w:val="00D12939"/>
    <w:rsid w:val="00D12D45"/>
    <w:rsid w:val="00D13BDB"/>
    <w:rsid w:val="00D169C9"/>
    <w:rsid w:val="00D16A1B"/>
    <w:rsid w:val="00D16D9D"/>
    <w:rsid w:val="00D2188D"/>
    <w:rsid w:val="00D225B5"/>
    <w:rsid w:val="00D234A9"/>
    <w:rsid w:val="00D2452A"/>
    <w:rsid w:val="00D2460F"/>
    <w:rsid w:val="00D24814"/>
    <w:rsid w:val="00D24AE6"/>
    <w:rsid w:val="00D24C69"/>
    <w:rsid w:val="00D24ECE"/>
    <w:rsid w:val="00D2600D"/>
    <w:rsid w:val="00D26CEF"/>
    <w:rsid w:val="00D27405"/>
    <w:rsid w:val="00D301AF"/>
    <w:rsid w:val="00D33C1C"/>
    <w:rsid w:val="00D362DC"/>
    <w:rsid w:val="00D364CB"/>
    <w:rsid w:val="00D36DCC"/>
    <w:rsid w:val="00D37548"/>
    <w:rsid w:val="00D4002E"/>
    <w:rsid w:val="00D40C22"/>
    <w:rsid w:val="00D426CE"/>
    <w:rsid w:val="00D42CF3"/>
    <w:rsid w:val="00D430A5"/>
    <w:rsid w:val="00D43135"/>
    <w:rsid w:val="00D434A2"/>
    <w:rsid w:val="00D44AA1"/>
    <w:rsid w:val="00D44C1D"/>
    <w:rsid w:val="00D45189"/>
    <w:rsid w:val="00D45DB4"/>
    <w:rsid w:val="00D47393"/>
    <w:rsid w:val="00D4747A"/>
    <w:rsid w:val="00D47BFF"/>
    <w:rsid w:val="00D47C88"/>
    <w:rsid w:val="00D47C89"/>
    <w:rsid w:val="00D52176"/>
    <w:rsid w:val="00D522C9"/>
    <w:rsid w:val="00D522E6"/>
    <w:rsid w:val="00D5232B"/>
    <w:rsid w:val="00D52AC7"/>
    <w:rsid w:val="00D52CC6"/>
    <w:rsid w:val="00D534E6"/>
    <w:rsid w:val="00D53A87"/>
    <w:rsid w:val="00D546E5"/>
    <w:rsid w:val="00D548DF"/>
    <w:rsid w:val="00D54B37"/>
    <w:rsid w:val="00D5530C"/>
    <w:rsid w:val="00D56028"/>
    <w:rsid w:val="00D57C2A"/>
    <w:rsid w:val="00D60B55"/>
    <w:rsid w:val="00D60F30"/>
    <w:rsid w:val="00D623B5"/>
    <w:rsid w:val="00D62C90"/>
    <w:rsid w:val="00D62EAA"/>
    <w:rsid w:val="00D63DE2"/>
    <w:rsid w:val="00D642E7"/>
    <w:rsid w:val="00D644EA"/>
    <w:rsid w:val="00D65268"/>
    <w:rsid w:val="00D66086"/>
    <w:rsid w:val="00D6645D"/>
    <w:rsid w:val="00D66834"/>
    <w:rsid w:val="00D6716E"/>
    <w:rsid w:val="00D675BF"/>
    <w:rsid w:val="00D67604"/>
    <w:rsid w:val="00D67E07"/>
    <w:rsid w:val="00D7209C"/>
    <w:rsid w:val="00D720DD"/>
    <w:rsid w:val="00D72FA2"/>
    <w:rsid w:val="00D73DA2"/>
    <w:rsid w:val="00D74328"/>
    <w:rsid w:val="00D745E5"/>
    <w:rsid w:val="00D74D67"/>
    <w:rsid w:val="00D75E8D"/>
    <w:rsid w:val="00D76631"/>
    <w:rsid w:val="00D76D3B"/>
    <w:rsid w:val="00D77570"/>
    <w:rsid w:val="00D77F6B"/>
    <w:rsid w:val="00D80093"/>
    <w:rsid w:val="00D812B7"/>
    <w:rsid w:val="00D8165F"/>
    <w:rsid w:val="00D8200E"/>
    <w:rsid w:val="00D82429"/>
    <w:rsid w:val="00D82481"/>
    <w:rsid w:val="00D8298C"/>
    <w:rsid w:val="00D82A16"/>
    <w:rsid w:val="00D83E7A"/>
    <w:rsid w:val="00D84578"/>
    <w:rsid w:val="00D85788"/>
    <w:rsid w:val="00D87342"/>
    <w:rsid w:val="00D903A1"/>
    <w:rsid w:val="00D90BE7"/>
    <w:rsid w:val="00D90FBE"/>
    <w:rsid w:val="00D91E4E"/>
    <w:rsid w:val="00D92625"/>
    <w:rsid w:val="00D93253"/>
    <w:rsid w:val="00D93283"/>
    <w:rsid w:val="00D967D2"/>
    <w:rsid w:val="00D973A8"/>
    <w:rsid w:val="00D97717"/>
    <w:rsid w:val="00D97A97"/>
    <w:rsid w:val="00D97E64"/>
    <w:rsid w:val="00DA0DA9"/>
    <w:rsid w:val="00DA0E6E"/>
    <w:rsid w:val="00DA0F3D"/>
    <w:rsid w:val="00DA1505"/>
    <w:rsid w:val="00DA2366"/>
    <w:rsid w:val="00DA32C3"/>
    <w:rsid w:val="00DA442E"/>
    <w:rsid w:val="00DA46FB"/>
    <w:rsid w:val="00DA4BA2"/>
    <w:rsid w:val="00DA572B"/>
    <w:rsid w:val="00DA5D06"/>
    <w:rsid w:val="00DA5D28"/>
    <w:rsid w:val="00DA6E3B"/>
    <w:rsid w:val="00DA7C88"/>
    <w:rsid w:val="00DB0D57"/>
    <w:rsid w:val="00DB0E25"/>
    <w:rsid w:val="00DB127E"/>
    <w:rsid w:val="00DB14F3"/>
    <w:rsid w:val="00DB1B21"/>
    <w:rsid w:val="00DB1EB4"/>
    <w:rsid w:val="00DB2516"/>
    <w:rsid w:val="00DB2605"/>
    <w:rsid w:val="00DB3133"/>
    <w:rsid w:val="00DB348E"/>
    <w:rsid w:val="00DB3855"/>
    <w:rsid w:val="00DB3CB9"/>
    <w:rsid w:val="00DB3CDA"/>
    <w:rsid w:val="00DB3F44"/>
    <w:rsid w:val="00DB42AD"/>
    <w:rsid w:val="00DB45D5"/>
    <w:rsid w:val="00DB527E"/>
    <w:rsid w:val="00DB669D"/>
    <w:rsid w:val="00DB7A18"/>
    <w:rsid w:val="00DC01F9"/>
    <w:rsid w:val="00DC0AE4"/>
    <w:rsid w:val="00DC0C6E"/>
    <w:rsid w:val="00DC0CC2"/>
    <w:rsid w:val="00DC152B"/>
    <w:rsid w:val="00DC1B47"/>
    <w:rsid w:val="00DC4B59"/>
    <w:rsid w:val="00DC52D0"/>
    <w:rsid w:val="00DC5620"/>
    <w:rsid w:val="00DC5BE9"/>
    <w:rsid w:val="00DC6A27"/>
    <w:rsid w:val="00DC6AE9"/>
    <w:rsid w:val="00DC754D"/>
    <w:rsid w:val="00DD006D"/>
    <w:rsid w:val="00DD1446"/>
    <w:rsid w:val="00DD24BA"/>
    <w:rsid w:val="00DD2794"/>
    <w:rsid w:val="00DD2915"/>
    <w:rsid w:val="00DD2A93"/>
    <w:rsid w:val="00DD2BB3"/>
    <w:rsid w:val="00DD30B2"/>
    <w:rsid w:val="00DD32AB"/>
    <w:rsid w:val="00DD3AB0"/>
    <w:rsid w:val="00DD40D0"/>
    <w:rsid w:val="00DD43F2"/>
    <w:rsid w:val="00DD51DF"/>
    <w:rsid w:val="00DD5245"/>
    <w:rsid w:val="00DD527A"/>
    <w:rsid w:val="00DD651B"/>
    <w:rsid w:val="00DD6CDF"/>
    <w:rsid w:val="00DD711B"/>
    <w:rsid w:val="00DD7385"/>
    <w:rsid w:val="00DE00C7"/>
    <w:rsid w:val="00DE0F0D"/>
    <w:rsid w:val="00DE2122"/>
    <w:rsid w:val="00DE2960"/>
    <w:rsid w:val="00DE29EF"/>
    <w:rsid w:val="00DE3BF2"/>
    <w:rsid w:val="00DE458E"/>
    <w:rsid w:val="00DE5780"/>
    <w:rsid w:val="00DE60E0"/>
    <w:rsid w:val="00DE6691"/>
    <w:rsid w:val="00DE778C"/>
    <w:rsid w:val="00DE78E9"/>
    <w:rsid w:val="00DE7AAB"/>
    <w:rsid w:val="00DE7AAF"/>
    <w:rsid w:val="00DE7EB9"/>
    <w:rsid w:val="00DE7F75"/>
    <w:rsid w:val="00DF0440"/>
    <w:rsid w:val="00DF1567"/>
    <w:rsid w:val="00DF1F2D"/>
    <w:rsid w:val="00DF3F5D"/>
    <w:rsid w:val="00DF49E1"/>
    <w:rsid w:val="00DF4C2D"/>
    <w:rsid w:val="00DF52F2"/>
    <w:rsid w:val="00DF53A2"/>
    <w:rsid w:val="00DF7189"/>
    <w:rsid w:val="00DF74BD"/>
    <w:rsid w:val="00E01DD4"/>
    <w:rsid w:val="00E02062"/>
    <w:rsid w:val="00E02498"/>
    <w:rsid w:val="00E02618"/>
    <w:rsid w:val="00E02A6B"/>
    <w:rsid w:val="00E03321"/>
    <w:rsid w:val="00E03690"/>
    <w:rsid w:val="00E044CD"/>
    <w:rsid w:val="00E04FFB"/>
    <w:rsid w:val="00E0590F"/>
    <w:rsid w:val="00E06910"/>
    <w:rsid w:val="00E0745F"/>
    <w:rsid w:val="00E07AEB"/>
    <w:rsid w:val="00E111BA"/>
    <w:rsid w:val="00E111E3"/>
    <w:rsid w:val="00E1135E"/>
    <w:rsid w:val="00E115D1"/>
    <w:rsid w:val="00E1217A"/>
    <w:rsid w:val="00E123D1"/>
    <w:rsid w:val="00E12F3A"/>
    <w:rsid w:val="00E1351C"/>
    <w:rsid w:val="00E14115"/>
    <w:rsid w:val="00E14733"/>
    <w:rsid w:val="00E15DBA"/>
    <w:rsid w:val="00E15F37"/>
    <w:rsid w:val="00E177E4"/>
    <w:rsid w:val="00E20F74"/>
    <w:rsid w:val="00E2206F"/>
    <w:rsid w:val="00E22163"/>
    <w:rsid w:val="00E22DC0"/>
    <w:rsid w:val="00E23114"/>
    <w:rsid w:val="00E234D4"/>
    <w:rsid w:val="00E236BE"/>
    <w:rsid w:val="00E25C4B"/>
    <w:rsid w:val="00E25D94"/>
    <w:rsid w:val="00E2637A"/>
    <w:rsid w:val="00E26EF2"/>
    <w:rsid w:val="00E312C5"/>
    <w:rsid w:val="00E31C31"/>
    <w:rsid w:val="00E32B27"/>
    <w:rsid w:val="00E36EDD"/>
    <w:rsid w:val="00E3747B"/>
    <w:rsid w:val="00E37BB5"/>
    <w:rsid w:val="00E402BD"/>
    <w:rsid w:val="00E4154B"/>
    <w:rsid w:val="00E41C4B"/>
    <w:rsid w:val="00E4429A"/>
    <w:rsid w:val="00E45264"/>
    <w:rsid w:val="00E454DA"/>
    <w:rsid w:val="00E463AC"/>
    <w:rsid w:val="00E47E03"/>
    <w:rsid w:val="00E505CA"/>
    <w:rsid w:val="00E50908"/>
    <w:rsid w:val="00E50A87"/>
    <w:rsid w:val="00E50D3C"/>
    <w:rsid w:val="00E51290"/>
    <w:rsid w:val="00E5149E"/>
    <w:rsid w:val="00E51B77"/>
    <w:rsid w:val="00E52C1B"/>
    <w:rsid w:val="00E52E39"/>
    <w:rsid w:val="00E53815"/>
    <w:rsid w:val="00E53A59"/>
    <w:rsid w:val="00E53E9A"/>
    <w:rsid w:val="00E54113"/>
    <w:rsid w:val="00E54B47"/>
    <w:rsid w:val="00E552D2"/>
    <w:rsid w:val="00E55CBD"/>
    <w:rsid w:val="00E56331"/>
    <w:rsid w:val="00E564CC"/>
    <w:rsid w:val="00E56E94"/>
    <w:rsid w:val="00E606EE"/>
    <w:rsid w:val="00E60A17"/>
    <w:rsid w:val="00E63CBB"/>
    <w:rsid w:val="00E63FB2"/>
    <w:rsid w:val="00E64140"/>
    <w:rsid w:val="00E65DF9"/>
    <w:rsid w:val="00E65EB6"/>
    <w:rsid w:val="00E66EE3"/>
    <w:rsid w:val="00E70125"/>
    <w:rsid w:val="00E70DA1"/>
    <w:rsid w:val="00E715A8"/>
    <w:rsid w:val="00E71940"/>
    <w:rsid w:val="00E7231A"/>
    <w:rsid w:val="00E73655"/>
    <w:rsid w:val="00E73A47"/>
    <w:rsid w:val="00E7404D"/>
    <w:rsid w:val="00E7455F"/>
    <w:rsid w:val="00E74B5B"/>
    <w:rsid w:val="00E76976"/>
    <w:rsid w:val="00E7699A"/>
    <w:rsid w:val="00E7737E"/>
    <w:rsid w:val="00E81C86"/>
    <w:rsid w:val="00E82599"/>
    <w:rsid w:val="00E82671"/>
    <w:rsid w:val="00E83366"/>
    <w:rsid w:val="00E835EB"/>
    <w:rsid w:val="00E83856"/>
    <w:rsid w:val="00E840C7"/>
    <w:rsid w:val="00E84135"/>
    <w:rsid w:val="00E846F7"/>
    <w:rsid w:val="00E84883"/>
    <w:rsid w:val="00E84AA9"/>
    <w:rsid w:val="00E85BE7"/>
    <w:rsid w:val="00E85E45"/>
    <w:rsid w:val="00E8624A"/>
    <w:rsid w:val="00E86494"/>
    <w:rsid w:val="00E86BED"/>
    <w:rsid w:val="00E87783"/>
    <w:rsid w:val="00E87EF9"/>
    <w:rsid w:val="00E904A2"/>
    <w:rsid w:val="00E90B64"/>
    <w:rsid w:val="00E90D52"/>
    <w:rsid w:val="00E91FB3"/>
    <w:rsid w:val="00E92C40"/>
    <w:rsid w:val="00E946C5"/>
    <w:rsid w:val="00E9498A"/>
    <w:rsid w:val="00E94F0C"/>
    <w:rsid w:val="00E94FDB"/>
    <w:rsid w:val="00E95487"/>
    <w:rsid w:val="00E96CDF"/>
    <w:rsid w:val="00E9755C"/>
    <w:rsid w:val="00EA04C7"/>
    <w:rsid w:val="00EA0ADB"/>
    <w:rsid w:val="00EA0DBC"/>
    <w:rsid w:val="00EA1680"/>
    <w:rsid w:val="00EA1D2E"/>
    <w:rsid w:val="00EA2E12"/>
    <w:rsid w:val="00EA34A7"/>
    <w:rsid w:val="00EA39C0"/>
    <w:rsid w:val="00EA4279"/>
    <w:rsid w:val="00EA4386"/>
    <w:rsid w:val="00EA46E2"/>
    <w:rsid w:val="00EA5CA3"/>
    <w:rsid w:val="00EA610A"/>
    <w:rsid w:val="00EA6795"/>
    <w:rsid w:val="00EB1243"/>
    <w:rsid w:val="00EB16F2"/>
    <w:rsid w:val="00EB271D"/>
    <w:rsid w:val="00EB3723"/>
    <w:rsid w:val="00EB37F6"/>
    <w:rsid w:val="00EB387D"/>
    <w:rsid w:val="00EB409C"/>
    <w:rsid w:val="00EB4448"/>
    <w:rsid w:val="00EB449C"/>
    <w:rsid w:val="00EB4B7E"/>
    <w:rsid w:val="00EB4DA9"/>
    <w:rsid w:val="00EB7116"/>
    <w:rsid w:val="00EC0AFB"/>
    <w:rsid w:val="00EC1B7D"/>
    <w:rsid w:val="00EC306C"/>
    <w:rsid w:val="00EC39D2"/>
    <w:rsid w:val="00EC5481"/>
    <w:rsid w:val="00EC5E81"/>
    <w:rsid w:val="00EC7325"/>
    <w:rsid w:val="00EC749C"/>
    <w:rsid w:val="00EC753D"/>
    <w:rsid w:val="00ED0EC7"/>
    <w:rsid w:val="00ED1042"/>
    <w:rsid w:val="00ED1862"/>
    <w:rsid w:val="00ED277B"/>
    <w:rsid w:val="00ED2A11"/>
    <w:rsid w:val="00ED39E5"/>
    <w:rsid w:val="00ED3AE2"/>
    <w:rsid w:val="00ED3FB3"/>
    <w:rsid w:val="00ED6DDD"/>
    <w:rsid w:val="00ED7358"/>
    <w:rsid w:val="00EE03D4"/>
    <w:rsid w:val="00EE0766"/>
    <w:rsid w:val="00EE0E59"/>
    <w:rsid w:val="00EE115C"/>
    <w:rsid w:val="00EE1745"/>
    <w:rsid w:val="00EE28F9"/>
    <w:rsid w:val="00EE3365"/>
    <w:rsid w:val="00EE3A8D"/>
    <w:rsid w:val="00EE3CF2"/>
    <w:rsid w:val="00EE442D"/>
    <w:rsid w:val="00EE5FAF"/>
    <w:rsid w:val="00EE65B9"/>
    <w:rsid w:val="00EE75DA"/>
    <w:rsid w:val="00EE7670"/>
    <w:rsid w:val="00EE7755"/>
    <w:rsid w:val="00EF004F"/>
    <w:rsid w:val="00EF05BF"/>
    <w:rsid w:val="00EF0617"/>
    <w:rsid w:val="00EF2C72"/>
    <w:rsid w:val="00EF3A9F"/>
    <w:rsid w:val="00EF404C"/>
    <w:rsid w:val="00EF419E"/>
    <w:rsid w:val="00EF48EA"/>
    <w:rsid w:val="00EF49B0"/>
    <w:rsid w:val="00EF4DFE"/>
    <w:rsid w:val="00EF4E0B"/>
    <w:rsid w:val="00EF659B"/>
    <w:rsid w:val="00EF6EDB"/>
    <w:rsid w:val="00F00DB3"/>
    <w:rsid w:val="00F015D0"/>
    <w:rsid w:val="00F01D53"/>
    <w:rsid w:val="00F02F8E"/>
    <w:rsid w:val="00F03285"/>
    <w:rsid w:val="00F050CA"/>
    <w:rsid w:val="00F0537C"/>
    <w:rsid w:val="00F05485"/>
    <w:rsid w:val="00F057FC"/>
    <w:rsid w:val="00F05C44"/>
    <w:rsid w:val="00F06505"/>
    <w:rsid w:val="00F0689F"/>
    <w:rsid w:val="00F07E4D"/>
    <w:rsid w:val="00F1030F"/>
    <w:rsid w:val="00F10FCE"/>
    <w:rsid w:val="00F113EB"/>
    <w:rsid w:val="00F137F2"/>
    <w:rsid w:val="00F138D9"/>
    <w:rsid w:val="00F14604"/>
    <w:rsid w:val="00F152CB"/>
    <w:rsid w:val="00F15E6C"/>
    <w:rsid w:val="00F16751"/>
    <w:rsid w:val="00F17BC5"/>
    <w:rsid w:val="00F20076"/>
    <w:rsid w:val="00F20D32"/>
    <w:rsid w:val="00F20D7B"/>
    <w:rsid w:val="00F2301E"/>
    <w:rsid w:val="00F23F5A"/>
    <w:rsid w:val="00F24746"/>
    <w:rsid w:val="00F26816"/>
    <w:rsid w:val="00F300B0"/>
    <w:rsid w:val="00F306F6"/>
    <w:rsid w:val="00F31B66"/>
    <w:rsid w:val="00F320AC"/>
    <w:rsid w:val="00F3304F"/>
    <w:rsid w:val="00F3337C"/>
    <w:rsid w:val="00F33435"/>
    <w:rsid w:val="00F3352E"/>
    <w:rsid w:val="00F33627"/>
    <w:rsid w:val="00F340DB"/>
    <w:rsid w:val="00F34351"/>
    <w:rsid w:val="00F34515"/>
    <w:rsid w:val="00F35C46"/>
    <w:rsid w:val="00F366A8"/>
    <w:rsid w:val="00F36A6D"/>
    <w:rsid w:val="00F36C19"/>
    <w:rsid w:val="00F36D8C"/>
    <w:rsid w:val="00F37D31"/>
    <w:rsid w:val="00F401B1"/>
    <w:rsid w:val="00F406B9"/>
    <w:rsid w:val="00F41A15"/>
    <w:rsid w:val="00F4251E"/>
    <w:rsid w:val="00F42552"/>
    <w:rsid w:val="00F42E92"/>
    <w:rsid w:val="00F43E0F"/>
    <w:rsid w:val="00F44B2C"/>
    <w:rsid w:val="00F44B2E"/>
    <w:rsid w:val="00F44E78"/>
    <w:rsid w:val="00F45AEF"/>
    <w:rsid w:val="00F45B02"/>
    <w:rsid w:val="00F46653"/>
    <w:rsid w:val="00F46A13"/>
    <w:rsid w:val="00F46EA7"/>
    <w:rsid w:val="00F47309"/>
    <w:rsid w:val="00F5023B"/>
    <w:rsid w:val="00F505CA"/>
    <w:rsid w:val="00F510B1"/>
    <w:rsid w:val="00F52182"/>
    <w:rsid w:val="00F52E4B"/>
    <w:rsid w:val="00F54144"/>
    <w:rsid w:val="00F546EE"/>
    <w:rsid w:val="00F54E7B"/>
    <w:rsid w:val="00F5541A"/>
    <w:rsid w:val="00F55887"/>
    <w:rsid w:val="00F5627F"/>
    <w:rsid w:val="00F56CC4"/>
    <w:rsid w:val="00F57282"/>
    <w:rsid w:val="00F614E6"/>
    <w:rsid w:val="00F61529"/>
    <w:rsid w:val="00F61901"/>
    <w:rsid w:val="00F61E51"/>
    <w:rsid w:val="00F63062"/>
    <w:rsid w:val="00F64014"/>
    <w:rsid w:val="00F65D8C"/>
    <w:rsid w:val="00F66229"/>
    <w:rsid w:val="00F6627B"/>
    <w:rsid w:val="00F66447"/>
    <w:rsid w:val="00F66595"/>
    <w:rsid w:val="00F66855"/>
    <w:rsid w:val="00F66E50"/>
    <w:rsid w:val="00F67538"/>
    <w:rsid w:val="00F710BB"/>
    <w:rsid w:val="00F71234"/>
    <w:rsid w:val="00F723DF"/>
    <w:rsid w:val="00F73997"/>
    <w:rsid w:val="00F74320"/>
    <w:rsid w:val="00F743F5"/>
    <w:rsid w:val="00F74652"/>
    <w:rsid w:val="00F75A75"/>
    <w:rsid w:val="00F76FE3"/>
    <w:rsid w:val="00F771D0"/>
    <w:rsid w:val="00F7757E"/>
    <w:rsid w:val="00F8104C"/>
    <w:rsid w:val="00F8107B"/>
    <w:rsid w:val="00F81340"/>
    <w:rsid w:val="00F823EF"/>
    <w:rsid w:val="00F82FFA"/>
    <w:rsid w:val="00F832FC"/>
    <w:rsid w:val="00F83594"/>
    <w:rsid w:val="00F8433C"/>
    <w:rsid w:val="00F844DA"/>
    <w:rsid w:val="00F86288"/>
    <w:rsid w:val="00F8630A"/>
    <w:rsid w:val="00F86542"/>
    <w:rsid w:val="00F865EC"/>
    <w:rsid w:val="00F878C3"/>
    <w:rsid w:val="00F9032B"/>
    <w:rsid w:val="00F90517"/>
    <w:rsid w:val="00F90FA1"/>
    <w:rsid w:val="00F914EB"/>
    <w:rsid w:val="00F9150F"/>
    <w:rsid w:val="00F91E08"/>
    <w:rsid w:val="00F939F6"/>
    <w:rsid w:val="00F95438"/>
    <w:rsid w:val="00F955A1"/>
    <w:rsid w:val="00F95AB8"/>
    <w:rsid w:val="00F95E3A"/>
    <w:rsid w:val="00F96227"/>
    <w:rsid w:val="00F96E13"/>
    <w:rsid w:val="00F979DA"/>
    <w:rsid w:val="00F97BDE"/>
    <w:rsid w:val="00FA0696"/>
    <w:rsid w:val="00FA187F"/>
    <w:rsid w:val="00FA1A11"/>
    <w:rsid w:val="00FA4491"/>
    <w:rsid w:val="00FA51F7"/>
    <w:rsid w:val="00FA5A69"/>
    <w:rsid w:val="00FA6890"/>
    <w:rsid w:val="00FA6DCB"/>
    <w:rsid w:val="00FA6E99"/>
    <w:rsid w:val="00FA7780"/>
    <w:rsid w:val="00FB0225"/>
    <w:rsid w:val="00FB04AD"/>
    <w:rsid w:val="00FB0D63"/>
    <w:rsid w:val="00FB2FCA"/>
    <w:rsid w:val="00FB30B7"/>
    <w:rsid w:val="00FB40FE"/>
    <w:rsid w:val="00FB475A"/>
    <w:rsid w:val="00FB4CC5"/>
    <w:rsid w:val="00FB5865"/>
    <w:rsid w:val="00FB6163"/>
    <w:rsid w:val="00FB683E"/>
    <w:rsid w:val="00FB70E8"/>
    <w:rsid w:val="00FB72E2"/>
    <w:rsid w:val="00FB7B2F"/>
    <w:rsid w:val="00FB7E74"/>
    <w:rsid w:val="00FC03B0"/>
    <w:rsid w:val="00FC14C8"/>
    <w:rsid w:val="00FC249E"/>
    <w:rsid w:val="00FC2D45"/>
    <w:rsid w:val="00FC2F25"/>
    <w:rsid w:val="00FC43F4"/>
    <w:rsid w:val="00FC46D9"/>
    <w:rsid w:val="00FC5464"/>
    <w:rsid w:val="00FC5BE1"/>
    <w:rsid w:val="00FC691C"/>
    <w:rsid w:val="00FC7001"/>
    <w:rsid w:val="00FC7F97"/>
    <w:rsid w:val="00FD0B2C"/>
    <w:rsid w:val="00FD0E1C"/>
    <w:rsid w:val="00FD19ED"/>
    <w:rsid w:val="00FD223E"/>
    <w:rsid w:val="00FD3AC4"/>
    <w:rsid w:val="00FD3D30"/>
    <w:rsid w:val="00FD3D81"/>
    <w:rsid w:val="00FD40DF"/>
    <w:rsid w:val="00FD4447"/>
    <w:rsid w:val="00FD5AE7"/>
    <w:rsid w:val="00FD6DEF"/>
    <w:rsid w:val="00FD71AB"/>
    <w:rsid w:val="00FD7518"/>
    <w:rsid w:val="00FD76EF"/>
    <w:rsid w:val="00FE0051"/>
    <w:rsid w:val="00FE0CD4"/>
    <w:rsid w:val="00FE0E9B"/>
    <w:rsid w:val="00FE1991"/>
    <w:rsid w:val="00FE1A26"/>
    <w:rsid w:val="00FE3009"/>
    <w:rsid w:val="00FE3985"/>
    <w:rsid w:val="00FE4A6F"/>
    <w:rsid w:val="00FE511B"/>
    <w:rsid w:val="00FE62AB"/>
    <w:rsid w:val="00FE65E2"/>
    <w:rsid w:val="00FE77DC"/>
    <w:rsid w:val="00FF18E6"/>
    <w:rsid w:val="00FF1AFC"/>
    <w:rsid w:val="00FF1D8F"/>
    <w:rsid w:val="00FF1D98"/>
    <w:rsid w:val="00FF41D0"/>
    <w:rsid w:val="00FF4D41"/>
    <w:rsid w:val="00FF5F43"/>
    <w:rsid w:val="00FF63DD"/>
    <w:rsid w:val="00FF6441"/>
    <w:rsid w:val="00FF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8F998D"/>
  <w15:chartTrackingRefBased/>
  <w15:docId w15:val="{BB637E3B-582F-47C5-83AE-5BF3E1C95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3B1"/>
    <w:rPr>
      <w:lang w:val="en-US" w:eastAsia="en-US"/>
    </w:rPr>
  </w:style>
  <w:style w:type="paragraph" w:styleId="Heading1">
    <w:name w:val="heading 1"/>
    <w:basedOn w:val="Normal"/>
    <w:next w:val="Normal"/>
    <w:qFormat/>
    <w:rsid w:val="000F0BE8"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qFormat/>
    <w:rsid w:val="000F0BE8"/>
    <w:pPr>
      <w:keepNext/>
      <w:spacing w:before="240" w:after="120"/>
      <w:outlineLvl w:val="1"/>
    </w:pPr>
    <w:rPr>
      <w:rFonts w:ascii="Calibri" w:hAnsi="Calibri"/>
      <w:b/>
      <w:sz w:val="32"/>
      <w:lang w:val="en-GB"/>
    </w:rPr>
  </w:style>
  <w:style w:type="paragraph" w:styleId="Heading3">
    <w:name w:val="heading 3"/>
    <w:basedOn w:val="Normal"/>
    <w:next w:val="Normal"/>
    <w:qFormat/>
    <w:rsid w:val="000F0BE8"/>
    <w:pPr>
      <w:keepNext/>
      <w:outlineLvl w:val="2"/>
    </w:pPr>
    <w:rPr>
      <w:b/>
      <w:sz w:val="24"/>
      <w:lang w:val="en-GB"/>
    </w:rPr>
  </w:style>
  <w:style w:type="paragraph" w:styleId="Heading4">
    <w:name w:val="heading 4"/>
    <w:basedOn w:val="Normal"/>
    <w:next w:val="Normal"/>
    <w:qFormat/>
    <w:rsid w:val="000F0BE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0F0BE8"/>
    <w:pPr>
      <w:keepNext/>
      <w:outlineLvl w:val="4"/>
    </w:pPr>
    <w:rPr>
      <w:i/>
      <w:iCs/>
    </w:rPr>
  </w:style>
  <w:style w:type="paragraph" w:styleId="Heading6">
    <w:name w:val="heading 6"/>
    <w:basedOn w:val="Normal"/>
    <w:next w:val="Normal"/>
    <w:link w:val="Heading6Char"/>
    <w:qFormat/>
    <w:rsid w:val="000F0BE8"/>
    <w:pPr>
      <w:keepNext/>
      <w:jc w:val="center"/>
      <w:outlineLvl w:val="5"/>
    </w:pPr>
    <w:rPr>
      <w:rFonts w:ascii="Photina" w:hAnsi="Photina"/>
      <w:i/>
    </w:rPr>
  </w:style>
  <w:style w:type="paragraph" w:styleId="Heading7">
    <w:name w:val="heading 7"/>
    <w:basedOn w:val="Normal"/>
    <w:next w:val="Normal"/>
    <w:link w:val="Heading7Char"/>
    <w:qFormat/>
    <w:rsid w:val="000F0BE8"/>
    <w:pPr>
      <w:keepNext/>
      <w:jc w:val="right"/>
      <w:outlineLvl w:val="6"/>
    </w:pPr>
    <w:rPr>
      <w:rFonts w:ascii="Bookman Old Style" w:hAnsi="Bookman Old Style"/>
      <w:sz w:val="28"/>
      <w:szCs w:val="24"/>
      <w:lang w:val="en-GB"/>
    </w:rPr>
  </w:style>
  <w:style w:type="paragraph" w:styleId="Heading8">
    <w:name w:val="heading 8"/>
    <w:basedOn w:val="Normal"/>
    <w:next w:val="Normal"/>
    <w:qFormat/>
    <w:rsid w:val="000F0BE8"/>
    <w:pPr>
      <w:keepNext/>
      <w:outlineLvl w:val="7"/>
    </w:pPr>
    <w:rPr>
      <w:rFonts w:eastAsia="Lucida Sans Unicode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0F0BE8"/>
    <w:rPr>
      <w:sz w:val="28"/>
    </w:rPr>
  </w:style>
  <w:style w:type="paragraph" w:styleId="Header">
    <w:name w:val="header"/>
    <w:basedOn w:val="Normal"/>
    <w:link w:val="HeaderChar"/>
    <w:rsid w:val="000F0BE8"/>
    <w:pPr>
      <w:tabs>
        <w:tab w:val="left" w:pos="4820"/>
        <w:tab w:val="right" w:pos="8640"/>
      </w:tabs>
      <w:ind w:left="4820" w:hanging="4820"/>
    </w:pPr>
    <w:rPr>
      <w:rFonts w:ascii="Calibri" w:hAnsi="Calibri" w:cs="Calibri"/>
      <w:i/>
      <w:sz w:val="18"/>
    </w:rPr>
  </w:style>
  <w:style w:type="paragraph" w:styleId="Footer">
    <w:name w:val="footer"/>
    <w:basedOn w:val="Header"/>
    <w:autoRedefine/>
    <w:semiHidden/>
    <w:rsid w:val="000F0BE8"/>
    <w:pPr>
      <w:tabs>
        <w:tab w:val="clear" w:pos="4820"/>
        <w:tab w:val="center" w:pos="4536"/>
      </w:tabs>
      <w:ind w:left="0" w:firstLine="0"/>
    </w:pPr>
  </w:style>
  <w:style w:type="paragraph" w:styleId="BodyText">
    <w:name w:val="Body Text"/>
    <w:basedOn w:val="Normal"/>
    <w:semiHidden/>
    <w:rsid w:val="000F0BE8"/>
    <w:rPr>
      <w:sz w:val="24"/>
      <w:lang w:val="en-GB"/>
    </w:rPr>
  </w:style>
  <w:style w:type="paragraph" w:styleId="BodyTextIndent">
    <w:name w:val="Body Text Indent"/>
    <w:basedOn w:val="Normal"/>
    <w:semiHidden/>
    <w:rsid w:val="000F0BE8"/>
    <w:pPr>
      <w:ind w:left="720" w:firstLine="720"/>
    </w:pPr>
    <w:rPr>
      <w:sz w:val="24"/>
      <w:szCs w:val="24"/>
      <w:lang w:val="en-GB"/>
    </w:rPr>
  </w:style>
  <w:style w:type="table" w:styleId="TableGrid">
    <w:name w:val="Table Grid"/>
    <w:basedOn w:val="TableNormal"/>
    <w:uiPriority w:val="59"/>
    <w:rsid w:val="000F0B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0B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F0BE8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0F0BE8"/>
    <w:pPr>
      <w:ind w:left="720"/>
    </w:pPr>
  </w:style>
  <w:style w:type="character" w:customStyle="1" w:styleId="HeaderChar">
    <w:name w:val="Header Char"/>
    <w:link w:val="Header"/>
    <w:rsid w:val="000F0BE8"/>
    <w:rPr>
      <w:rFonts w:ascii="Calibri" w:hAnsi="Calibri" w:cs="Calibri"/>
      <w:i/>
      <w:sz w:val="18"/>
      <w:lang w:val="en-US" w:eastAsia="en-US"/>
    </w:rPr>
  </w:style>
  <w:style w:type="character" w:styleId="Hyperlink">
    <w:name w:val="Hyperlink"/>
    <w:rsid w:val="000F0BE8"/>
    <w:rPr>
      <w:color w:val="0000FF"/>
      <w:u w:val="single"/>
    </w:rPr>
  </w:style>
  <w:style w:type="character" w:customStyle="1" w:styleId="Heading5Char">
    <w:name w:val="Heading 5 Char"/>
    <w:link w:val="Heading5"/>
    <w:rsid w:val="002D406E"/>
    <w:rPr>
      <w:i/>
      <w:iCs/>
      <w:lang w:val="en-US" w:eastAsia="en-US"/>
    </w:rPr>
  </w:style>
  <w:style w:type="character" w:customStyle="1" w:styleId="Heading6Char">
    <w:name w:val="Heading 6 Char"/>
    <w:link w:val="Heading6"/>
    <w:rsid w:val="002D406E"/>
    <w:rPr>
      <w:rFonts w:ascii="Photina" w:hAnsi="Photina"/>
      <w:i/>
      <w:lang w:val="en-US" w:eastAsia="en-US"/>
    </w:rPr>
  </w:style>
  <w:style w:type="character" w:customStyle="1" w:styleId="Heading7Char">
    <w:name w:val="Heading 7 Char"/>
    <w:link w:val="Heading7"/>
    <w:rsid w:val="002D406E"/>
    <w:rPr>
      <w:rFonts w:ascii="Bookman Old Style" w:hAnsi="Bookman Old Style"/>
      <w:sz w:val="28"/>
      <w:szCs w:val="24"/>
      <w:lang w:eastAsia="en-US"/>
    </w:rPr>
  </w:style>
  <w:style w:type="paragraph" w:styleId="BodyText2">
    <w:name w:val="Body Text 2"/>
    <w:basedOn w:val="Normal"/>
    <w:link w:val="BodyText2Char"/>
    <w:semiHidden/>
    <w:rsid w:val="000F0BE8"/>
    <w:rPr>
      <w:i/>
      <w:iCs/>
    </w:rPr>
  </w:style>
  <w:style w:type="character" w:customStyle="1" w:styleId="BodyText2Char">
    <w:name w:val="Body Text 2 Char"/>
    <w:link w:val="BodyText2"/>
    <w:semiHidden/>
    <w:rsid w:val="002D406E"/>
    <w:rPr>
      <w:i/>
      <w:iCs/>
      <w:lang w:val="en-US" w:eastAsia="en-US"/>
    </w:rPr>
  </w:style>
  <w:style w:type="paragraph" w:styleId="BodyText3">
    <w:name w:val="Body Text 3"/>
    <w:basedOn w:val="Normal"/>
    <w:link w:val="BodyText3Char"/>
    <w:semiHidden/>
    <w:rsid w:val="000F0BE8"/>
    <w:rPr>
      <w:rFonts w:ascii="Photina" w:hAnsi="Photina"/>
      <w:b/>
      <w:bCs/>
      <w:iCs/>
      <w:sz w:val="28"/>
    </w:rPr>
  </w:style>
  <w:style w:type="character" w:customStyle="1" w:styleId="BodyText3Char">
    <w:name w:val="Body Text 3 Char"/>
    <w:link w:val="BodyText3"/>
    <w:semiHidden/>
    <w:rsid w:val="002D406E"/>
    <w:rPr>
      <w:rFonts w:ascii="Photina" w:hAnsi="Photina"/>
      <w:b/>
      <w:bCs/>
      <w:iCs/>
      <w:sz w:val="28"/>
      <w:lang w:val="en-US" w:eastAsia="en-US"/>
    </w:rPr>
  </w:style>
  <w:style w:type="character" w:styleId="FollowedHyperlink">
    <w:name w:val="FollowedHyperlink"/>
    <w:semiHidden/>
    <w:rsid w:val="000F0BE8"/>
    <w:rPr>
      <w:color w:val="800080"/>
      <w:u w:val="single"/>
    </w:rPr>
  </w:style>
  <w:style w:type="character" w:customStyle="1" w:styleId="NumberingSymbols">
    <w:name w:val="Numbering Symbols"/>
    <w:rsid w:val="000F0BE8"/>
  </w:style>
  <w:style w:type="character" w:styleId="Strong">
    <w:name w:val="Strong"/>
    <w:qFormat/>
    <w:rsid w:val="000F0BE8"/>
    <w:rPr>
      <w:b/>
      <w:bCs/>
    </w:rPr>
  </w:style>
  <w:style w:type="paragraph" w:customStyle="1" w:styleId="ListBullet1">
    <w:name w:val="List Bullet 1"/>
    <w:basedOn w:val="Normal"/>
    <w:rsid w:val="000F0BE8"/>
    <w:pPr>
      <w:numPr>
        <w:numId w:val="1"/>
      </w:numPr>
      <w:suppressAutoHyphens/>
      <w:overflowPunct w:val="0"/>
      <w:autoSpaceDE w:val="0"/>
    </w:pPr>
    <w:rPr>
      <w:rFonts w:ascii="Helvetica" w:hAnsi="Helvetica"/>
      <w:lang w:val="en-GB" w:eastAsia="ar-SA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0F0BE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0F0BE8"/>
    <w:rPr>
      <w:sz w:val="16"/>
      <w:szCs w:val="16"/>
      <w:lang w:val="en-US" w:eastAsia="en-US"/>
    </w:rPr>
  </w:style>
  <w:style w:type="paragraph" w:customStyle="1" w:styleId="Notice">
    <w:name w:val="Notice"/>
    <w:basedOn w:val="Normal"/>
    <w:link w:val="NoticeChar"/>
    <w:qFormat/>
    <w:rsid w:val="000F0BE8"/>
    <w:pPr>
      <w:tabs>
        <w:tab w:val="right" w:pos="5103"/>
      </w:tabs>
      <w:spacing w:after="120"/>
    </w:pPr>
    <w:rPr>
      <w:rFonts w:ascii="Calibri" w:hAnsi="Calibri"/>
    </w:rPr>
  </w:style>
  <w:style w:type="paragraph" w:customStyle="1" w:styleId="Sign">
    <w:name w:val="Sign"/>
    <w:basedOn w:val="Notice"/>
    <w:link w:val="SignChar"/>
    <w:qFormat/>
    <w:rsid w:val="000F0BE8"/>
    <w:pPr>
      <w:ind w:left="5103"/>
    </w:pPr>
  </w:style>
  <w:style w:type="character" w:customStyle="1" w:styleId="NoticeChar">
    <w:name w:val="Notice Char"/>
    <w:link w:val="Notice"/>
    <w:rsid w:val="000F0BE8"/>
    <w:rPr>
      <w:rFonts w:ascii="Calibri" w:hAnsi="Calibri"/>
      <w:lang w:val="en-US" w:eastAsia="en-US"/>
    </w:rPr>
  </w:style>
  <w:style w:type="paragraph" w:customStyle="1" w:styleId="List1">
    <w:name w:val="List 1"/>
    <w:basedOn w:val="Normal"/>
    <w:link w:val="List1Char"/>
    <w:qFormat/>
    <w:rsid w:val="000F0BE8"/>
    <w:pPr>
      <w:numPr>
        <w:numId w:val="2"/>
      </w:numPr>
      <w:spacing w:before="120"/>
    </w:pPr>
    <w:rPr>
      <w:rFonts w:ascii="Calibri" w:hAnsi="Calibri"/>
      <w:b/>
    </w:rPr>
  </w:style>
  <w:style w:type="character" w:customStyle="1" w:styleId="SignChar">
    <w:name w:val="Sign Char"/>
    <w:link w:val="Sign"/>
    <w:rsid w:val="000F0BE8"/>
    <w:rPr>
      <w:rFonts w:ascii="Calibri" w:hAnsi="Calibri"/>
      <w:lang w:val="en-US" w:eastAsia="en-US"/>
    </w:rPr>
  </w:style>
  <w:style w:type="paragraph" w:customStyle="1" w:styleId="Listunnumbered">
    <w:name w:val="List unnumbered"/>
    <w:basedOn w:val="Normal"/>
    <w:link w:val="ListunnumberedChar"/>
    <w:qFormat/>
    <w:rsid w:val="000F0BE8"/>
    <w:pPr>
      <w:ind w:left="425"/>
    </w:pPr>
    <w:rPr>
      <w:rFonts w:ascii="Calibri" w:hAnsi="Calibri"/>
    </w:rPr>
  </w:style>
  <w:style w:type="character" w:customStyle="1" w:styleId="List1Char">
    <w:name w:val="List 1 Char"/>
    <w:link w:val="List1"/>
    <w:rsid w:val="000F0BE8"/>
    <w:rPr>
      <w:rFonts w:ascii="Calibri" w:hAnsi="Calibri"/>
      <w:b/>
      <w:lang w:val="en-US" w:eastAsia="en-US"/>
    </w:rPr>
  </w:style>
  <w:style w:type="paragraph" w:customStyle="1" w:styleId="Listtwo">
    <w:name w:val="List two"/>
    <w:basedOn w:val="List1"/>
    <w:link w:val="ListtwoChar"/>
    <w:qFormat/>
    <w:rsid w:val="000F0BE8"/>
    <w:pPr>
      <w:numPr>
        <w:ilvl w:val="1"/>
      </w:numPr>
      <w:tabs>
        <w:tab w:val="num" w:pos="1277"/>
      </w:tabs>
      <w:spacing w:before="0"/>
      <w:ind w:left="1277"/>
    </w:pPr>
    <w:rPr>
      <w:b w:val="0"/>
    </w:rPr>
  </w:style>
  <w:style w:type="character" w:customStyle="1" w:styleId="ListunnumberedChar">
    <w:name w:val="List unnumbered Char"/>
    <w:link w:val="Listunnumbered"/>
    <w:rsid w:val="000F0BE8"/>
    <w:rPr>
      <w:rFonts w:ascii="Calibri" w:hAnsi="Calibri"/>
      <w:lang w:val="en-US" w:eastAsia="en-US"/>
    </w:rPr>
  </w:style>
  <w:style w:type="character" w:customStyle="1" w:styleId="ListtwoChar">
    <w:name w:val="List two Char"/>
    <w:link w:val="Listtwo"/>
    <w:rsid w:val="000F0BE8"/>
    <w:rPr>
      <w:rFonts w:ascii="Calibri" w:hAnsi="Calibri"/>
      <w:lang w:val="en-US" w:eastAsia="en-US"/>
    </w:rPr>
  </w:style>
  <w:style w:type="paragraph" w:customStyle="1" w:styleId="tablecell">
    <w:name w:val="table cell"/>
    <w:basedOn w:val="Header"/>
    <w:link w:val="tablecellChar"/>
    <w:autoRedefine/>
    <w:qFormat/>
    <w:rsid w:val="006739E8"/>
    <w:pPr>
      <w:tabs>
        <w:tab w:val="left" w:pos="855"/>
        <w:tab w:val="left" w:pos="1418"/>
        <w:tab w:val="left" w:pos="1985"/>
      </w:tabs>
      <w:ind w:left="0" w:firstLine="0"/>
    </w:pPr>
    <w:rPr>
      <w:i w:val="0"/>
      <w:color w:val="000000"/>
      <w:sz w:val="20"/>
      <w:shd w:val="clear" w:color="auto" w:fill="FFFFFF"/>
    </w:rPr>
  </w:style>
  <w:style w:type="character" w:styleId="SubtleEmphasis">
    <w:name w:val="Subtle Emphasis"/>
    <w:uiPriority w:val="19"/>
    <w:qFormat/>
    <w:rsid w:val="00295C94"/>
    <w:rPr>
      <w:i/>
      <w:iCs/>
      <w:color w:val="808080"/>
    </w:rPr>
  </w:style>
  <w:style w:type="character" w:customStyle="1" w:styleId="tablecellChar">
    <w:name w:val="table cell Char"/>
    <w:link w:val="tablecell"/>
    <w:rsid w:val="006739E8"/>
    <w:rPr>
      <w:rFonts w:ascii="Calibri" w:hAnsi="Calibri" w:cs="Calibri"/>
      <w:color w:val="000000"/>
      <w:lang w:val="en-US" w:eastAsia="en-US"/>
    </w:rPr>
  </w:style>
  <w:style w:type="paragraph" w:customStyle="1" w:styleId="Header1">
    <w:name w:val="Header1"/>
    <w:basedOn w:val="Header"/>
    <w:qFormat/>
    <w:rsid w:val="00B90C00"/>
  </w:style>
  <w:style w:type="character" w:customStyle="1" w:styleId="headerChar0">
    <w:name w:val="header Char"/>
    <w:link w:val="Header11"/>
    <w:rsid w:val="000F0BE8"/>
    <w:rPr>
      <w:rFonts w:ascii="Calibri" w:hAnsi="Calibri" w:cs="Calibri"/>
      <w:i/>
      <w:sz w:val="18"/>
      <w:lang w:val="en-US" w:eastAsia="en-US"/>
    </w:rPr>
  </w:style>
  <w:style w:type="paragraph" w:customStyle="1" w:styleId="Header11">
    <w:name w:val="Header11"/>
    <w:basedOn w:val="Header"/>
    <w:link w:val="headerChar0"/>
    <w:qFormat/>
    <w:rsid w:val="000F0BE8"/>
  </w:style>
  <w:style w:type="table" w:customStyle="1" w:styleId="TableGrid1">
    <w:name w:val="Table Grid1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59"/>
    <w:rsid w:val="001655C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0C712D"/>
  </w:style>
  <w:style w:type="character" w:customStyle="1" w:styleId="opaneltitle">
    <w:name w:val="opaneltitle"/>
    <w:basedOn w:val="DefaultParagraphFont"/>
    <w:rsid w:val="005529FC"/>
  </w:style>
  <w:style w:type="table" w:customStyle="1" w:styleId="TableGrid21">
    <w:name w:val="Table Grid21"/>
    <w:basedOn w:val="TableNormal"/>
    <w:next w:val="TableGrid"/>
    <w:uiPriority w:val="59"/>
    <w:rsid w:val="00372F3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372F3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temlevel1Char">
    <w:name w:val="Item level 1 Char"/>
    <w:link w:val="Itemlevel1"/>
    <w:locked/>
    <w:rsid w:val="00C74E6E"/>
    <w:rPr>
      <w:rFonts w:ascii="Calibri" w:hAnsi="Calibri"/>
    </w:rPr>
  </w:style>
  <w:style w:type="paragraph" w:customStyle="1" w:styleId="Itemlevel1">
    <w:name w:val="Item level 1"/>
    <w:basedOn w:val="Normal"/>
    <w:link w:val="Itemlevel1Char"/>
    <w:rsid w:val="00C74E6E"/>
    <w:pPr>
      <w:spacing w:before="120"/>
    </w:pPr>
    <w:rPr>
      <w:rFonts w:ascii="Calibri" w:hAnsi="Calibri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7C50F9"/>
    <w:rPr>
      <w:rFonts w:eastAsiaTheme="minorHAnsi"/>
      <w:color w:val="000000"/>
      <w:sz w:val="24"/>
      <w:szCs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4F4143"/>
    <w:rPr>
      <w:rFonts w:ascii="Calibri" w:hAnsi="Calibri"/>
      <w:b/>
      <w:sz w:val="32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B658A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2108AC"/>
    <w:rPr>
      <w:color w:val="605E5C"/>
      <w:shd w:val="clear" w:color="auto" w:fill="E1DFDD"/>
    </w:rPr>
  </w:style>
  <w:style w:type="paragraph" w:customStyle="1" w:styleId="Default">
    <w:name w:val="Default"/>
    <w:rsid w:val="006E6F4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paragraph">
    <w:name w:val="paragraph"/>
    <w:basedOn w:val="Normal"/>
    <w:rsid w:val="00FA6DCB"/>
    <w:pPr>
      <w:spacing w:before="100" w:beforeAutospacing="1" w:after="100" w:afterAutospacing="1"/>
    </w:pPr>
    <w:rPr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FA6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234897">
          <w:marLeft w:val="0"/>
          <w:marRight w:val="0"/>
          <w:marTop w:val="100"/>
          <w:marBottom w:val="100"/>
          <w:divBdr>
            <w:top w:val="dotted" w:sz="2" w:space="0" w:color="000000"/>
            <w:left w:val="dotted" w:sz="2" w:space="0" w:color="000000"/>
            <w:bottom w:val="dotted" w:sz="2" w:space="0" w:color="000000"/>
            <w:right w:val="dotted" w:sz="2" w:space="0" w:color="000000"/>
          </w:divBdr>
          <w:divsChild>
            <w:div w:id="716322953">
              <w:marLeft w:val="0"/>
              <w:marRight w:val="0"/>
              <w:marTop w:val="0"/>
              <w:marBottom w:val="0"/>
              <w:divBdr>
                <w:top w:val="dotted" w:sz="2" w:space="0" w:color="000000"/>
                <w:left w:val="dotted" w:sz="2" w:space="0" w:color="000000"/>
                <w:bottom w:val="dotted" w:sz="2" w:space="0" w:color="000000"/>
                <w:right w:val="dotted" w:sz="2" w:space="0" w:color="000000"/>
              </w:divBdr>
              <w:divsChild>
                <w:div w:id="1406881989">
                  <w:marLeft w:val="0"/>
                  <w:marRight w:val="0"/>
                  <w:marTop w:val="0"/>
                  <w:marBottom w:val="0"/>
                  <w:divBdr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divBdr>
                  <w:divsChild>
                    <w:div w:id="1531381579">
                      <w:marLeft w:val="0"/>
                      <w:marRight w:val="0"/>
                      <w:marTop w:val="150"/>
                      <w:marBottom w:val="0"/>
                      <w:divBdr>
                        <w:top w:val="dotted" w:sz="2" w:space="0" w:color="000000"/>
                        <w:left w:val="dotted" w:sz="2" w:space="0" w:color="000000"/>
                        <w:bottom w:val="dotted" w:sz="2" w:space="0" w:color="000000"/>
                        <w:right w:val="dotted" w:sz="2" w:space="0" w:color="000000"/>
                      </w:divBdr>
                      <w:divsChild>
                        <w:div w:id="1906601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2" w:space="0" w:color="000000"/>
                            <w:left w:val="dotted" w:sz="2" w:space="0" w:color="000000"/>
                            <w:bottom w:val="dotted" w:sz="2" w:space="0" w:color="000000"/>
                            <w:right w:val="dotted" w:sz="2" w:space="0" w:color="000000"/>
                          </w:divBdr>
                          <w:divsChild>
                            <w:div w:id="825585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96947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6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0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9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77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726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083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00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7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04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7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49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4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88578">
          <w:marLeft w:val="0"/>
          <w:marRight w:val="0"/>
          <w:marTop w:val="100"/>
          <w:marBottom w:val="100"/>
          <w:divBdr>
            <w:top w:val="dotted" w:sz="2" w:space="0" w:color="000000"/>
            <w:left w:val="dotted" w:sz="2" w:space="0" w:color="000000"/>
            <w:bottom w:val="dotted" w:sz="2" w:space="0" w:color="000000"/>
            <w:right w:val="dotted" w:sz="2" w:space="0" w:color="000000"/>
          </w:divBdr>
          <w:divsChild>
            <w:div w:id="471025551">
              <w:marLeft w:val="0"/>
              <w:marRight w:val="0"/>
              <w:marTop w:val="0"/>
              <w:marBottom w:val="0"/>
              <w:divBdr>
                <w:top w:val="dotted" w:sz="2" w:space="0" w:color="000000"/>
                <w:left w:val="dotted" w:sz="2" w:space="0" w:color="000000"/>
                <w:bottom w:val="dotted" w:sz="2" w:space="0" w:color="000000"/>
                <w:right w:val="dotted" w:sz="2" w:space="0" w:color="000000"/>
              </w:divBdr>
              <w:divsChild>
                <w:div w:id="751632548">
                  <w:marLeft w:val="0"/>
                  <w:marRight w:val="0"/>
                  <w:marTop w:val="0"/>
                  <w:marBottom w:val="0"/>
                  <w:divBdr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divBdr>
                </w:div>
                <w:div w:id="1213469101">
                  <w:marLeft w:val="0"/>
                  <w:marRight w:val="0"/>
                  <w:marTop w:val="0"/>
                  <w:marBottom w:val="0"/>
                  <w:divBdr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divBdr>
                </w:div>
                <w:div w:id="1897889215">
                  <w:marLeft w:val="0"/>
                  <w:marRight w:val="0"/>
                  <w:marTop w:val="0"/>
                  <w:marBottom w:val="0"/>
                  <w:divBdr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divBdr>
                  <w:divsChild>
                    <w:div w:id="755445570">
                      <w:marLeft w:val="0"/>
                      <w:marRight w:val="0"/>
                      <w:marTop w:val="0"/>
                      <w:marBottom w:val="0"/>
                      <w:divBdr>
                        <w:top w:val="dotted" w:sz="2" w:space="0" w:color="000000"/>
                        <w:left w:val="dotted" w:sz="2" w:space="0" w:color="000000"/>
                        <w:bottom w:val="dotted" w:sz="2" w:space="0" w:color="000000"/>
                        <w:right w:val="dotted" w:sz="2" w:space="0" w:color="000000"/>
                      </w:divBdr>
                    </w:div>
                    <w:div w:id="2103184851">
                      <w:marLeft w:val="0"/>
                      <w:marRight w:val="0"/>
                      <w:marTop w:val="0"/>
                      <w:marBottom w:val="0"/>
                      <w:divBdr>
                        <w:top w:val="dotted" w:sz="2" w:space="0" w:color="000000"/>
                        <w:left w:val="dotted" w:sz="2" w:space="0" w:color="000000"/>
                        <w:bottom w:val="dotted" w:sz="2" w:space="0" w:color="000000"/>
                        <w:right w:val="dotted" w:sz="2" w:space="0" w:color="000000"/>
                      </w:divBdr>
                    </w:div>
                  </w:divsChild>
                </w:div>
              </w:divsChild>
            </w:div>
            <w:div w:id="978344820">
              <w:marLeft w:val="0"/>
              <w:marRight w:val="0"/>
              <w:marTop w:val="0"/>
              <w:marBottom w:val="0"/>
              <w:divBdr>
                <w:top w:val="dotted" w:sz="2" w:space="0" w:color="000000"/>
                <w:left w:val="dotted" w:sz="2" w:space="0" w:color="000000"/>
                <w:bottom w:val="dotted" w:sz="2" w:space="0" w:color="000000"/>
                <w:right w:val="dotted" w:sz="2" w:space="0" w:color="000000"/>
              </w:divBdr>
              <w:divsChild>
                <w:div w:id="1316421723">
                  <w:marLeft w:val="0"/>
                  <w:marRight w:val="0"/>
                  <w:marTop w:val="0"/>
                  <w:marBottom w:val="0"/>
                  <w:divBdr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divBdr>
                  <w:divsChild>
                    <w:div w:id="409085870">
                      <w:marLeft w:val="0"/>
                      <w:marRight w:val="0"/>
                      <w:marTop w:val="0"/>
                      <w:marBottom w:val="0"/>
                      <w:divBdr>
                        <w:top w:val="dotted" w:sz="2" w:space="0" w:color="000000"/>
                        <w:left w:val="dotted" w:sz="2" w:space="0" w:color="000000"/>
                        <w:bottom w:val="dotted" w:sz="2" w:space="0" w:color="000000"/>
                        <w:right w:val="dotted" w:sz="2" w:space="0" w:color="000000"/>
                      </w:divBdr>
                    </w:div>
                  </w:divsChild>
                </w:div>
                <w:div w:id="1527449754">
                  <w:marLeft w:val="3000"/>
                  <w:marRight w:val="0"/>
                  <w:marTop w:val="45"/>
                  <w:marBottom w:val="0"/>
                  <w:divBdr>
                    <w:top w:val="dotted" w:sz="2" w:space="0" w:color="000000"/>
                    <w:left w:val="single" w:sz="18" w:space="8" w:color="99CC33"/>
                    <w:bottom w:val="single" w:sz="18" w:space="2" w:color="99CC33"/>
                    <w:right w:val="single" w:sz="18" w:space="5" w:color="99CC33"/>
                  </w:divBdr>
                </w:div>
              </w:divsChild>
            </w:div>
            <w:div w:id="2011709873">
              <w:marLeft w:val="0"/>
              <w:marRight w:val="0"/>
              <w:marTop w:val="0"/>
              <w:marBottom w:val="0"/>
              <w:divBdr>
                <w:top w:val="dotted" w:sz="2" w:space="0" w:color="000000"/>
                <w:left w:val="dotted" w:sz="2" w:space="0" w:color="000000"/>
                <w:bottom w:val="dotted" w:sz="2" w:space="0" w:color="000000"/>
                <w:right w:val="dotted" w:sz="2" w:space="0" w:color="000000"/>
              </w:divBdr>
              <w:divsChild>
                <w:div w:id="443353515">
                  <w:marLeft w:val="0"/>
                  <w:marRight w:val="0"/>
                  <w:marTop w:val="0"/>
                  <w:marBottom w:val="0"/>
                  <w:divBdr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divBdr>
                  <w:divsChild>
                    <w:div w:id="2093812434">
                      <w:marLeft w:val="0"/>
                      <w:marRight w:val="0"/>
                      <w:marTop w:val="0"/>
                      <w:marBottom w:val="0"/>
                      <w:divBdr>
                        <w:top w:val="dotted" w:sz="2" w:space="0" w:color="000000"/>
                        <w:left w:val="dotted" w:sz="2" w:space="0" w:color="000000"/>
                        <w:bottom w:val="dotted" w:sz="2" w:space="0" w:color="000000"/>
                        <w:right w:val="dotted" w:sz="2" w:space="0" w:color="000000"/>
                      </w:divBdr>
                      <w:divsChild>
                        <w:div w:id="58912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2" w:space="0" w:color="000000"/>
                            <w:left w:val="dotted" w:sz="2" w:space="0" w:color="000000"/>
                            <w:bottom w:val="dotted" w:sz="2" w:space="0" w:color="000000"/>
                            <w:right w:val="dotted" w:sz="2" w:space="0" w:color="000000"/>
                          </w:divBdr>
                          <w:divsChild>
                            <w:div w:id="243488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864364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</w:divsChild>
                        </w:div>
                        <w:div w:id="936056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8" w:space="0" w:color="99CC33"/>
                            <w:left w:val="single" w:sz="18" w:space="0" w:color="99CC33"/>
                            <w:bottom w:val="single" w:sz="18" w:space="0" w:color="99CC33"/>
                            <w:right w:val="single" w:sz="18" w:space="0" w:color="99CC33"/>
                          </w:divBdr>
                          <w:divsChild>
                            <w:div w:id="322318177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687869342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846404106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886263371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956792108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194348224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485658666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603413637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962150628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114325807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72460691">
                  <w:marLeft w:val="0"/>
                  <w:marRight w:val="0"/>
                  <w:marTop w:val="0"/>
                  <w:marBottom w:val="0"/>
                  <w:divBdr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divBdr>
                  <w:divsChild>
                    <w:div w:id="2003577220">
                      <w:marLeft w:val="0"/>
                      <w:marRight w:val="0"/>
                      <w:marTop w:val="150"/>
                      <w:marBottom w:val="0"/>
                      <w:divBdr>
                        <w:top w:val="dotted" w:sz="2" w:space="0" w:color="000000"/>
                        <w:left w:val="dotted" w:sz="2" w:space="0" w:color="000000"/>
                        <w:bottom w:val="dotted" w:sz="2" w:space="0" w:color="000000"/>
                        <w:right w:val="dotted" w:sz="2" w:space="0" w:color="000000"/>
                      </w:divBdr>
                      <w:divsChild>
                        <w:div w:id="87766531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dotted" w:sz="2" w:space="0" w:color="000000"/>
                            <w:left w:val="dotted" w:sz="2" w:space="0" w:color="000000"/>
                            <w:bottom w:val="dotted" w:sz="2" w:space="0" w:color="000000"/>
                            <w:right w:val="dotted" w:sz="2" w:space="0" w:color="000000"/>
                          </w:divBdr>
                          <w:divsChild>
                            <w:div w:id="2127845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</w:divsChild>
                        </w:div>
                        <w:div w:id="1115102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2" w:space="0" w:color="000000"/>
                            <w:left w:val="dotted" w:sz="2" w:space="0" w:color="000000"/>
                            <w:bottom w:val="dotted" w:sz="2" w:space="0" w:color="000000"/>
                            <w:right w:val="dotted" w:sz="2" w:space="0" w:color="000000"/>
                          </w:divBdr>
                          <w:divsChild>
                            <w:div w:id="38170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14198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3143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45848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373819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417408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421800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537007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559369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600144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649486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906304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963193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032653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139808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164200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285580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316453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328290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393503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444836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484546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496843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505048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689714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754357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814828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904947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914729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024357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060668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061779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0925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6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infield\Downloads\2012%20Agenda%20design%205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42de28-eec3-41dc-bd1d-07f91551e77b" xsi:nil="true"/>
    <lcf76f155ced4ddcb4097134ff3c332f xmlns="aa048ef5-ce59-4546-ba3b-22ce7b100db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C80FB15398F741B98DF024EE397608" ma:contentTypeVersion="14" ma:contentTypeDescription="Create a new document." ma:contentTypeScope="" ma:versionID="24b3410fb4c9de50ae521ebce4d746a0">
  <xsd:schema xmlns:xsd="http://www.w3.org/2001/XMLSchema" xmlns:xs="http://www.w3.org/2001/XMLSchema" xmlns:p="http://schemas.microsoft.com/office/2006/metadata/properties" xmlns:ns2="aa048ef5-ce59-4546-ba3b-22ce7b100db0" xmlns:ns3="e542de28-eec3-41dc-bd1d-07f91551e77b" targetNamespace="http://schemas.microsoft.com/office/2006/metadata/properties" ma:root="true" ma:fieldsID="3f05590ee69c3f982bf82a60c2417b51" ns2:_="" ns3:_="">
    <xsd:import namespace="aa048ef5-ce59-4546-ba3b-22ce7b100db0"/>
    <xsd:import namespace="e542de28-eec3-41dc-bd1d-07f91551e7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048ef5-ce59-4546-ba3b-22ce7b100d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d690daa-556e-4372-9344-866bcb019e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2de28-eec3-41dc-bd1d-07f91551e77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5ffbc99-e602-4cce-9f9c-e1700d709dfe}" ma:internalName="TaxCatchAll" ma:showField="CatchAllData" ma:web="e542de28-eec3-41dc-bd1d-07f91551e7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636C5B-EC13-4024-8EA3-32A9C7296D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7CE514-628D-48F9-A60D-C939BCD75B63}">
  <ds:schemaRefs>
    <ds:schemaRef ds:uri="http://schemas.microsoft.com/office/2006/metadata/properties"/>
    <ds:schemaRef ds:uri="http://schemas.microsoft.com/office/infopath/2007/PartnerControls"/>
    <ds:schemaRef ds:uri="e542de28-eec3-41dc-bd1d-07f91551e77b"/>
    <ds:schemaRef ds:uri="aa048ef5-ce59-4546-ba3b-22ce7b100db0"/>
  </ds:schemaRefs>
</ds:datastoreItem>
</file>

<file path=customXml/itemProps3.xml><?xml version="1.0" encoding="utf-8"?>
<ds:datastoreItem xmlns:ds="http://schemas.openxmlformats.org/officeDocument/2006/customXml" ds:itemID="{28DC4CA7-1DD7-4292-A4BE-878E237866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048ef5-ce59-4546-ba3b-22ce7b100db0"/>
    <ds:schemaRef ds:uri="e542de28-eec3-41dc-bd1d-07f91551e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1AEC497-8B5C-4A24-9CB0-3283A3ACF8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 Agenda design 5</Template>
  <TotalTime>150</TotalTime>
  <Pages>2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may 1998</vt:lpstr>
    </vt:vector>
  </TitlesOfParts>
  <Company>Shinfield Parish Council</Company>
  <LinksUpToDate>false</LinksUpToDate>
  <CharactersWithSpaces>3780</CharactersWithSpaces>
  <SharedDoc>false</SharedDoc>
  <HLinks>
    <vt:vector size="6" baseType="variant">
      <vt:variant>
        <vt:i4>3276923</vt:i4>
      </vt:variant>
      <vt:variant>
        <vt:i4>0</vt:i4>
      </vt:variant>
      <vt:variant>
        <vt:i4>0</vt:i4>
      </vt:variant>
      <vt:variant>
        <vt:i4>5</vt:i4>
      </vt:variant>
      <vt:variant>
        <vt:lpwstr>https://charvilparishcouncil.gov.uk/wp-content/uploads/2025/02/Charvil-Neighbourhood-Plan-Pre-submission-Draft.pdf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may 1998</dc:title>
  <dc:subject/>
  <dc:creator>Shinfield Parish Council</dc:creator>
  <cp:keywords/>
  <dc:description/>
  <cp:lastModifiedBy>Sally Herring</cp:lastModifiedBy>
  <cp:revision>60</cp:revision>
  <cp:lastPrinted>2025-06-04T12:40:00Z</cp:lastPrinted>
  <dcterms:created xsi:type="dcterms:W3CDTF">2025-06-04T09:21:00Z</dcterms:created>
  <dcterms:modified xsi:type="dcterms:W3CDTF">2025-06-05T11:32:00Z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0x0101002DC80FB15398F741B98DF024EE397608</vt:lpwstr>
  </property>
  <property fmtid="{D5CDD505-2E9C-101B-9397-08002B2CF9AE}" pid="3" name="Order">
    <vt:r8>5628200</vt:r8>
  </property>
  <property fmtid="{D5CDD505-2E9C-101B-9397-08002B2CF9AE}" pid="4" name="MediaServiceImageTags">
    <vt:lpwstr/>
  </property>
</Properties>
</file>