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232B" w14:textId="16A60FB3" w:rsidR="00653593" w:rsidRPr="001F7F0E" w:rsidRDefault="00653593" w:rsidP="00653593">
      <w:pPr>
        <w:keepNext/>
        <w:spacing w:before="240" w:after="120"/>
        <w:outlineLvl w:val="1"/>
        <w:rPr>
          <w:rFonts w:asciiTheme="minorHAnsi" w:hAnsiTheme="minorHAnsi" w:cstheme="minorHAnsi"/>
          <w:b/>
          <w:color w:val="FFFFFF" w:themeColor="background1"/>
          <w:sz w:val="24"/>
          <w:szCs w:val="24"/>
          <w:u w:val="single"/>
          <w:lang w:val="en-GB"/>
        </w:rPr>
      </w:pPr>
      <w:bookmarkStart w:id="0" w:name="_Hlk105504136"/>
      <w:bookmarkEnd w:id="0"/>
      <w:r w:rsidRPr="001F7F0E">
        <w:rPr>
          <w:rFonts w:asciiTheme="minorHAnsi" w:hAnsiTheme="minorHAnsi" w:cstheme="minorHAnsi"/>
          <w:b/>
          <w:color w:val="FFFFFF" w:themeColor="background1"/>
          <w:sz w:val="24"/>
          <w:szCs w:val="24"/>
          <w:highlight w:val="darkMagenta"/>
          <w:lang w:val="en-GB"/>
        </w:rPr>
        <w:t>To all members of Planning &amp; Highways Committee</w:t>
      </w:r>
    </w:p>
    <w:p w14:paraId="235C2F1C" w14:textId="6A5D382B" w:rsidR="000656DF" w:rsidRPr="001F7F0E" w:rsidRDefault="00653593" w:rsidP="0070449F">
      <w:pPr>
        <w:tabs>
          <w:tab w:val="right" w:pos="5103"/>
        </w:tabs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 xml:space="preserve">Notice is hereby given and you are summoned to attend a meeting of the Planning and Highways Committee on 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>Wednesday</w:t>
      </w:r>
      <w:r w:rsidR="00C7093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1A01">
        <w:rPr>
          <w:rFonts w:asciiTheme="minorHAnsi" w:hAnsiTheme="minorHAnsi" w:cstheme="minorHAnsi"/>
          <w:b/>
          <w:sz w:val="24"/>
          <w:szCs w:val="24"/>
        </w:rPr>
        <w:t>5</w:t>
      </w:r>
      <w:r w:rsidR="00EC1A01" w:rsidRPr="00EC1A01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="00EC1A01">
        <w:rPr>
          <w:rFonts w:asciiTheme="minorHAnsi" w:hAnsiTheme="minorHAnsi" w:cstheme="minorHAnsi"/>
          <w:b/>
          <w:sz w:val="24"/>
          <w:szCs w:val="24"/>
        </w:rPr>
        <w:t xml:space="preserve"> November</w:t>
      </w:r>
      <w:r w:rsidR="00BD4DD8" w:rsidRPr="001F7F0E">
        <w:rPr>
          <w:rFonts w:asciiTheme="minorHAnsi" w:hAnsiTheme="minorHAnsi" w:cstheme="minorHAnsi"/>
          <w:b/>
          <w:sz w:val="24"/>
          <w:szCs w:val="24"/>
        </w:rPr>
        <w:t xml:space="preserve"> 2025</w:t>
      </w:r>
      <w:r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27664F" w:rsidRPr="001F7F0E">
        <w:rPr>
          <w:rFonts w:asciiTheme="minorHAnsi" w:hAnsiTheme="minorHAnsi" w:cstheme="minorHAnsi"/>
          <w:b/>
          <w:sz w:val="24"/>
          <w:szCs w:val="24"/>
        </w:rPr>
        <w:t xml:space="preserve">at 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the School Green Centre</w:t>
      </w:r>
      <w:r w:rsidR="005F0301"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723F7F" w:rsidRPr="001F7F0E">
        <w:rPr>
          <w:rFonts w:asciiTheme="minorHAnsi" w:hAnsiTheme="minorHAnsi" w:cstheme="minorHAnsi"/>
          <w:b/>
          <w:sz w:val="24"/>
          <w:szCs w:val="24"/>
        </w:rPr>
        <w:t>RG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2 9EH</w:t>
      </w:r>
      <w:r w:rsidR="00252E4B" w:rsidRPr="001F7F0E">
        <w:rPr>
          <w:rFonts w:asciiTheme="minorHAnsi" w:hAnsiTheme="minorHAnsi" w:cstheme="minorHAnsi"/>
          <w:b/>
          <w:sz w:val="24"/>
          <w:szCs w:val="24"/>
        </w:rPr>
        <w:t xml:space="preserve">, commencing </w:t>
      </w:r>
      <w:r w:rsidR="006B307C" w:rsidRPr="001F7F0E">
        <w:rPr>
          <w:rFonts w:asciiTheme="minorHAnsi" w:hAnsiTheme="minorHAnsi" w:cstheme="minorHAnsi"/>
          <w:b/>
          <w:sz w:val="24"/>
          <w:szCs w:val="24"/>
        </w:rPr>
        <w:t>19:30</w:t>
      </w:r>
      <w:r w:rsidR="003B5C9A" w:rsidRPr="001F7F0E">
        <w:rPr>
          <w:rFonts w:asciiTheme="minorHAnsi" w:hAnsiTheme="minorHAnsi" w:cstheme="minorHAnsi"/>
          <w:b/>
          <w:sz w:val="24"/>
          <w:szCs w:val="24"/>
        </w:rPr>
        <w:t>.</w:t>
      </w:r>
    </w:p>
    <w:p w14:paraId="0F1966B2" w14:textId="1E463111" w:rsidR="003F4C23" w:rsidRPr="001F7F0E" w:rsidRDefault="0070449F" w:rsidP="003F4C23">
      <w:pPr>
        <w:pStyle w:val="Sign"/>
        <w:tabs>
          <w:tab w:val="clear" w:pos="5103"/>
          <w:tab w:val="left" w:pos="4962"/>
          <w:tab w:val="right" w:pos="6521"/>
        </w:tabs>
        <w:spacing w:after="0"/>
        <w:ind w:left="6521" w:hanging="1559"/>
        <w:rPr>
          <w:rFonts w:eastAsia="Calibri" w:cs="Calibri"/>
          <w:sz w:val="24"/>
          <w:szCs w:val="24"/>
          <w:lang w:val="en-GB"/>
        </w:rPr>
      </w:pPr>
      <w:r w:rsidRPr="001F7F0E">
        <w:rPr>
          <w:rFonts w:asciiTheme="minorHAnsi" w:hAnsiTheme="minorHAnsi" w:cstheme="minorHAnsi"/>
          <w:sz w:val="24"/>
          <w:szCs w:val="24"/>
        </w:rPr>
        <w:tab/>
      </w:r>
      <w:r w:rsidR="003F4C23" w:rsidRPr="001F7F0E"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05D50F0E" wp14:editId="59AF3033">
            <wp:extent cx="1684020" cy="453390"/>
            <wp:effectExtent l="0" t="0" r="0" b="381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3"/>
                    <a:stretch/>
                  </pic:blipFill>
                  <pic:spPr bwMode="auto">
                    <a:xfrm>
                      <a:off x="0" y="0"/>
                      <a:ext cx="168402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F7F0E">
        <w:rPr>
          <w:rFonts w:asciiTheme="minorHAnsi" w:hAnsiTheme="minorHAnsi" w:cstheme="minorHAnsi"/>
          <w:sz w:val="24"/>
          <w:szCs w:val="24"/>
        </w:rPr>
        <w:tab/>
      </w:r>
    </w:p>
    <w:p w14:paraId="5C856D8A" w14:textId="77777777" w:rsidR="003F4C23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 xml:space="preserve">Bruce Winton </w:t>
      </w:r>
    </w:p>
    <w:p w14:paraId="36C2B9C7" w14:textId="77777777" w:rsidR="00923C2E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>Chief Executive and Clerk to the Parish Council</w:t>
      </w:r>
      <w:r w:rsidR="00923C2E" w:rsidRPr="001F7F0E">
        <w:rPr>
          <w:rFonts w:cs="Calibri"/>
          <w:sz w:val="24"/>
          <w:szCs w:val="24"/>
        </w:rPr>
        <w:t xml:space="preserve"> </w:t>
      </w:r>
    </w:p>
    <w:p w14:paraId="176FD910" w14:textId="4FA83E6B" w:rsidR="003F4C23" w:rsidRPr="001F7F0E" w:rsidRDefault="00EF2D89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</w:t>
      </w:r>
      <w:r w:rsidR="00EC1A01">
        <w:rPr>
          <w:rFonts w:cs="Calibri"/>
          <w:sz w:val="24"/>
          <w:szCs w:val="24"/>
        </w:rPr>
        <w:t>1</w:t>
      </w:r>
      <w:r w:rsidR="00EC1A01" w:rsidRPr="00EC1A01">
        <w:rPr>
          <w:rFonts w:cs="Calibri"/>
          <w:sz w:val="24"/>
          <w:szCs w:val="24"/>
          <w:vertAlign w:val="superscript"/>
        </w:rPr>
        <w:t>st</w:t>
      </w:r>
      <w:r w:rsidR="00EC1A0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October</w:t>
      </w:r>
      <w:r w:rsidR="00BD4DD8" w:rsidRPr="00D11272">
        <w:rPr>
          <w:rFonts w:cs="Calibri"/>
          <w:sz w:val="24"/>
          <w:szCs w:val="24"/>
        </w:rPr>
        <w:t xml:space="preserve"> 2025</w:t>
      </w:r>
    </w:p>
    <w:p w14:paraId="3E264C97" w14:textId="5F919DD4" w:rsidR="006362BD" w:rsidRDefault="006362BD" w:rsidP="00FD3D30">
      <w:pPr>
        <w:pStyle w:val="Notice"/>
        <w:spacing w:after="0"/>
        <w:rPr>
          <w:rFonts w:asciiTheme="minorHAnsi" w:hAnsiTheme="minorHAnsi" w:cstheme="minorHAnsi"/>
          <w:sz w:val="24"/>
          <w:szCs w:val="24"/>
        </w:rPr>
      </w:pPr>
    </w:p>
    <w:p w14:paraId="227C4ADF" w14:textId="0E5C0E46" w:rsidR="0002083D" w:rsidRDefault="006362BD" w:rsidP="00CE5FAB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Members: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Cllrs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Boyer,</w:t>
      </w:r>
      <w:r w:rsidR="006F34FC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D27AD" w:rsidRPr="001F7F0E">
        <w:rPr>
          <w:rFonts w:asciiTheme="minorHAnsi" w:hAnsiTheme="minorHAnsi" w:cstheme="minorHAnsi"/>
          <w:b/>
          <w:sz w:val="24"/>
          <w:szCs w:val="24"/>
        </w:rPr>
        <w:t xml:space="preserve">Hoyle, 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>Jahromi,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 xml:space="preserve"> James,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E7F65" w:rsidRPr="001F7F0E">
        <w:rPr>
          <w:rFonts w:asciiTheme="minorHAnsi" w:hAnsiTheme="minorHAnsi" w:cstheme="minorHAnsi"/>
          <w:b/>
          <w:sz w:val="24"/>
          <w:szCs w:val="24"/>
        </w:rPr>
        <w:t>Masseron</w:t>
      </w:r>
      <w:r w:rsidR="008363E5" w:rsidRPr="001F7F0E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Pee</w:t>
      </w:r>
      <w:r w:rsidR="003E4DD2" w:rsidRPr="001F7F0E">
        <w:rPr>
          <w:rFonts w:asciiTheme="minorHAnsi" w:hAnsiTheme="minorHAnsi" w:cstheme="minorHAnsi"/>
          <w:b/>
          <w:sz w:val="24"/>
          <w:szCs w:val="24"/>
        </w:rPr>
        <w:t xml:space="preserve">r 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>(Chair)</w:t>
      </w:r>
    </w:p>
    <w:p w14:paraId="17CC14FF" w14:textId="77777777" w:rsidR="00D11272" w:rsidRPr="00B05562" w:rsidRDefault="00D11272" w:rsidP="00CE5FAB">
      <w:pPr>
        <w:pStyle w:val="Notice"/>
        <w:rPr>
          <w:rFonts w:asciiTheme="minorHAnsi" w:hAnsiTheme="minorHAnsi" w:cstheme="minorHAnsi"/>
          <w:b/>
          <w:sz w:val="16"/>
          <w:szCs w:val="16"/>
        </w:rPr>
      </w:pPr>
    </w:p>
    <w:p w14:paraId="61B3D6F5" w14:textId="6D995ECD" w:rsidR="008363E5" w:rsidRPr="001F7F0E" w:rsidRDefault="00CE5FAB" w:rsidP="0007733A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Agenda</w:t>
      </w:r>
    </w:p>
    <w:p w14:paraId="7A58D36F" w14:textId="4C802DBB" w:rsidR="008363E5" w:rsidRPr="00A220EE" w:rsidRDefault="00A35BB6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80961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720B7183" w14:textId="77777777" w:rsidTr="009147A3">
        <w:tc>
          <w:tcPr>
            <w:tcW w:w="1195" w:type="dxa"/>
          </w:tcPr>
          <w:p w14:paraId="3CB43380" w14:textId="5064054E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8363E5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6" w:type="dxa"/>
          </w:tcPr>
          <w:p w14:paraId="0777F876" w14:textId="77777777" w:rsidR="008363E5" w:rsidRDefault="008363E5" w:rsidP="008B38A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  <w:p w14:paraId="738936E2" w14:textId="0EF6387C" w:rsidR="008B38A8" w:rsidRPr="001F7F0E" w:rsidRDefault="008B38A8" w:rsidP="008B38A8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1"/>
    <w:p w14:paraId="3C0EA0B5" w14:textId="4D8B445F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1291C157" w14:textId="77777777" w:rsidTr="009147A3">
        <w:tc>
          <w:tcPr>
            <w:tcW w:w="1195" w:type="dxa"/>
          </w:tcPr>
          <w:p w14:paraId="18380BCF" w14:textId="4B4D8104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3929C5B0" w14:textId="77777777" w:rsidR="008363E5" w:rsidRPr="001F7F0E" w:rsidRDefault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 </w:t>
            </w:r>
          </w:p>
        </w:tc>
      </w:tr>
      <w:tr w:rsidR="008363E5" w:rsidRPr="001F7F0E" w14:paraId="1329CB9E" w14:textId="77777777" w:rsidTr="009147A3">
        <w:tc>
          <w:tcPr>
            <w:tcW w:w="1195" w:type="dxa"/>
          </w:tcPr>
          <w:p w14:paraId="7CB2D642" w14:textId="0585DA86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226" w:type="dxa"/>
          </w:tcPr>
          <w:p w14:paraId="26A9342B" w14:textId="324F8899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6FE73003" w14:textId="77777777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5752EDC" w14:textId="52ADBA26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0E6EB660" w14:textId="77777777" w:rsidTr="009147A3">
        <w:tc>
          <w:tcPr>
            <w:tcW w:w="1195" w:type="dxa"/>
          </w:tcPr>
          <w:p w14:paraId="3B938C2F" w14:textId="23A40BF6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0B9C8388" w14:textId="6C8C445B" w:rsidR="008363E5" w:rsidRPr="001F7F0E" w:rsidRDefault="008363E5" w:rsidP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the minutes of the 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and Highways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6B307C"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037A1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EF2D89" w:rsidRPr="00EF2D89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EF2D8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C1A01">
              <w:rPr>
                <w:rFonts w:asciiTheme="minorHAnsi" w:hAnsiTheme="minorHAnsi" w:cstheme="minorHAnsi"/>
                <w:sz w:val="24"/>
                <w:szCs w:val="24"/>
              </w:rPr>
              <w:t>October</w:t>
            </w:r>
            <w:r w:rsidRPr="00D1127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D1127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as a correct record of the meeting and to authorise the Chair to sign the same*</w:t>
            </w:r>
          </w:p>
        </w:tc>
      </w:tr>
      <w:tr w:rsidR="00DC6AE9" w:rsidRPr="001F7F0E" w14:paraId="2944D4AA" w14:textId="77777777" w:rsidTr="009147A3">
        <w:tc>
          <w:tcPr>
            <w:tcW w:w="1195" w:type="dxa"/>
          </w:tcPr>
          <w:p w14:paraId="60CD7AF9" w14:textId="27710100" w:rsidR="00DC6AE9" w:rsidRPr="001F7F0E" w:rsidRDefault="009D44A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DC6AE9" w:rsidRPr="001F7F0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23C2E" w:rsidRPr="001F7F0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226" w:type="dxa"/>
          </w:tcPr>
          <w:p w14:paraId="15DA9EA5" w14:textId="77777777" w:rsidR="00D11272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 of the meeting held on </w:t>
            </w:r>
          </w:p>
          <w:p w14:paraId="374B5979" w14:textId="7AD96600" w:rsidR="00DC6AE9" w:rsidRPr="001F7F0E" w:rsidRDefault="003037A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EF2D89" w:rsidRPr="00EF2D89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EF2D8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October</w:t>
            </w:r>
            <w:r w:rsidR="00DC6AE9" w:rsidRPr="002D05A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2D05A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14:paraId="45F37E65" w14:textId="4CCD906A" w:rsidR="00DC6AE9" w:rsidRPr="001F7F0E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9553057" w14:textId="6A5E4CDE" w:rsidR="009F644C" w:rsidRPr="00D2188D" w:rsidRDefault="008753DC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Schedule of Deposited Plans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1D1BD92E" w14:textId="77777777" w:rsidTr="009147A3">
        <w:tc>
          <w:tcPr>
            <w:tcW w:w="1134" w:type="dxa"/>
            <w:hideMark/>
          </w:tcPr>
          <w:p w14:paraId="648580D5" w14:textId="2758A397" w:rsidR="009F644C" w:rsidRPr="001F7F0E" w:rsidRDefault="00B76C42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764CBE29" w14:textId="16CE2593" w:rsidR="001927B4" w:rsidRPr="001F7F0E" w:rsidRDefault="00CA39B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applications are being reviewed weekly. Plans deposited following the most recent Thursday planning email which require urgent attention will be forwarded as received</w:t>
            </w:r>
          </w:p>
          <w:p w14:paraId="70AC4D3C" w14:textId="1EDA419B" w:rsidR="00E84883" w:rsidRPr="001F7F0E" w:rsidRDefault="00E84883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7B3E354" w14:textId="17ABDDB7" w:rsidR="00C652CB" w:rsidRPr="00D2188D" w:rsidRDefault="00C652C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Appeals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C652CB" w:rsidRPr="001F7F0E" w14:paraId="233013C8" w14:textId="77777777" w:rsidTr="009147A3">
        <w:tc>
          <w:tcPr>
            <w:tcW w:w="1134" w:type="dxa"/>
            <w:hideMark/>
          </w:tcPr>
          <w:p w14:paraId="79DC2DDD" w14:textId="1D0F7EA1" w:rsidR="00C652CB" w:rsidRPr="001F7F0E" w:rsidRDefault="00B76C42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2D0D71A2" w14:textId="3E4619F5" w:rsidR="00856E7C" w:rsidRDefault="00C652CB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inspectorate appeals relating to Shinfield Parish</w:t>
            </w:r>
            <w:r w:rsidR="009E6DC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  <w:p w14:paraId="1145802E" w14:textId="77777777" w:rsidR="00856E7C" w:rsidRPr="00E25C4B" w:rsidRDefault="00856E7C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0ED88341" w14:textId="617BE14E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</w:p>
        </w:tc>
      </w:tr>
    </w:tbl>
    <w:p w14:paraId="0AF93AA1" w14:textId="77777777" w:rsidR="006B3405" w:rsidRDefault="006B3405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br w:type="page"/>
      </w:r>
    </w:p>
    <w:p w14:paraId="14D9E90A" w14:textId="5E374FB2" w:rsidR="009F644C" w:rsidRPr="001F7F0E" w:rsidRDefault="0060500F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>Enforcement Notices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363BAC6D" w14:textId="77777777" w:rsidTr="009147A3">
        <w:tc>
          <w:tcPr>
            <w:tcW w:w="1134" w:type="dxa"/>
            <w:hideMark/>
          </w:tcPr>
          <w:p w14:paraId="20982AFA" w14:textId="34FA090A" w:rsidR="009F644C" w:rsidRPr="001F7F0E" w:rsidRDefault="00B76C42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08B581A8" w14:textId="7AA6A5B7" w:rsidR="009F644C" w:rsidRPr="001F7F0E" w:rsidRDefault="0060500F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</w:t>
            </w:r>
            <w:r w:rsidRPr="007B616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Closed Enforcements table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</w:t>
            </w:r>
            <w:r w:rsidR="004A0E5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for </w:t>
            </w:r>
            <w:r w:rsidR="00BD50FD" w:rsidRPr="003B226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October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2025* </w:t>
            </w:r>
            <w:r w:rsidR="004A0E5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for information only)</w:t>
            </w:r>
            <w:r w:rsidR="00801643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9F644C" w:rsidRPr="001F7F0E" w14:paraId="6B9410E8" w14:textId="77777777" w:rsidTr="009147A3">
        <w:tc>
          <w:tcPr>
            <w:tcW w:w="1134" w:type="dxa"/>
            <w:hideMark/>
          </w:tcPr>
          <w:p w14:paraId="41F8B3D2" w14:textId="745409BC" w:rsidR="009F644C" w:rsidRPr="001F7F0E" w:rsidRDefault="00B76C42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  <w:p w14:paraId="0102D859" w14:textId="77777777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  <w:p w14:paraId="2A529363" w14:textId="79D28DFD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  <w:tc>
          <w:tcPr>
            <w:tcW w:w="8221" w:type="dxa"/>
            <w:hideMark/>
          </w:tcPr>
          <w:p w14:paraId="486F5C29" w14:textId="0A8C6A4F" w:rsidR="00D11272" w:rsidRPr="00E25C4B" w:rsidRDefault="009F644C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Outstanding Enforcements table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s for </w:t>
            </w:r>
            <w:r w:rsidR="00BD50FD" w:rsidRPr="003B226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October</w:t>
            </w:r>
            <w:r w:rsidR="00BD50F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2025</w:t>
            </w:r>
            <w:r w:rsidR="000960AE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  <w:r w:rsidR="002D6AE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(for information only)</w:t>
            </w:r>
          </w:p>
          <w:p w14:paraId="3CED02E0" w14:textId="7B357D54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7286529" w14:textId="00F7CC42" w:rsidR="00E94FDB" w:rsidRPr="00A77C2D" w:rsidRDefault="00E94FD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77C2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Highways, Street Lighting and Footpath Matters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6641E127" w14:textId="77777777" w:rsidTr="009147A3">
        <w:tc>
          <w:tcPr>
            <w:tcW w:w="1134" w:type="dxa"/>
          </w:tcPr>
          <w:p w14:paraId="493017DC" w14:textId="41EA77A4" w:rsidR="009F644C" w:rsidRPr="001F7F0E" w:rsidRDefault="00E07DCC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5101D53" w14:textId="0E465CDD" w:rsidR="001F7C00" w:rsidRPr="001F7F0E" w:rsidRDefault="00CA08A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</w:t>
            </w:r>
            <w:r w:rsidR="003B3F1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1D415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verbal </w:t>
            </w:r>
            <w:r w:rsidR="0013743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report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on Highways, Street Lighting and Footpath Matter</w:t>
            </w:r>
            <w:r w:rsidR="00CA39B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</w:t>
            </w:r>
            <w:r w:rsidR="00353F6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A468C6" w:rsidRPr="00A468C6" w14:paraId="17010DA6" w14:textId="77777777" w:rsidTr="009147A3">
        <w:tc>
          <w:tcPr>
            <w:tcW w:w="1134" w:type="dxa"/>
          </w:tcPr>
          <w:p w14:paraId="5106BFE5" w14:textId="517D9C21" w:rsidR="00A468C6" w:rsidRPr="00A468C6" w:rsidRDefault="00A468C6" w:rsidP="00B03CC7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A468C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7.2</w:t>
            </w:r>
          </w:p>
        </w:tc>
        <w:tc>
          <w:tcPr>
            <w:tcW w:w="8221" w:type="dxa"/>
          </w:tcPr>
          <w:p w14:paraId="0AFC9587" w14:textId="1E545F08" w:rsidR="00A468C6" w:rsidRPr="00A468C6" w:rsidRDefault="00A468C6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E845DC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E845DC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06185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the </w:t>
            </w:r>
            <w:r w:rsidR="0053727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draft </w:t>
            </w:r>
            <w:r w:rsidR="0006185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Wokingham Borough Council </w:t>
            </w:r>
            <w:r w:rsidR="00E845D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Speed Limit </w:t>
            </w:r>
            <w:r w:rsidR="0006185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Policy</w:t>
            </w:r>
            <w:r w:rsidR="005D06D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</w:tc>
      </w:tr>
      <w:tr w:rsidR="00D662E8" w:rsidRPr="00A468C6" w14:paraId="16B61CD0" w14:textId="77777777" w:rsidTr="009147A3">
        <w:tc>
          <w:tcPr>
            <w:tcW w:w="1134" w:type="dxa"/>
          </w:tcPr>
          <w:p w14:paraId="6E5B6A9C" w14:textId="6AF5CE15" w:rsidR="00D662E8" w:rsidRPr="00A468C6" w:rsidRDefault="00D662E8" w:rsidP="00B03CC7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7.3</w:t>
            </w:r>
          </w:p>
        </w:tc>
        <w:tc>
          <w:tcPr>
            <w:tcW w:w="8221" w:type="dxa"/>
          </w:tcPr>
          <w:p w14:paraId="415945CD" w14:textId="018EAFC9" w:rsidR="00D662E8" w:rsidRDefault="00D662E8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6B11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6B11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B11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speed indicator devi</w:t>
            </w:r>
            <w:r w:rsidR="003B226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c</w:t>
            </w:r>
            <w:r w:rsidR="006B11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es</w:t>
            </w:r>
            <w:r w:rsidR="003B226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(SIDs)</w:t>
            </w:r>
            <w:r w:rsidR="006B11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their use in the Parish</w:t>
            </w:r>
          </w:p>
          <w:p w14:paraId="4415E319" w14:textId="6B4877F0" w:rsidR="006B1148" w:rsidRDefault="006B1148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3A8E38C" w14:textId="53E8F0D8" w:rsidR="00F95438" w:rsidRPr="001F7F0E" w:rsidRDefault="00F95438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Renewal of Neighbourhood Development Plan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F95438" w:rsidRPr="00EC2AEF" w14:paraId="15847215" w14:textId="77777777" w:rsidTr="009147A3">
        <w:tc>
          <w:tcPr>
            <w:tcW w:w="1134" w:type="dxa"/>
          </w:tcPr>
          <w:p w14:paraId="04A7A50B" w14:textId="7F2892AB" w:rsidR="00F95438" w:rsidRPr="00EC2AEF" w:rsidRDefault="00E07DCC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2" w:name="_Hlk158124569"/>
            <w:r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B03CC7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D06D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221" w:type="dxa"/>
          </w:tcPr>
          <w:p w14:paraId="2E7339FD" w14:textId="547437B1" w:rsidR="009A11A5" w:rsidRPr="00EC2AEF" w:rsidRDefault="00F95438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EC2AE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EC2AE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F20057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AF7E5C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ver</w:t>
            </w:r>
            <w:r w:rsidR="009040C9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b</w:t>
            </w:r>
            <w:r w:rsidR="00AF7E5C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al</w:t>
            </w:r>
            <w:r w:rsidR="00F20057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update</w:t>
            </w:r>
            <w:r w:rsidR="007A58F1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from the Neighbourhood Plan </w:t>
            </w:r>
            <w:r w:rsidR="00E5040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Renewal Working Party</w:t>
            </w:r>
            <w:r w:rsidR="007427E7" w:rsidRPr="00EC2A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3F4A44" w:rsidRPr="001F7F0E" w14:paraId="7AB21871" w14:textId="77777777" w:rsidTr="009147A3">
        <w:tc>
          <w:tcPr>
            <w:tcW w:w="1134" w:type="dxa"/>
          </w:tcPr>
          <w:p w14:paraId="5FFCD3FD" w14:textId="6D40DB6A" w:rsidR="003F4A44" w:rsidRPr="001F7F0E" w:rsidRDefault="00E07DCC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3F4A44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5D06D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221" w:type="dxa"/>
          </w:tcPr>
          <w:p w14:paraId="3CCD4A89" w14:textId="40F7F956" w:rsidR="003F4A44" w:rsidRDefault="003F4A44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1378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9C04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verbal</w:t>
            </w:r>
            <w:r w:rsidR="0041378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update on registering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Assets of Community Value</w:t>
            </w:r>
          </w:p>
          <w:p w14:paraId="015D7DDC" w14:textId="66CBF224" w:rsidR="00D36DCC" w:rsidRPr="001F7F0E" w:rsidRDefault="00D36DCC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2"/>
    <w:p w14:paraId="33E1C2DB" w14:textId="47D7C166" w:rsidR="00B57416" w:rsidRPr="00B57416" w:rsidRDefault="00B57416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B5741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3D132C" w:rsidRPr="001F7F0E" w14:paraId="13B032C6" w14:textId="77777777">
        <w:tc>
          <w:tcPr>
            <w:tcW w:w="1134" w:type="dxa"/>
          </w:tcPr>
          <w:p w14:paraId="13485E88" w14:textId="2F957552" w:rsidR="003D132C" w:rsidRDefault="003D132C" w:rsidP="00427CF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9.</w:t>
            </w:r>
            <w:r w:rsidR="005D06D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221" w:type="dxa"/>
          </w:tcPr>
          <w:p w14:paraId="58A195B0" w14:textId="77695434" w:rsidR="00EB00F7" w:rsidRDefault="003D132C" w:rsidP="00EB00F7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EB00F7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EB00F7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EB00F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details of the new access road, foul pumping station and access track at Thames Valley Science Park*</w:t>
            </w:r>
          </w:p>
          <w:p w14:paraId="5A5F4393" w14:textId="77777777" w:rsidR="003D132C" w:rsidRDefault="003D132C" w:rsidP="00EB00F7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6D8AE49" w14:textId="765EE060" w:rsidR="009F644C" w:rsidRPr="001F7F0E" w:rsidRDefault="009F644C" w:rsidP="00427CF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Future Meetings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0F9C307F" w14:textId="77777777" w:rsidTr="009147A3">
        <w:tc>
          <w:tcPr>
            <w:tcW w:w="1134" w:type="dxa"/>
            <w:hideMark/>
          </w:tcPr>
          <w:p w14:paraId="0A4B0D45" w14:textId="53E09F49" w:rsidR="009F644C" w:rsidRPr="001F7F0E" w:rsidRDefault="008A34D1" w:rsidP="00DF718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B7F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0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3EBABE7" w14:textId="150B625C" w:rsidR="004E067C" w:rsidRPr="001F7F0E" w:rsidRDefault="004E067C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next meeting of the Planning &amp; Highways Committee meeting is </w:t>
            </w:r>
            <w:r w:rsidR="00B9366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Wednesday</w:t>
            </w:r>
            <w:r w:rsidR="00B9366F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, </w:t>
            </w:r>
            <w:r w:rsidR="00CC0D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CC0D1E" w:rsidRPr="00CC0D1E">
              <w:rPr>
                <w:rFonts w:asciiTheme="minorHAnsi" w:eastAsiaTheme="minorHAnsi" w:hAnsiTheme="minorHAnsi" w:cstheme="minorHAnsi"/>
                <w:sz w:val="24"/>
                <w:szCs w:val="24"/>
                <w:vertAlign w:val="superscript"/>
                <w:lang w:val="en-GB"/>
              </w:rPr>
              <w:t>rd</w:t>
            </w:r>
            <w:r w:rsidR="00CC0D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December</w:t>
            </w:r>
            <w:r w:rsidR="00C105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2D6AED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2025</w:t>
            </w:r>
          </w:p>
          <w:p w14:paraId="5DE68C9A" w14:textId="77777777" w:rsidR="00235993" w:rsidRPr="003A624F" w:rsidRDefault="00235993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7C48CAE2" w14:textId="530B4755" w:rsidR="004E067C" w:rsidRPr="001F7F0E" w:rsidRDefault="004E067C" w:rsidP="00A8289D">
            <w:pPr>
              <w:pStyle w:val="ListParagraph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623D72A" w14:textId="2587A5FA" w:rsidR="004D3929" w:rsidRPr="001F7F0E" w:rsidRDefault="004D3929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 indicates papers attached</w:t>
      </w:r>
    </w:p>
    <w:p w14:paraId="1B58D353" w14:textId="52D2A57F" w:rsidR="00F710BB" w:rsidRPr="001F7F0E" w:rsidRDefault="00CA08A2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indicates papers 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to follow</w:t>
      </w:r>
    </w:p>
    <w:p w14:paraId="5E321B2E" w14:textId="77777777" w:rsidR="00B929EC" w:rsidRDefault="00B929EC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2"/>
          <w:szCs w:val="22"/>
          <w:lang w:val="en-GB"/>
        </w:rPr>
      </w:pPr>
    </w:p>
    <w:sectPr w:rsidR="00B929EC" w:rsidSect="009147A3">
      <w:footerReference w:type="default" r:id="rId12"/>
      <w:headerReference w:type="first" r:id="rId13"/>
      <w:footerReference w:type="first" r:id="rId14"/>
      <w:pgSz w:w="11909" w:h="16834" w:code="9"/>
      <w:pgMar w:top="567" w:right="992" w:bottom="680" w:left="99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11040" w14:textId="77777777" w:rsidR="00027293" w:rsidRDefault="00027293">
      <w:r>
        <w:separator/>
      </w:r>
    </w:p>
  </w:endnote>
  <w:endnote w:type="continuationSeparator" w:id="0">
    <w:p w14:paraId="4A1F9FBC" w14:textId="77777777" w:rsidR="00027293" w:rsidRDefault="00027293">
      <w:r>
        <w:continuationSeparator/>
      </w:r>
    </w:p>
  </w:endnote>
  <w:endnote w:type="continuationNotice" w:id="1">
    <w:p w14:paraId="3B959B14" w14:textId="77777777" w:rsidR="00027293" w:rsidRDefault="000272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7D676" w14:textId="45C31965" w:rsidR="009E06D3" w:rsidRPr="00FB70E8" w:rsidRDefault="009E06D3">
    <w:pPr>
      <w:pStyle w:val="Footer"/>
      <w:rPr>
        <w:lang w:val="en-GB"/>
      </w:rPr>
    </w:pPr>
    <w:r>
      <w:rPr>
        <w:lang w:val="en-GB"/>
      </w:rPr>
      <w:tab/>
    </w:r>
    <w:r w:rsidRPr="00FB70E8">
      <w:rPr>
        <w:lang w:val="en-GB"/>
      </w:rPr>
      <w:fldChar w:fldCharType="begin"/>
    </w:r>
    <w:r w:rsidRPr="00FB70E8">
      <w:rPr>
        <w:lang w:val="en-GB"/>
      </w:rPr>
      <w:instrText xml:space="preserve"> PAGE   \* MERGEFORMAT </w:instrText>
    </w:r>
    <w:r w:rsidRPr="00FB70E8">
      <w:rPr>
        <w:lang w:val="en-GB"/>
      </w:rPr>
      <w:fldChar w:fldCharType="separate"/>
    </w:r>
    <w:r w:rsidR="00F33627">
      <w:rPr>
        <w:noProof/>
        <w:lang w:val="en-GB"/>
      </w:rPr>
      <w:t>4</w:t>
    </w:r>
    <w:r w:rsidRPr="00FB70E8">
      <w:rPr>
        <w:noProof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45A6" w14:textId="2FA306F2" w:rsidR="009E06D3" w:rsidRPr="00090DEF" w:rsidRDefault="00FF7D5F" w:rsidP="00FB70E8">
    <w:pPr>
      <w:pStyle w:val="Footer"/>
      <w:tabs>
        <w:tab w:val="clear" w:pos="8640"/>
        <w:tab w:val="right" w:pos="9923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77CB14" wp14:editId="2E2372D9">
              <wp:simplePos x="0" y="0"/>
              <wp:positionH relativeFrom="column">
                <wp:posOffset>-110490</wp:posOffset>
              </wp:positionH>
              <wp:positionV relativeFrom="paragraph">
                <wp:posOffset>60960</wp:posOffset>
              </wp:positionV>
              <wp:extent cx="5848350" cy="596900"/>
              <wp:effectExtent l="0" t="0" r="19050" b="133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59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C6576C" w14:textId="27441ACD" w:rsidR="004806CB" w:rsidRDefault="009E06D3" w:rsidP="00FB70E8">
                          <w:pP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</w:pP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Shinfield Parish </w:t>
                          </w:r>
                          <w:r w:rsidR="00C84895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Council</w:t>
                          </w:r>
                        </w:p>
                        <w:p w14:paraId="4E61A13C" w14:textId="403123C7" w:rsidR="009E06D3" w:rsidRPr="00090DEF" w:rsidRDefault="00A94A3A" w:rsidP="00FB70E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serving </w:t>
                          </w: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the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communities of Grazeley, Ryeish Green, Shinfield North, Shinfield </w:t>
                          </w:r>
                          <w:r w:rsidR="004806CB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V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illage, 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77CB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.7pt;margin-top:4.8pt;width:460.5pt;height:47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" strokecolor="white">
              <v:textbox style="mso-fit-shape-to-text:t">
                <w:txbxContent>
                  <w:p w14:paraId="6EC6576C" w14:textId="27441ACD" w:rsidR="004806CB" w:rsidRDefault="009E06D3" w:rsidP="00FB70E8">
                    <w:pP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</w:pP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Shinfield Parish </w:t>
                    </w:r>
                    <w:r w:rsidR="00C84895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Council</w:t>
                    </w:r>
                  </w:p>
                  <w:p w14:paraId="4E61A13C" w14:textId="403123C7" w:rsidR="009E06D3" w:rsidRPr="00090DEF" w:rsidRDefault="00A94A3A" w:rsidP="00FB70E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serving </w:t>
                    </w: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the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communities of </w:t>
                    </w:r>
                    <w:proofErr w:type="spellStart"/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</w:t>
                    </w:r>
                    <w:proofErr w:type="spellEnd"/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Ryeish</w:t>
                    </w:r>
                    <w:proofErr w:type="spellEnd"/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Green, Shinfield North, Shinfield </w:t>
                    </w:r>
                    <w:r w:rsidR="004806CB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V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illage, 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9E06D3">
      <w:tab/>
    </w:r>
    <w:r w:rsidR="009E06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B3C55" w14:textId="77777777" w:rsidR="00027293" w:rsidRDefault="00027293">
      <w:r>
        <w:separator/>
      </w:r>
    </w:p>
  </w:footnote>
  <w:footnote w:type="continuationSeparator" w:id="0">
    <w:p w14:paraId="31386C69" w14:textId="77777777" w:rsidR="00027293" w:rsidRDefault="00027293">
      <w:r>
        <w:continuationSeparator/>
      </w:r>
    </w:p>
  </w:footnote>
  <w:footnote w:type="continuationNotice" w:id="1">
    <w:p w14:paraId="1370C596" w14:textId="77777777" w:rsidR="00027293" w:rsidRDefault="000272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11578" w14:textId="5260259A" w:rsidR="00AF521B" w:rsidRDefault="00FF7D5F" w:rsidP="00FB70E8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2F391CB0" wp14:editId="7EE71676">
          <wp:simplePos x="0" y="0"/>
          <wp:positionH relativeFrom="column">
            <wp:posOffset>0</wp:posOffset>
          </wp:positionH>
          <wp:positionV relativeFrom="paragraph">
            <wp:posOffset>-45085</wp:posOffset>
          </wp:positionV>
          <wp:extent cx="2225675" cy="931545"/>
          <wp:effectExtent l="0" t="0" r="0" b="0"/>
          <wp:wrapSquare wrapText="bothSides"/>
          <wp:docPr id="12" name="Picture 12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06D3">
      <w:tab/>
    </w:r>
    <w:r w:rsidR="002269D9">
      <w:t>Clerk: Bruce Winton</w:t>
    </w:r>
    <w:r w:rsidR="00DF0440">
      <w:tab/>
    </w:r>
  </w:p>
  <w:p w14:paraId="3949CD4B" w14:textId="7ED42753" w:rsidR="0098124F" w:rsidRDefault="00AF521B" w:rsidP="00FB70E8">
    <w:pPr>
      <w:pStyle w:val="Header1"/>
      <w:tabs>
        <w:tab w:val="clear" w:pos="4820"/>
        <w:tab w:val="left" w:pos="6521"/>
      </w:tabs>
      <w:ind w:left="6521" w:hanging="6521"/>
    </w:pPr>
    <w:r>
      <w:tab/>
    </w:r>
    <w:r w:rsidR="002269D9">
      <w:t>School Green Centre</w:t>
    </w:r>
    <w:r w:rsidR="0098124F">
      <w:t xml:space="preserve"> </w:t>
    </w:r>
  </w:p>
  <w:p w14:paraId="4A1B4DD6" w14:textId="3AAB4ACE" w:rsidR="009E06D3" w:rsidRPr="002C7C07" w:rsidRDefault="0098124F" w:rsidP="00FB70E8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 w:rsidR="009E06D3">
      <w:br/>
      <w:t>School Green</w:t>
    </w:r>
    <w:r w:rsidR="009E06D3" w:rsidRPr="002C7C07">
      <w:br/>
    </w:r>
    <w:r w:rsidR="009E06D3">
      <w:t>Reading</w:t>
    </w:r>
    <w:r w:rsidR="009E06D3">
      <w:br/>
    </w:r>
    <w:r w:rsidR="009E06D3" w:rsidRPr="002C7C07">
      <w:rPr>
        <w:iCs/>
      </w:rPr>
      <w:t>Berkshire</w:t>
    </w:r>
    <w:r w:rsidR="009E06D3">
      <w:rPr>
        <w:iCs/>
      </w:rPr>
      <w:br/>
      <w:t>RG2 9EH</w:t>
    </w:r>
    <w:r w:rsidR="009E06D3" w:rsidRPr="002C7C07">
      <w:rPr>
        <w:iCs/>
      </w:rPr>
      <w:t xml:space="preserve"> </w:t>
    </w:r>
    <w:r w:rsidR="009E06D3" w:rsidRPr="002C7C07">
      <w:rPr>
        <w:iCs/>
      </w:rPr>
      <w:br/>
      <w:t>Tel: (0118) 988 8220</w:t>
    </w:r>
    <w:r w:rsidR="009E06D3">
      <w:rPr>
        <w:iCs/>
      </w:rPr>
      <w:br/>
    </w:r>
    <w:r w:rsidR="009E06D3" w:rsidRPr="002C7C07">
      <w:t xml:space="preserve">E-mail: </w:t>
    </w:r>
    <w:r w:rsidR="009E06D3">
      <w:t>clerk@shinfieldparish.gov.uk</w:t>
    </w:r>
    <w:r w:rsidR="009E06D3" w:rsidRPr="002C7C07">
      <w:t xml:space="preserve"> </w:t>
    </w:r>
    <w:r w:rsidR="009E06D3" w:rsidRPr="002C7C07">
      <w:br/>
      <w:t>www.shinfieldparish.gov.uk</w:t>
    </w:r>
  </w:p>
  <w:p w14:paraId="1485F31F" w14:textId="77777777" w:rsidR="009E06D3" w:rsidRDefault="009E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A25953"/>
    <w:multiLevelType w:val="multilevel"/>
    <w:tmpl w:val="342A7B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64" w:hanging="1800"/>
      </w:pPr>
      <w:rPr>
        <w:rFonts w:hint="default"/>
      </w:rPr>
    </w:lvl>
  </w:abstractNum>
  <w:abstractNum w:abstractNumId="2" w15:restartNumberingAfterBreak="0">
    <w:nsid w:val="05525D42"/>
    <w:multiLevelType w:val="multilevel"/>
    <w:tmpl w:val="FA869DB2"/>
    <w:lvl w:ilvl="0">
      <w:start w:val="1"/>
      <w:numFmt w:val="decimal"/>
      <w:pStyle w:val="List1"/>
      <w:lvlText w:val="%1."/>
      <w:lvlJc w:val="left"/>
      <w:pPr>
        <w:ind w:left="850" w:hanging="425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tabs>
          <w:tab w:val="num" w:pos="1843"/>
        </w:tabs>
        <w:ind w:left="1843" w:hanging="426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00" w:hanging="425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5" w:hanging="425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50" w:hanging="4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5" w:hanging="4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00" w:hanging="42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25" w:hanging="42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50" w:hanging="425"/>
      </w:pPr>
      <w:rPr>
        <w:rFonts w:hint="default"/>
      </w:rPr>
    </w:lvl>
  </w:abstractNum>
  <w:abstractNum w:abstractNumId="3" w15:restartNumberingAfterBreak="0">
    <w:nsid w:val="08A001EC"/>
    <w:multiLevelType w:val="hybridMultilevel"/>
    <w:tmpl w:val="72F82EA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626FA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85D28"/>
    <w:multiLevelType w:val="multilevel"/>
    <w:tmpl w:val="697AEA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64D2A92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B1AF0"/>
    <w:multiLevelType w:val="hybridMultilevel"/>
    <w:tmpl w:val="02642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50640"/>
    <w:multiLevelType w:val="hybridMultilevel"/>
    <w:tmpl w:val="77CAF5C4"/>
    <w:lvl w:ilvl="0" w:tplc="DAE04CBE">
      <w:start w:val="29"/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0" w15:restartNumberingAfterBreak="0">
    <w:nsid w:val="268E4E6E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B3F62"/>
    <w:multiLevelType w:val="hybridMultilevel"/>
    <w:tmpl w:val="85AEDBB8"/>
    <w:lvl w:ilvl="0" w:tplc="4802D374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3196057F"/>
    <w:multiLevelType w:val="hybridMultilevel"/>
    <w:tmpl w:val="15F48E96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>
      <w:start w:val="1"/>
      <w:numFmt w:val="decimal"/>
      <w:lvlText w:val="%4."/>
      <w:lvlJc w:val="left"/>
      <w:pPr>
        <w:ind w:left="2925" w:hanging="360"/>
      </w:pPr>
    </w:lvl>
    <w:lvl w:ilvl="4" w:tplc="08090019">
      <w:start w:val="1"/>
      <w:numFmt w:val="lowerLetter"/>
      <w:lvlText w:val="%5."/>
      <w:lvlJc w:val="left"/>
      <w:pPr>
        <w:ind w:left="3645" w:hanging="360"/>
      </w:pPr>
    </w:lvl>
    <w:lvl w:ilvl="5" w:tplc="0809001B">
      <w:start w:val="1"/>
      <w:numFmt w:val="lowerRoman"/>
      <w:lvlText w:val="%6."/>
      <w:lvlJc w:val="right"/>
      <w:pPr>
        <w:ind w:left="4365" w:hanging="180"/>
      </w:pPr>
    </w:lvl>
    <w:lvl w:ilvl="6" w:tplc="0809000F">
      <w:start w:val="1"/>
      <w:numFmt w:val="decimal"/>
      <w:lvlText w:val="%7."/>
      <w:lvlJc w:val="left"/>
      <w:pPr>
        <w:ind w:left="5085" w:hanging="360"/>
      </w:pPr>
    </w:lvl>
    <w:lvl w:ilvl="7" w:tplc="08090019">
      <w:start w:val="1"/>
      <w:numFmt w:val="lowerLetter"/>
      <w:lvlText w:val="%8."/>
      <w:lvlJc w:val="left"/>
      <w:pPr>
        <w:ind w:left="5805" w:hanging="360"/>
      </w:pPr>
    </w:lvl>
    <w:lvl w:ilvl="8" w:tplc="0809001B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55ED"/>
    <w:multiLevelType w:val="hybridMultilevel"/>
    <w:tmpl w:val="2BD2991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63BB7"/>
    <w:multiLevelType w:val="multilevel"/>
    <w:tmpl w:val="260619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B1BFC"/>
    <w:multiLevelType w:val="hybridMultilevel"/>
    <w:tmpl w:val="72F82EA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B61C7"/>
    <w:multiLevelType w:val="hybridMultilevel"/>
    <w:tmpl w:val="EF10EF58"/>
    <w:lvl w:ilvl="0" w:tplc="F38CC96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835A5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1744D4"/>
    <w:multiLevelType w:val="multilevel"/>
    <w:tmpl w:val="98BCD8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0" w15:restartNumberingAfterBreak="0">
    <w:nsid w:val="49883D3F"/>
    <w:multiLevelType w:val="hybridMultilevel"/>
    <w:tmpl w:val="0770B2AC"/>
    <w:lvl w:ilvl="0" w:tplc="0FD6FCF0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4FF82C31"/>
    <w:multiLevelType w:val="hybridMultilevel"/>
    <w:tmpl w:val="08A85CDC"/>
    <w:lvl w:ilvl="0" w:tplc="D612ECB2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31018"/>
    <w:multiLevelType w:val="hybridMultilevel"/>
    <w:tmpl w:val="026420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C5A9C"/>
    <w:multiLevelType w:val="multilevel"/>
    <w:tmpl w:val="91CCDEC0"/>
    <w:lvl w:ilvl="0">
      <w:start w:val="4"/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86" w:hanging="1800"/>
      </w:pPr>
      <w:rPr>
        <w:rFonts w:hint="default"/>
      </w:rPr>
    </w:lvl>
  </w:abstractNum>
  <w:abstractNum w:abstractNumId="24" w15:restartNumberingAfterBreak="0">
    <w:nsid w:val="6532004C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2886"/>
    <w:multiLevelType w:val="hybridMultilevel"/>
    <w:tmpl w:val="247AD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C00A7"/>
    <w:multiLevelType w:val="hybridMultilevel"/>
    <w:tmpl w:val="B02E47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465923">
    <w:abstractNumId w:val="0"/>
  </w:num>
  <w:num w:numId="2" w16cid:durableId="923563755">
    <w:abstractNumId w:val="2"/>
  </w:num>
  <w:num w:numId="3" w16cid:durableId="1131361913">
    <w:abstractNumId w:val="7"/>
  </w:num>
  <w:num w:numId="4" w16cid:durableId="1062757482">
    <w:abstractNumId w:val="2"/>
  </w:num>
  <w:num w:numId="5" w16cid:durableId="1566528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4150444">
    <w:abstractNumId w:val="2"/>
  </w:num>
  <w:num w:numId="7" w16cid:durableId="419301137">
    <w:abstractNumId w:val="12"/>
  </w:num>
  <w:num w:numId="8" w16cid:durableId="773283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39585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3643259">
    <w:abstractNumId w:val="2"/>
    <w:lvlOverride w:ilvl="0">
      <w:startOverride w:val="6"/>
    </w:lvlOverride>
    <w:lvlOverride w:ilvl="1">
      <w:startOverride w:val="3"/>
    </w:lvlOverride>
    <w:lvlOverride w:ilvl="2">
      <w:startOverride w:val="2"/>
    </w:lvlOverride>
  </w:num>
  <w:num w:numId="11" w16cid:durableId="2082369705">
    <w:abstractNumId w:val="2"/>
  </w:num>
  <w:num w:numId="12" w16cid:durableId="768350179">
    <w:abstractNumId w:val="9"/>
  </w:num>
  <w:num w:numId="13" w16cid:durableId="149106641">
    <w:abstractNumId w:val="2"/>
    <w:lvlOverride w:ilvl="0">
      <w:startOverride w:val="5"/>
    </w:lvlOverride>
    <w:lvlOverride w:ilvl="1">
      <w:startOverride w:val="3"/>
    </w:lvlOverride>
  </w:num>
  <w:num w:numId="14" w16cid:durableId="9583052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5" w16cid:durableId="144422553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6" w16cid:durableId="409084994">
    <w:abstractNumId w:val="2"/>
  </w:num>
  <w:num w:numId="17" w16cid:durableId="695695825">
    <w:abstractNumId w:val="11"/>
  </w:num>
  <w:num w:numId="18" w16cid:durableId="1865290197">
    <w:abstractNumId w:val="20"/>
  </w:num>
  <w:num w:numId="19" w16cid:durableId="1952545995">
    <w:abstractNumId w:val="5"/>
  </w:num>
  <w:num w:numId="20" w16cid:durableId="481897987">
    <w:abstractNumId w:val="1"/>
  </w:num>
  <w:num w:numId="21" w16cid:durableId="232667171">
    <w:abstractNumId w:val="23"/>
  </w:num>
  <w:num w:numId="22" w16cid:durableId="1464499232">
    <w:abstractNumId w:val="19"/>
  </w:num>
  <w:num w:numId="23" w16cid:durableId="133073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42898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77007739">
    <w:abstractNumId w:val="17"/>
  </w:num>
  <w:num w:numId="26" w16cid:durableId="369576938">
    <w:abstractNumId w:val="18"/>
  </w:num>
  <w:num w:numId="27" w16cid:durableId="1403526699">
    <w:abstractNumId w:val="15"/>
  </w:num>
  <w:num w:numId="28" w16cid:durableId="1054620435">
    <w:abstractNumId w:val="4"/>
  </w:num>
  <w:num w:numId="29" w16cid:durableId="1481653649">
    <w:abstractNumId w:val="6"/>
  </w:num>
  <w:num w:numId="30" w16cid:durableId="16469855">
    <w:abstractNumId w:val="24"/>
  </w:num>
  <w:num w:numId="31" w16cid:durableId="1780490945">
    <w:abstractNumId w:val="8"/>
  </w:num>
  <w:num w:numId="32" w16cid:durableId="446967738">
    <w:abstractNumId w:val="10"/>
  </w:num>
  <w:num w:numId="33" w16cid:durableId="9961534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90565820">
    <w:abstractNumId w:val="26"/>
  </w:num>
  <w:num w:numId="35" w16cid:durableId="562983965">
    <w:abstractNumId w:val="22"/>
  </w:num>
  <w:num w:numId="36" w16cid:durableId="593437307">
    <w:abstractNumId w:val="2"/>
  </w:num>
  <w:num w:numId="37" w16cid:durableId="3944799">
    <w:abstractNumId w:val="2"/>
  </w:num>
  <w:num w:numId="38" w16cid:durableId="161898729">
    <w:abstractNumId w:val="2"/>
  </w:num>
  <w:num w:numId="39" w16cid:durableId="1205799055">
    <w:abstractNumId w:val="14"/>
  </w:num>
  <w:num w:numId="40" w16cid:durableId="496654493">
    <w:abstractNumId w:val="3"/>
  </w:num>
  <w:num w:numId="41" w16cid:durableId="392696590">
    <w:abstractNumId w:val="13"/>
  </w:num>
  <w:num w:numId="42" w16cid:durableId="2012484015">
    <w:abstractNumId w:val="2"/>
  </w:num>
  <w:num w:numId="43" w16cid:durableId="1030254200">
    <w:abstractNumId w:val="2"/>
  </w:num>
  <w:num w:numId="44" w16cid:durableId="1064181500">
    <w:abstractNumId w:val="2"/>
  </w:num>
  <w:num w:numId="45" w16cid:durableId="1571650158">
    <w:abstractNumId w:val="2"/>
  </w:num>
  <w:num w:numId="46" w16cid:durableId="1301418889">
    <w:abstractNumId w:val="16"/>
  </w:num>
  <w:num w:numId="47" w16cid:durableId="1401562985">
    <w:abstractNumId w:val="2"/>
  </w:num>
  <w:num w:numId="48" w16cid:durableId="771753113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attachedTemplate r:id="rId1"/>
  <w:linkStyl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2F5"/>
    <w:rsid w:val="0000055D"/>
    <w:rsid w:val="00000C8B"/>
    <w:rsid w:val="000014E0"/>
    <w:rsid w:val="000019EA"/>
    <w:rsid w:val="00002901"/>
    <w:rsid w:val="0000300D"/>
    <w:rsid w:val="00003D48"/>
    <w:rsid w:val="000043BD"/>
    <w:rsid w:val="00004EE5"/>
    <w:rsid w:val="00004F09"/>
    <w:rsid w:val="00006938"/>
    <w:rsid w:val="00006FA4"/>
    <w:rsid w:val="00007DFD"/>
    <w:rsid w:val="00010520"/>
    <w:rsid w:val="00011951"/>
    <w:rsid w:val="000121FF"/>
    <w:rsid w:val="00012A16"/>
    <w:rsid w:val="00012BF8"/>
    <w:rsid w:val="00012C44"/>
    <w:rsid w:val="00012C8E"/>
    <w:rsid w:val="000130BF"/>
    <w:rsid w:val="00013A74"/>
    <w:rsid w:val="00013B71"/>
    <w:rsid w:val="00013F54"/>
    <w:rsid w:val="00015735"/>
    <w:rsid w:val="00015800"/>
    <w:rsid w:val="00015B60"/>
    <w:rsid w:val="00015C45"/>
    <w:rsid w:val="00015C9B"/>
    <w:rsid w:val="00016B92"/>
    <w:rsid w:val="000176BD"/>
    <w:rsid w:val="0001797A"/>
    <w:rsid w:val="0002083D"/>
    <w:rsid w:val="00021827"/>
    <w:rsid w:val="00021D91"/>
    <w:rsid w:val="000240E5"/>
    <w:rsid w:val="0002439F"/>
    <w:rsid w:val="00024763"/>
    <w:rsid w:val="00026102"/>
    <w:rsid w:val="000262D4"/>
    <w:rsid w:val="00026746"/>
    <w:rsid w:val="00026AF4"/>
    <w:rsid w:val="00027293"/>
    <w:rsid w:val="00027577"/>
    <w:rsid w:val="0003025C"/>
    <w:rsid w:val="00030FA3"/>
    <w:rsid w:val="00031A12"/>
    <w:rsid w:val="00032D52"/>
    <w:rsid w:val="000335F4"/>
    <w:rsid w:val="00033D89"/>
    <w:rsid w:val="00034DA1"/>
    <w:rsid w:val="00035457"/>
    <w:rsid w:val="00035C92"/>
    <w:rsid w:val="00037C77"/>
    <w:rsid w:val="0004053A"/>
    <w:rsid w:val="0004057F"/>
    <w:rsid w:val="00040662"/>
    <w:rsid w:val="00041729"/>
    <w:rsid w:val="00041740"/>
    <w:rsid w:val="00041FA8"/>
    <w:rsid w:val="00042E16"/>
    <w:rsid w:val="00043656"/>
    <w:rsid w:val="0004432E"/>
    <w:rsid w:val="00044575"/>
    <w:rsid w:val="00046216"/>
    <w:rsid w:val="000463B1"/>
    <w:rsid w:val="00046814"/>
    <w:rsid w:val="00046912"/>
    <w:rsid w:val="000470C8"/>
    <w:rsid w:val="0004781A"/>
    <w:rsid w:val="000513BE"/>
    <w:rsid w:val="0005277E"/>
    <w:rsid w:val="00054643"/>
    <w:rsid w:val="0005508A"/>
    <w:rsid w:val="00055BE4"/>
    <w:rsid w:val="00055CC4"/>
    <w:rsid w:val="00055F21"/>
    <w:rsid w:val="00056DA7"/>
    <w:rsid w:val="00056F64"/>
    <w:rsid w:val="00056FA0"/>
    <w:rsid w:val="00057591"/>
    <w:rsid w:val="000576DC"/>
    <w:rsid w:val="0005793F"/>
    <w:rsid w:val="00057D53"/>
    <w:rsid w:val="0006092F"/>
    <w:rsid w:val="00060A8A"/>
    <w:rsid w:val="00061852"/>
    <w:rsid w:val="00061C15"/>
    <w:rsid w:val="00061E4F"/>
    <w:rsid w:val="0006276B"/>
    <w:rsid w:val="000627A6"/>
    <w:rsid w:val="0006339D"/>
    <w:rsid w:val="00063952"/>
    <w:rsid w:val="00064E1A"/>
    <w:rsid w:val="00064FE7"/>
    <w:rsid w:val="000654C8"/>
    <w:rsid w:val="000656DF"/>
    <w:rsid w:val="0006628D"/>
    <w:rsid w:val="000662D1"/>
    <w:rsid w:val="00066B51"/>
    <w:rsid w:val="00067645"/>
    <w:rsid w:val="00070C2A"/>
    <w:rsid w:val="0007153C"/>
    <w:rsid w:val="00071654"/>
    <w:rsid w:val="000717D9"/>
    <w:rsid w:val="000720EF"/>
    <w:rsid w:val="000723E2"/>
    <w:rsid w:val="000725A7"/>
    <w:rsid w:val="00073FC8"/>
    <w:rsid w:val="000746F6"/>
    <w:rsid w:val="000761CA"/>
    <w:rsid w:val="000763E9"/>
    <w:rsid w:val="00076C49"/>
    <w:rsid w:val="0007733A"/>
    <w:rsid w:val="0007797F"/>
    <w:rsid w:val="00080EBD"/>
    <w:rsid w:val="00081695"/>
    <w:rsid w:val="00081E47"/>
    <w:rsid w:val="00082917"/>
    <w:rsid w:val="00082F67"/>
    <w:rsid w:val="000834DA"/>
    <w:rsid w:val="00084AB2"/>
    <w:rsid w:val="00084F62"/>
    <w:rsid w:val="0008538D"/>
    <w:rsid w:val="000857F0"/>
    <w:rsid w:val="000876D8"/>
    <w:rsid w:val="00090800"/>
    <w:rsid w:val="00090AFE"/>
    <w:rsid w:val="0009112E"/>
    <w:rsid w:val="00091657"/>
    <w:rsid w:val="00092294"/>
    <w:rsid w:val="000925B2"/>
    <w:rsid w:val="00093441"/>
    <w:rsid w:val="0009352F"/>
    <w:rsid w:val="00093552"/>
    <w:rsid w:val="000954D8"/>
    <w:rsid w:val="000960AE"/>
    <w:rsid w:val="00096316"/>
    <w:rsid w:val="00096EEE"/>
    <w:rsid w:val="000972FB"/>
    <w:rsid w:val="000975DB"/>
    <w:rsid w:val="0009773C"/>
    <w:rsid w:val="00097C64"/>
    <w:rsid w:val="000A08C1"/>
    <w:rsid w:val="000A0AB2"/>
    <w:rsid w:val="000A15B6"/>
    <w:rsid w:val="000A2131"/>
    <w:rsid w:val="000A2982"/>
    <w:rsid w:val="000A5505"/>
    <w:rsid w:val="000A596C"/>
    <w:rsid w:val="000A5E4C"/>
    <w:rsid w:val="000A646B"/>
    <w:rsid w:val="000A6517"/>
    <w:rsid w:val="000A694C"/>
    <w:rsid w:val="000A71DB"/>
    <w:rsid w:val="000B13A2"/>
    <w:rsid w:val="000B23C2"/>
    <w:rsid w:val="000B2F6F"/>
    <w:rsid w:val="000B3108"/>
    <w:rsid w:val="000B320D"/>
    <w:rsid w:val="000B3409"/>
    <w:rsid w:val="000B4227"/>
    <w:rsid w:val="000B4E65"/>
    <w:rsid w:val="000B714E"/>
    <w:rsid w:val="000B74CB"/>
    <w:rsid w:val="000B7C55"/>
    <w:rsid w:val="000C067E"/>
    <w:rsid w:val="000C0E59"/>
    <w:rsid w:val="000C0E71"/>
    <w:rsid w:val="000C12F4"/>
    <w:rsid w:val="000C195E"/>
    <w:rsid w:val="000C20F0"/>
    <w:rsid w:val="000C2BD9"/>
    <w:rsid w:val="000C305B"/>
    <w:rsid w:val="000C37AC"/>
    <w:rsid w:val="000C3B32"/>
    <w:rsid w:val="000C3ED6"/>
    <w:rsid w:val="000C44AB"/>
    <w:rsid w:val="000C4A41"/>
    <w:rsid w:val="000C57F7"/>
    <w:rsid w:val="000C58FC"/>
    <w:rsid w:val="000C5E0F"/>
    <w:rsid w:val="000C6772"/>
    <w:rsid w:val="000C712D"/>
    <w:rsid w:val="000C7393"/>
    <w:rsid w:val="000C7FDD"/>
    <w:rsid w:val="000D083B"/>
    <w:rsid w:val="000D14E8"/>
    <w:rsid w:val="000D1C1F"/>
    <w:rsid w:val="000D1C30"/>
    <w:rsid w:val="000D2E31"/>
    <w:rsid w:val="000D40C3"/>
    <w:rsid w:val="000D48EC"/>
    <w:rsid w:val="000D4CDB"/>
    <w:rsid w:val="000D610E"/>
    <w:rsid w:val="000D653B"/>
    <w:rsid w:val="000D7633"/>
    <w:rsid w:val="000E0F45"/>
    <w:rsid w:val="000E11E5"/>
    <w:rsid w:val="000E1C6D"/>
    <w:rsid w:val="000E40CF"/>
    <w:rsid w:val="000E41B4"/>
    <w:rsid w:val="000E4385"/>
    <w:rsid w:val="000E46FB"/>
    <w:rsid w:val="000E50A3"/>
    <w:rsid w:val="000E6701"/>
    <w:rsid w:val="000E7971"/>
    <w:rsid w:val="000E7C9F"/>
    <w:rsid w:val="000F0BE8"/>
    <w:rsid w:val="000F109C"/>
    <w:rsid w:val="000F185A"/>
    <w:rsid w:val="000F30E0"/>
    <w:rsid w:val="000F5582"/>
    <w:rsid w:val="000F67A2"/>
    <w:rsid w:val="000F7949"/>
    <w:rsid w:val="000F7A64"/>
    <w:rsid w:val="000F7EBE"/>
    <w:rsid w:val="001003F0"/>
    <w:rsid w:val="00100802"/>
    <w:rsid w:val="00101EBD"/>
    <w:rsid w:val="001026FC"/>
    <w:rsid w:val="00103A9D"/>
    <w:rsid w:val="00104B72"/>
    <w:rsid w:val="00104CAA"/>
    <w:rsid w:val="00105896"/>
    <w:rsid w:val="00105C11"/>
    <w:rsid w:val="00105C57"/>
    <w:rsid w:val="00106987"/>
    <w:rsid w:val="00106C99"/>
    <w:rsid w:val="001072D7"/>
    <w:rsid w:val="001072FE"/>
    <w:rsid w:val="00107A97"/>
    <w:rsid w:val="00107D35"/>
    <w:rsid w:val="001100A8"/>
    <w:rsid w:val="0011078A"/>
    <w:rsid w:val="00111F65"/>
    <w:rsid w:val="00111FF9"/>
    <w:rsid w:val="00112920"/>
    <w:rsid w:val="0011292A"/>
    <w:rsid w:val="0011388D"/>
    <w:rsid w:val="00116241"/>
    <w:rsid w:val="0011669A"/>
    <w:rsid w:val="0011725D"/>
    <w:rsid w:val="00117936"/>
    <w:rsid w:val="00117DD5"/>
    <w:rsid w:val="00120654"/>
    <w:rsid w:val="00121973"/>
    <w:rsid w:val="00122C97"/>
    <w:rsid w:val="00122DFA"/>
    <w:rsid w:val="0012429F"/>
    <w:rsid w:val="00125D95"/>
    <w:rsid w:val="00126ADF"/>
    <w:rsid w:val="00126F5D"/>
    <w:rsid w:val="00127191"/>
    <w:rsid w:val="001305EF"/>
    <w:rsid w:val="00130999"/>
    <w:rsid w:val="00131DC3"/>
    <w:rsid w:val="00132DC7"/>
    <w:rsid w:val="001334C1"/>
    <w:rsid w:val="001341B5"/>
    <w:rsid w:val="0013433E"/>
    <w:rsid w:val="001343E5"/>
    <w:rsid w:val="001346F7"/>
    <w:rsid w:val="00134D88"/>
    <w:rsid w:val="00135984"/>
    <w:rsid w:val="00135A29"/>
    <w:rsid w:val="00135EF0"/>
    <w:rsid w:val="00137432"/>
    <w:rsid w:val="00137587"/>
    <w:rsid w:val="00137A2D"/>
    <w:rsid w:val="00137AB3"/>
    <w:rsid w:val="00137C0C"/>
    <w:rsid w:val="00140696"/>
    <w:rsid w:val="0014125D"/>
    <w:rsid w:val="001427F3"/>
    <w:rsid w:val="001439A8"/>
    <w:rsid w:val="00143BB5"/>
    <w:rsid w:val="001457B3"/>
    <w:rsid w:val="00146D74"/>
    <w:rsid w:val="001474E2"/>
    <w:rsid w:val="00147849"/>
    <w:rsid w:val="0015166F"/>
    <w:rsid w:val="0015168A"/>
    <w:rsid w:val="00151792"/>
    <w:rsid w:val="00151D78"/>
    <w:rsid w:val="001523CD"/>
    <w:rsid w:val="00153672"/>
    <w:rsid w:val="00154125"/>
    <w:rsid w:val="0015421E"/>
    <w:rsid w:val="001544A6"/>
    <w:rsid w:val="00155777"/>
    <w:rsid w:val="00155925"/>
    <w:rsid w:val="00155DE7"/>
    <w:rsid w:val="00156327"/>
    <w:rsid w:val="00156F17"/>
    <w:rsid w:val="001575A2"/>
    <w:rsid w:val="0016015E"/>
    <w:rsid w:val="00160C98"/>
    <w:rsid w:val="00161F2E"/>
    <w:rsid w:val="001622F9"/>
    <w:rsid w:val="00163673"/>
    <w:rsid w:val="00163754"/>
    <w:rsid w:val="00163791"/>
    <w:rsid w:val="00163850"/>
    <w:rsid w:val="001640EF"/>
    <w:rsid w:val="00164704"/>
    <w:rsid w:val="00164997"/>
    <w:rsid w:val="001649FF"/>
    <w:rsid w:val="00164E01"/>
    <w:rsid w:val="00165088"/>
    <w:rsid w:val="001655C5"/>
    <w:rsid w:val="00165991"/>
    <w:rsid w:val="001664E5"/>
    <w:rsid w:val="00170E82"/>
    <w:rsid w:val="00171001"/>
    <w:rsid w:val="00171327"/>
    <w:rsid w:val="00171BDF"/>
    <w:rsid w:val="0017272F"/>
    <w:rsid w:val="001729F4"/>
    <w:rsid w:val="00173B28"/>
    <w:rsid w:val="00174457"/>
    <w:rsid w:val="001747C1"/>
    <w:rsid w:val="00174F86"/>
    <w:rsid w:val="00175B8B"/>
    <w:rsid w:val="00183C22"/>
    <w:rsid w:val="00185DD5"/>
    <w:rsid w:val="00185FEE"/>
    <w:rsid w:val="00186C24"/>
    <w:rsid w:val="0018729A"/>
    <w:rsid w:val="00187310"/>
    <w:rsid w:val="00187AFF"/>
    <w:rsid w:val="00187F00"/>
    <w:rsid w:val="00190207"/>
    <w:rsid w:val="001909BB"/>
    <w:rsid w:val="00190B18"/>
    <w:rsid w:val="00190E50"/>
    <w:rsid w:val="00190EEB"/>
    <w:rsid w:val="0019182B"/>
    <w:rsid w:val="001918BA"/>
    <w:rsid w:val="001927B4"/>
    <w:rsid w:val="0019512D"/>
    <w:rsid w:val="00195B1E"/>
    <w:rsid w:val="00196986"/>
    <w:rsid w:val="001A036D"/>
    <w:rsid w:val="001A1980"/>
    <w:rsid w:val="001A1E3B"/>
    <w:rsid w:val="001A3290"/>
    <w:rsid w:val="001A35E4"/>
    <w:rsid w:val="001A60FF"/>
    <w:rsid w:val="001A6BE2"/>
    <w:rsid w:val="001A6F2E"/>
    <w:rsid w:val="001A6FE5"/>
    <w:rsid w:val="001A73CB"/>
    <w:rsid w:val="001A7EAC"/>
    <w:rsid w:val="001B133E"/>
    <w:rsid w:val="001B24BB"/>
    <w:rsid w:val="001B2500"/>
    <w:rsid w:val="001B26AD"/>
    <w:rsid w:val="001B3D99"/>
    <w:rsid w:val="001B4D1D"/>
    <w:rsid w:val="001B68AC"/>
    <w:rsid w:val="001B6DC6"/>
    <w:rsid w:val="001B7BF3"/>
    <w:rsid w:val="001B7C9F"/>
    <w:rsid w:val="001C080A"/>
    <w:rsid w:val="001C1C8C"/>
    <w:rsid w:val="001C219E"/>
    <w:rsid w:val="001C2963"/>
    <w:rsid w:val="001C2B30"/>
    <w:rsid w:val="001C2FC8"/>
    <w:rsid w:val="001C306E"/>
    <w:rsid w:val="001C31B6"/>
    <w:rsid w:val="001C3C21"/>
    <w:rsid w:val="001C4BEE"/>
    <w:rsid w:val="001C53A8"/>
    <w:rsid w:val="001C5A8B"/>
    <w:rsid w:val="001C787C"/>
    <w:rsid w:val="001D010A"/>
    <w:rsid w:val="001D0992"/>
    <w:rsid w:val="001D0A02"/>
    <w:rsid w:val="001D124C"/>
    <w:rsid w:val="001D26AC"/>
    <w:rsid w:val="001D27AD"/>
    <w:rsid w:val="001D2882"/>
    <w:rsid w:val="001D2B00"/>
    <w:rsid w:val="001D3F46"/>
    <w:rsid w:val="001D415B"/>
    <w:rsid w:val="001D4E37"/>
    <w:rsid w:val="001D517F"/>
    <w:rsid w:val="001D55E1"/>
    <w:rsid w:val="001D6096"/>
    <w:rsid w:val="001D6C50"/>
    <w:rsid w:val="001D6F6A"/>
    <w:rsid w:val="001D7BF8"/>
    <w:rsid w:val="001E19AF"/>
    <w:rsid w:val="001E1E83"/>
    <w:rsid w:val="001E201E"/>
    <w:rsid w:val="001E2917"/>
    <w:rsid w:val="001E2DF2"/>
    <w:rsid w:val="001E2F5B"/>
    <w:rsid w:val="001E2F5D"/>
    <w:rsid w:val="001E301B"/>
    <w:rsid w:val="001E402F"/>
    <w:rsid w:val="001E40BF"/>
    <w:rsid w:val="001E48B5"/>
    <w:rsid w:val="001E4B27"/>
    <w:rsid w:val="001E56F2"/>
    <w:rsid w:val="001E588D"/>
    <w:rsid w:val="001E5D28"/>
    <w:rsid w:val="001E6523"/>
    <w:rsid w:val="001E7F65"/>
    <w:rsid w:val="001F0B2B"/>
    <w:rsid w:val="001F17DC"/>
    <w:rsid w:val="001F26AC"/>
    <w:rsid w:val="001F2FF3"/>
    <w:rsid w:val="001F4E75"/>
    <w:rsid w:val="001F4E9D"/>
    <w:rsid w:val="001F4F8B"/>
    <w:rsid w:val="001F593F"/>
    <w:rsid w:val="001F59FF"/>
    <w:rsid w:val="001F5A49"/>
    <w:rsid w:val="001F6E72"/>
    <w:rsid w:val="001F7931"/>
    <w:rsid w:val="001F7997"/>
    <w:rsid w:val="001F79B3"/>
    <w:rsid w:val="001F7C00"/>
    <w:rsid w:val="001F7C4D"/>
    <w:rsid w:val="001F7F0E"/>
    <w:rsid w:val="002019C5"/>
    <w:rsid w:val="002022E4"/>
    <w:rsid w:val="0020372B"/>
    <w:rsid w:val="002047EA"/>
    <w:rsid w:val="00205D3E"/>
    <w:rsid w:val="002068F5"/>
    <w:rsid w:val="00207DA1"/>
    <w:rsid w:val="002108AC"/>
    <w:rsid w:val="002108D4"/>
    <w:rsid w:val="00210CB8"/>
    <w:rsid w:val="002113BB"/>
    <w:rsid w:val="002117F1"/>
    <w:rsid w:val="00213ECF"/>
    <w:rsid w:val="00214578"/>
    <w:rsid w:val="0021530A"/>
    <w:rsid w:val="002159C4"/>
    <w:rsid w:val="00216297"/>
    <w:rsid w:val="002169D5"/>
    <w:rsid w:val="00216A93"/>
    <w:rsid w:val="00222249"/>
    <w:rsid w:val="00222DF6"/>
    <w:rsid w:val="00223108"/>
    <w:rsid w:val="002251EA"/>
    <w:rsid w:val="0022581A"/>
    <w:rsid w:val="002269D9"/>
    <w:rsid w:val="00226B7D"/>
    <w:rsid w:val="00231E3F"/>
    <w:rsid w:val="00232728"/>
    <w:rsid w:val="002335A5"/>
    <w:rsid w:val="00234460"/>
    <w:rsid w:val="00234EC5"/>
    <w:rsid w:val="00235993"/>
    <w:rsid w:val="002367FC"/>
    <w:rsid w:val="00237EE2"/>
    <w:rsid w:val="00241341"/>
    <w:rsid w:val="00241390"/>
    <w:rsid w:val="00241A9B"/>
    <w:rsid w:val="00241ADB"/>
    <w:rsid w:val="0024282F"/>
    <w:rsid w:val="00243229"/>
    <w:rsid w:val="00245111"/>
    <w:rsid w:val="00247645"/>
    <w:rsid w:val="00250022"/>
    <w:rsid w:val="00250917"/>
    <w:rsid w:val="00251277"/>
    <w:rsid w:val="00251EE9"/>
    <w:rsid w:val="002520C1"/>
    <w:rsid w:val="00252E4B"/>
    <w:rsid w:val="00253A87"/>
    <w:rsid w:val="0025450D"/>
    <w:rsid w:val="00254603"/>
    <w:rsid w:val="00255390"/>
    <w:rsid w:val="002565BC"/>
    <w:rsid w:val="00257522"/>
    <w:rsid w:val="002601A3"/>
    <w:rsid w:val="00260681"/>
    <w:rsid w:val="00260A44"/>
    <w:rsid w:val="00262AEB"/>
    <w:rsid w:val="00262F16"/>
    <w:rsid w:val="00263271"/>
    <w:rsid w:val="00263D39"/>
    <w:rsid w:val="0026494C"/>
    <w:rsid w:val="00265DF3"/>
    <w:rsid w:val="00265E72"/>
    <w:rsid w:val="00265E8F"/>
    <w:rsid w:val="00267C83"/>
    <w:rsid w:val="0027001E"/>
    <w:rsid w:val="002700C5"/>
    <w:rsid w:val="00272505"/>
    <w:rsid w:val="002725A4"/>
    <w:rsid w:val="002725A5"/>
    <w:rsid w:val="0027283E"/>
    <w:rsid w:val="002729F6"/>
    <w:rsid w:val="00272B0B"/>
    <w:rsid w:val="002735A9"/>
    <w:rsid w:val="00273AA8"/>
    <w:rsid w:val="00273E65"/>
    <w:rsid w:val="00274194"/>
    <w:rsid w:val="00274200"/>
    <w:rsid w:val="002765C0"/>
    <w:rsid w:val="0027664F"/>
    <w:rsid w:val="002767AA"/>
    <w:rsid w:val="002767D6"/>
    <w:rsid w:val="00276BB3"/>
    <w:rsid w:val="002777E6"/>
    <w:rsid w:val="002779A3"/>
    <w:rsid w:val="00280017"/>
    <w:rsid w:val="00280099"/>
    <w:rsid w:val="00280443"/>
    <w:rsid w:val="00281617"/>
    <w:rsid w:val="00282A5C"/>
    <w:rsid w:val="00283376"/>
    <w:rsid w:val="0028350A"/>
    <w:rsid w:val="002843D4"/>
    <w:rsid w:val="002844DF"/>
    <w:rsid w:val="00284614"/>
    <w:rsid w:val="00285132"/>
    <w:rsid w:val="002857AE"/>
    <w:rsid w:val="002857B8"/>
    <w:rsid w:val="00286AEA"/>
    <w:rsid w:val="002871E5"/>
    <w:rsid w:val="00287219"/>
    <w:rsid w:val="00287524"/>
    <w:rsid w:val="00287E56"/>
    <w:rsid w:val="002901F8"/>
    <w:rsid w:val="0029026B"/>
    <w:rsid w:val="002902B6"/>
    <w:rsid w:val="00291930"/>
    <w:rsid w:val="00292446"/>
    <w:rsid w:val="00293AF8"/>
    <w:rsid w:val="00293B14"/>
    <w:rsid w:val="00294674"/>
    <w:rsid w:val="00294A20"/>
    <w:rsid w:val="00294DCB"/>
    <w:rsid w:val="00294E29"/>
    <w:rsid w:val="00295C94"/>
    <w:rsid w:val="00296129"/>
    <w:rsid w:val="00296310"/>
    <w:rsid w:val="002967B6"/>
    <w:rsid w:val="002971FF"/>
    <w:rsid w:val="00297449"/>
    <w:rsid w:val="00297B42"/>
    <w:rsid w:val="002A1448"/>
    <w:rsid w:val="002A3768"/>
    <w:rsid w:val="002A400D"/>
    <w:rsid w:val="002A41A0"/>
    <w:rsid w:val="002A470B"/>
    <w:rsid w:val="002A4A4B"/>
    <w:rsid w:val="002A5214"/>
    <w:rsid w:val="002A5BB7"/>
    <w:rsid w:val="002A6A89"/>
    <w:rsid w:val="002A6CFD"/>
    <w:rsid w:val="002B03F9"/>
    <w:rsid w:val="002B050B"/>
    <w:rsid w:val="002B0AD2"/>
    <w:rsid w:val="002B0BD5"/>
    <w:rsid w:val="002B15A3"/>
    <w:rsid w:val="002B1FAF"/>
    <w:rsid w:val="002B3F95"/>
    <w:rsid w:val="002B43F7"/>
    <w:rsid w:val="002B59F4"/>
    <w:rsid w:val="002B636A"/>
    <w:rsid w:val="002B67AF"/>
    <w:rsid w:val="002B6E0C"/>
    <w:rsid w:val="002B77E4"/>
    <w:rsid w:val="002C0120"/>
    <w:rsid w:val="002C2949"/>
    <w:rsid w:val="002C354B"/>
    <w:rsid w:val="002C7C70"/>
    <w:rsid w:val="002D0407"/>
    <w:rsid w:val="002D05A2"/>
    <w:rsid w:val="002D1231"/>
    <w:rsid w:val="002D1785"/>
    <w:rsid w:val="002D1B6A"/>
    <w:rsid w:val="002D31C7"/>
    <w:rsid w:val="002D406E"/>
    <w:rsid w:val="002D4910"/>
    <w:rsid w:val="002D49E3"/>
    <w:rsid w:val="002D5321"/>
    <w:rsid w:val="002D619F"/>
    <w:rsid w:val="002D622E"/>
    <w:rsid w:val="002D63F9"/>
    <w:rsid w:val="002D65B3"/>
    <w:rsid w:val="002D6AED"/>
    <w:rsid w:val="002D75BF"/>
    <w:rsid w:val="002D7EFD"/>
    <w:rsid w:val="002E0970"/>
    <w:rsid w:val="002E0DD6"/>
    <w:rsid w:val="002E0F1E"/>
    <w:rsid w:val="002E258A"/>
    <w:rsid w:val="002E2926"/>
    <w:rsid w:val="002E2BD8"/>
    <w:rsid w:val="002E4F24"/>
    <w:rsid w:val="002E560D"/>
    <w:rsid w:val="002E780A"/>
    <w:rsid w:val="002F20B1"/>
    <w:rsid w:val="002F2473"/>
    <w:rsid w:val="002F312F"/>
    <w:rsid w:val="002F4C2F"/>
    <w:rsid w:val="002F539A"/>
    <w:rsid w:val="002F5419"/>
    <w:rsid w:val="002F5FAB"/>
    <w:rsid w:val="002F6C4E"/>
    <w:rsid w:val="002F7EDC"/>
    <w:rsid w:val="003002E4"/>
    <w:rsid w:val="00300E90"/>
    <w:rsid w:val="00301311"/>
    <w:rsid w:val="00303541"/>
    <w:rsid w:val="003037A1"/>
    <w:rsid w:val="003047B8"/>
    <w:rsid w:val="00305DA4"/>
    <w:rsid w:val="003077AD"/>
    <w:rsid w:val="00307F13"/>
    <w:rsid w:val="00307F9A"/>
    <w:rsid w:val="003109A6"/>
    <w:rsid w:val="00310DBD"/>
    <w:rsid w:val="00311078"/>
    <w:rsid w:val="003117D5"/>
    <w:rsid w:val="00311EAD"/>
    <w:rsid w:val="003121F3"/>
    <w:rsid w:val="003128F0"/>
    <w:rsid w:val="003142F9"/>
    <w:rsid w:val="00314B3D"/>
    <w:rsid w:val="00314EFE"/>
    <w:rsid w:val="003155CF"/>
    <w:rsid w:val="00315AF3"/>
    <w:rsid w:val="00316663"/>
    <w:rsid w:val="003168A2"/>
    <w:rsid w:val="003202EC"/>
    <w:rsid w:val="00322527"/>
    <w:rsid w:val="003226F6"/>
    <w:rsid w:val="003234A2"/>
    <w:rsid w:val="003235AC"/>
    <w:rsid w:val="0032374B"/>
    <w:rsid w:val="003238B8"/>
    <w:rsid w:val="00323A1A"/>
    <w:rsid w:val="00324533"/>
    <w:rsid w:val="00324548"/>
    <w:rsid w:val="003246E0"/>
    <w:rsid w:val="003254E8"/>
    <w:rsid w:val="003256D1"/>
    <w:rsid w:val="00326986"/>
    <w:rsid w:val="00326EB5"/>
    <w:rsid w:val="0032746C"/>
    <w:rsid w:val="003278AA"/>
    <w:rsid w:val="0033015F"/>
    <w:rsid w:val="003301B6"/>
    <w:rsid w:val="00330566"/>
    <w:rsid w:val="00330AA1"/>
    <w:rsid w:val="00330BE4"/>
    <w:rsid w:val="00330C88"/>
    <w:rsid w:val="0033112D"/>
    <w:rsid w:val="003314DB"/>
    <w:rsid w:val="00331987"/>
    <w:rsid w:val="00332BB0"/>
    <w:rsid w:val="0033309C"/>
    <w:rsid w:val="00333ACF"/>
    <w:rsid w:val="0033487E"/>
    <w:rsid w:val="00340C24"/>
    <w:rsid w:val="00342823"/>
    <w:rsid w:val="00343231"/>
    <w:rsid w:val="00345EBC"/>
    <w:rsid w:val="00345F36"/>
    <w:rsid w:val="003466AA"/>
    <w:rsid w:val="003466BC"/>
    <w:rsid w:val="00347E65"/>
    <w:rsid w:val="00347F2D"/>
    <w:rsid w:val="0035012B"/>
    <w:rsid w:val="00352ADC"/>
    <w:rsid w:val="00352AEF"/>
    <w:rsid w:val="00352B06"/>
    <w:rsid w:val="003530FC"/>
    <w:rsid w:val="00353B02"/>
    <w:rsid w:val="00353F65"/>
    <w:rsid w:val="00354257"/>
    <w:rsid w:val="0035646F"/>
    <w:rsid w:val="00356F1E"/>
    <w:rsid w:val="003573F3"/>
    <w:rsid w:val="00357958"/>
    <w:rsid w:val="0036180B"/>
    <w:rsid w:val="00362061"/>
    <w:rsid w:val="0036238D"/>
    <w:rsid w:val="00362AFD"/>
    <w:rsid w:val="00363FAD"/>
    <w:rsid w:val="00364438"/>
    <w:rsid w:val="003649F8"/>
    <w:rsid w:val="00364BE8"/>
    <w:rsid w:val="00365BA3"/>
    <w:rsid w:val="003664EA"/>
    <w:rsid w:val="00367832"/>
    <w:rsid w:val="00370074"/>
    <w:rsid w:val="00371181"/>
    <w:rsid w:val="003716D1"/>
    <w:rsid w:val="00372628"/>
    <w:rsid w:val="00372F3D"/>
    <w:rsid w:val="0037488E"/>
    <w:rsid w:val="00377448"/>
    <w:rsid w:val="0037793D"/>
    <w:rsid w:val="0038033A"/>
    <w:rsid w:val="003812CA"/>
    <w:rsid w:val="003812EC"/>
    <w:rsid w:val="0038190B"/>
    <w:rsid w:val="00381A66"/>
    <w:rsid w:val="00382135"/>
    <w:rsid w:val="003822F6"/>
    <w:rsid w:val="00382D7B"/>
    <w:rsid w:val="00383E19"/>
    <w:rsid w:val="0038470A"/>
    <w:rsid w:val="00384DBE"/>
    <w:rsid w:val="0038612A"/>
    <w:rsid w:val="00386592"/>
    <w:rsid w:val="00386817"/>
    <w:rsid w:val="00386A08"/>
    <w:rsid w:val="00387735"/>
    <w:rsid w:val="00390935"/>
    <w:rsid w:val="00390E3C"/>
    <w:rsid w:val="003914F9"/>
    <w:rsid w:val="003919DC"/>
    <w:rsid w:val="00392944"/>
    <w:rsid w:val="00393CF7"/>
    <w:rsid w:val="00394D5F"/>
    <w:rsid w:val="003955B3"/>
    <w:rsid w:val="00395D7B"/>
    <w:rsid w:val="00396B1D"/>
    <w:rsid w:val="003A0667"/>
    <w:rsid w:val="003A0EEE"/>
    <w:rsid w:val="003A17EB"/>
    <w:rsid w:val="003A2F32"/>
    <w:rsid w:val="003A40EB"/>
    <w:rsid w:val="003A45E2"/>
    <w:rsid w:val="003A5592"/>
    <w:rsid w:val="003A624F"/>
    <w:rsid w:val="003A734E"/>
    <w:rsid w:val="003A79E5"/>
    <w:rsid w:val="003A7E3E"/>
    <w:rsid w:val="003B11F6"/>
    <w:rsid w:val="003B226B"/>
    <w:rsid w:val="003B389E"/>
    <w:rsid w:val="003B39A3"/>
    <w:rsid w:val="003B3F1D"/>
    <w:rsid w:val="003B3F52"/>
    <w:rsid w:val="003B4021"/>
    <w:rsid w:val="003B404D"/>
    <w:rsid w:val="003B51EC"/>
    <w:rsid w:val="003B522C"/>
    <w:rsid w:val="003B5C9A"/>
    <w:rsid w:val="003B5ECC"/>
    <w:rsid w:val="003B6439"/>
    <w:rsid w:val="003B6B19"/>
    <w:rsid w:val="003B7153"/>
    <w:rsid w:val="003B7333"/>
    <w:rsid w:val="003C0085"/>
    <w:rsid w:val="003C19D5"/>
    <w:rsid w:val="003C1AB8"/>
    <w:rsid w:val="003C231D"/>
    <w:rsid w:val="003C2971"/>
    <w:rsid w:val="003C3F4C"/>
    <w:rsid w:val="003C46AF"/>
    <w:rsid w:val="003C5070"/>
    <w:rsid w:val="003C54DC"/>
    <w:rsid w:val="003C5F80"/>
    <w:rsid w:val="003C5FFF"/>
    <w:rsid w:val="003C7938"/>
    <w:rsid w:val="003D132C"/>
    <w:rsid w:val="003D26F1"/>
    <w:rsid w:val="003D27C0"/>
    <w:rsid w:val="003D3D58"/>
    <w:rsid w:val="003D4242"/>
    <w:rsid w:val="003D4483"/>
    <w:rsid w:val="003D570E"/>
    <w:rsid w:val="003D5AC2"/>
    <w:rsid w:val="003D6947"/>
    <w:rsid w:val="003D6D33"/>
    <w:rsid w:val="003D7519"/>
    <w:rsid w:val="003D78A4"/>
    <w:rsid w:val="003E10D2"/>
    <w:rsid w:val="003E1CE6"/>
    <w:rsid w:val="003E1DAA"/>
    <w:rsid w:val="003E354E"/>
    <w:rsid w:val="003E35E3"/>
    <w:rsid w:val="003E46BB"/>
    <w:rsid w:val="003E4D4E"/>
    <w:rsid w:val="003E4DD2"/>
    <w:rsid w:val="003E5EE3"/>
    <w:rsid w:val="003E66EB"/>
    <w:rsid w:val="003E7645"/>
    <w:rsid w:val="003E7739"/>
    <w:rsid w:val="003F05E7"/>
    <w:rsid w:val="003F0885"/>
    <w:rsid w:val="003F2319"/>
    <w:rsid w:val="003F24CC"/>
    <w:rsid w:val="003F3AF3"/>
    <w:rsid w:val="003F4A44"/>
    <w:rsid w:val="003F4C23"/>
    <w:rsid w:val="003F5622"/>
    <w:rsid w:val="003F5739"/>
    <w:rsid w:val="003F67B3"/>
    <w:rsid w:val="003F6C57"/>
    <w:rsid w:val="003F6F49"/>
    <w:rsid w:val="00400198"/>
    <w:rsid w:val="00400ACC"/>
    <w:rsid w:val="00401BC7"/>
    <w:rsid w:val="00401C56"/>
    <w:rsid w:val="00402384"/>
    <w:rsid w:val="004023FD"/>
    <w:rsid w:val="00402489"/>
    <w:rsid w:val="0040266A"/>
    <w:rsid w:val="00402A45"/>
    <w:rsid w:val="004030C5"/>
    <w:rsid w:val="004032BA"/>
    <w:rsid w:val="00403AAC"/>
    <w:rsid w:val="00404DE3"/>
    <w:rsid w:val="004051DE"/>
    <w:rsid w:val="00405899"/>
    <w:rsid w:val="00407D91"/>
    <w:rsid w:val="0041095C"/>
    <w:rsid w:val="00410C0C"/>
    <w:rsid w:val="00411310"/>
    <w:rsid w:val="00412C5F"/>
    <w:rsid w:val="0041348E"/>
    <w:rsid w:val="0041378C"/>
    <w:rsid w:val="004138AA"/>
    <w:rsid w:val="00414A8E"/>
    <w:rsid w:val="00415739"/>
    <w:rsid w:val="00415BB5"/>
    <w:rsid w:val="00416000"/>
    <w:rsid w:val="00417010"/>
    <w:rsid w:val="0041737C"/>
    <w:rsid w:val="00417D92"/>
    <w:rsid w:val="00417E23"/>
    <w:rsid w:val="00420633"/>
    <w:rsid w:val="00420A75"/>
    <w:rsid w:val="00421BFA"/>
    <w:rsid w:val="004226E9"/>
    <w:rsid w:val="004232AB"/>
    <w:rsid w:val="004235F8"/>
    <w:rsid w:val="00423AB0"/>
    <w:rsid w:val="004252AF"/>
    <w:rsid w:val="00426F53"/>
    <w:rsid w:val="004270D5"/>
    <w:rsid w:val="00427180"/>
    <w:rsid w:val="00427CFB"/>
    <w:rsid w:val="00427CFD"/>
    <w:rsid w:val="00430E8E"/>
    <w:rsid w:val="0043160B"/>
    <w:rsid w:val="00431AD1"/>
    <w:rsid w:val="0043217B"/>
    <w:rsid w:val="00432682"/>
    <w:rsid w:val="00432860"/>
    <w:rsid w:val="00432BEA"/>
    <w:rsid w:val="00435189"/>
    <w:rsid w:val="00435246"/>
    <w:rsid w:val="00435D01"/>
    <w:rsid w:val="00437F31"/>
    <w:rsid w:val="00441CBC"/>
    <w:rsid w:val="004422C3"/>
    <w:rsid w:val="004429DC"/>
    <w:rsid w:val="0044434A"/>
    <w:rsid w:val="004445A7"/>
    <w:rsid w:val="004448E1"/>
    <w:rsid w:val="004449FD"/>
    <w:rsid w:val="004452FA"/>
    <w:rsid w:val="00445FE2"/>
    <w:rsid w:val="00446700"/>
    <w:rsid w:val="00446787"/>
    <w:rsid w:val="00446F18"/>
    <w:rsid w:val="00446F9D"/>
    <w:rsid w:val="00447940"/>
    <w:rsid w:val="004512C2"/>
    <w:rsid w:val="00453324"/>
    <w:rsid w:val="00454B9F"/>
    <w:rsid w:val="00454EF6"/>
    <w:rsid w:val="00455646"/>
    <w:rsid w:val="00455BE3"/>
    <w:rsid w:val="00455C1A"/>
    <w:rsid w:val="00455E8D"/>
    <w:rsid w:val="00457348"/>
    <w:rsid w:val="004605BE"/>
    <w:rsid w:val="0046065B"/>
    <w:rsid w:val="004609F7"/>
    <w:rsid w:val="0046168B"/>
    <w:rsid w:val="0046206A"/>
    <w:rsid w:val="004620D3"/>
    <w:rsid w:val="00462453"/>
    <w:rsid w:val="004630F2"/>
    <w:rsid w:val="00463117"/>
    <w:rsid w:val="004635EA"/>
    <w:rsid w:val="0046380B"/>
    <w:rsid w:val="00463F00"/>
    <w:rsid w:val="00464016"/>
    <w:rsid w:val="00464792"/>
    <w:rsid w:val="00465342"/>
    <w:rsid w:val="00465C7C"/>
    <w:rsid w:val="004662B4"/>
    <w:rsid w:val="00466506"/>
    <w:rsid w:val="00466DB2"/>
    <w:rsid w:val="0046749A"/>
    <w:rsid w:val="004675B7"/>
    <w:rsid w:val="00467FED"/>
    <w:rsid w:val="00470032"/>
    <w:rsid w:val="00470A70"/>
    <w:rsid w:val="00470FDA"/>
    <w:rsid w:val="00471361"/>
    <w:rsid w:val="004714BB"/>
    <w:rsid w:val="00471C7E"/>
    <w:rsid w:val="00471FA2"/>
    <w:rsid w:val="00473358"/>
    <w:rsid w:val="0047388B"/>
    <w:rsid w:val="00473A00"/>
    <w:rsid w:val="00473E7D"/>
    <w:rsid w:val="00474652"/>
    <w:rsid w:val="0047465B"/>
    <w:rsid w:val="00474D05"/>
    <w:rsid w:val="00474F0B"/>
    <w:rsid w:val="004770A5"/>
    <w:rsid w:val="00477439"/>
    <w:rsid w:val="00477C97"/>
    <w:rsid w:val="004801D0"/>
    <w:rsid w:val="004804F7"/>
    <w:rsid w:val="004806CB"/>
    <w:rsid w:val="0048097F"/>
    <w:rsid w:val="00482486"/>
    <w:rsid w:val="00482940"/>
    <w:rsid w:val="00483678"/>
    <w:rsid w:val="00483967"/>
    <w:rsid w:val="00484BC9"/>
    <w:rsid w:val="00484C0F"/>
    <w:rsid w:val="00484F6F"/>
    <w:rsid w:val="00487859"/>
    <w:rsid w:val="00491CD7"/>
    <w:rsid w:val="00492218"/>
    <w:rsid w:val="00492B4B"/>
    <w:rsid w:val="00493228"/>
    <w:rsid w:val="004936B5"/>
    <w:rsid w:val="00493AA0"/>
    <w:rsid w:val="004961BA"/>
    <w:rsid w:val="00496A37"/>
    <w:rsid w:val="004971F9"/>
    <w:rsid w:val="004A07DE"/>
    <w:rsid w:val="004A09AB"/>
    <w:rsid w:val="004A0E52"/>
    <w:rsid w:val="004A1278"/>
    <w:rsid w:val="004A18E3"/>
    <w:rsid w:val="004A1D52"/>
    <w:rsid w:val="004A3E56"/>
    <w:rsid w:val="004A4604"/>
    <w:rsid w:val="004A4E84"/>
    <w:rsid w:val="004A5258"/>
    <w:rsid w:val="004A60AF"/>
    <w:rsid w:val="004A79AE"/>
    <w:rsid w:val="004B0729"/>
    <w:rsid w:val="004B0B1B"/>
    <w:rsid w:val="004B1517"/>
    <w:rsid w:val="004B2540"/>
    <w:rsid w:val="004B4107"/>
    <w:rsid w:val="004B43C4"/>
    <w:rsid w:val="004B4855"/>
    <w:rsid w:val="004B4EB6"/>
    <w:rsid w:val="004B5721"/>
    <w:rsid w:val="004B6EA1"/>
    <w:rsid w:val="004C0062"/>
    <w:rsid w:val="004C1910"/>
    <w:rsid w:val="004C1A67"/>
    <w:rsid w:val="004C1D02"/>
    <w:rsid w:val="004C2A7A"/>
    <w:rsid w:val="004C3B98"/>
    <w:rsid w:val="004C4782"/>
    <w:rsid w:val="004C4A77"/>
    <w:rsid w:val="004C54EA"/>
    <w:rsid w:val="004C5619"/>
    <w:rsid w:val="004C59C2"/>
    <w:rsid w:val="004C6178"/>
    <w:rsid w:val="004C62FF"/>
    <w:rsid w:val="004C6E31"/>
    <w:rsid w:val="004C6F8D"/>
    <w:rsid w:val="004C7305"/>
    <w:rsid w:val="004C7439"/>
    <w:rsid w:val="004C7587"/>
    <w:rsid w:val="004C7C46"/>
    <w:rsid w:val="004C7C66"/>
    <w:rsid w:val="004D0470"/>
    <w:rsid w:val="004D062C"/>
    <w:rsid w:val="004D0A98"/>
    <w:rsid w:val="004D1D52"/>
    <w:rsid w:val="004D22BA"/>
    <w:rsid w:val="004D276C"/>
    <w:rsid w:val="004D2FAA"/>
    <w:rsid w:val="004D3929"/>
    <w:rsid w:val="004D3992"/>
    <w:rsid w:val="004D3D8C"/>
    <w:rsid w:val="004D481C"/>
    <w:rsid w:val="004D5C87"/>
    <w:rsid w:val="004D68AB"/>
    <w:rsid w:val="004D6CD0"/>
    <w:rsid w:val="004D7336"/>
    <w:rsid w:val="004E067C"/>
    <w:rsid w:val="004E11BF"/>
    <w:rsid w:val="004E1362"/>
    <w:rsid w:val="004E1668"/>
    <w:rsid w:val="004E1C1F"/>
    <w:rsid w:val="004E328B"/>
    <w:rsid w:val="004E3A77"/>
    <w:rsid w:val="004E3CE2"/>
    <w:rsid w:val="004E4309"/>
    <w:rsid w:val="004E4C02"/>
    <w:rsid w:val="004E574C"/>
    <w:rsid w:val="004E5F02"/>
    <w:rsid w:val="004F1580"/>
    <w:rsid w:val="004F15A4"/>
    <w:rsid w:val="004F1771"/>
    <w:rsid w:val="004F20E5"/>
    <w:rsid w:val="004F2A02"/>
    <w:rsid w:val="004F2BEA"/>
    <w:rsid w:val="004F3CFA"/>
    <w:rsid w:val="004F4143"/>
    <w:rsid w:val="004F4C2D"/>
    <w:rsid w:val="004F64F3"/>
    <w:rsid w:val="004F6F92"/>
    <w:rsid w:val="004F7949"/>
    <w:rsid w:val="00500A09"/>
    <w:rsid w:val="00500F88"/>
    <w:rsid w:val="0050113E"/>
    <w:rsid w:val="00501E75"/>
    <w:rsid w:val="005026A2"/>
    <w:rsid w:val="005071C0"/>
    <w:rsid w:val="005071E6"/>
    <w:rsid w:val="005101E0"/>
    <w:rsid w:val="005108E0"/>
    <w:rsid w:val="00511F9C"/>
    <w:rsid w:val="00512A72"/>
    <w:rsid w:val="0051300D"/>
    <w:rsid w:val="00513030"/>
    <w:rsid w:val="0051310D"/>
    <w:rsid w:val="0051325F"/>
    <w:rsid w:val="005140C2"/>
    <w:rsid w:val="00514B63"/>
    <w:rsid w:val="0051519C"/>
    <w:rsid w:val="00515499"/>
    <w:rsid w:val="00515C8E"/>
    <w:rsid w:val="00515F6A"/>
    <w:rsid w:val="00516826"/>
    <w:rsid w:val="00517B10"/>
    <w:rsid w:val="00517C2F"/>
    <w:rsid w:val="005208B4"/>
    <w:rsid w:val="005219A5"/>
    <w:rsid w:val="00521DB6"/>
    <w:rsid w:val="005221CF"/>
    <w:rsid w:val="005226D6"/>
    <w:rsid w:val="00522C2A"/>
    <w:rsid w:val="00523186"/>
    <w:rsid w:val="0052360A"/>
    <w:rsid w:val="00523B52"/>
    <w:rsid w:val="00525494"/>
    <w:rsid w:val="00526105"/>
    <w:rsid w:val="0052728F"/>
    <w:rsid w:val="0052750F"/>
    <w:rsid w:val="005276F1"/>
    <w:rsid w:val="00530342"/>
    <w:rsid w:val="00531684"/>
    <w:rsid w:val="00531A4A"/>
    <w:rsid w:val="00531FF6"/>
    <w:rsid w:val="00533414"/>
    <w:rsid w:val="00533928"/>
    <w:rsid w:val="005342B3"/>
    <w:rsid w:val="005343CA"/>
    <w:rsid w:val="00534446"/>
    <w:rsid w:val="00535CEB"/>
    <w:rsid w:val="00536025"/>
    <w:rsid w:val="005363B6"/>
    <w:rsid w:val="00537279"/>
    <w:rsid w:val="0054130A"/>
    <w:rsid w:val="005417A9"/>
    <w:rsid w:val="00541AB4"/>
    <w:rsid w:val="00543717"/>
    <w:rsid w:val="00543880"/>
    <w:rsid w:val="00544D86"/>
    <w:rsid w:val="00544D8C"/>
    <w:rsid w:val="00545C88"/>
    <w:rsid w:val="00546DA8"/>
    <w:rsid w:val="00546E29"/>
    <w:rsid w:val="0054700A"/>
    <w:rsid w:val="00550F96"/>
    <w:rsid w:val="00551126"/>
    <w:rsid w:val="005516BB"/>
    <w:rsid w:val="005529B9"/>
    <w:rsid w:val="005529FC"/>
    <w:rsid w:val="00552F37"/>
    <w:rsid w:val="00553327"/>
    <w:rsid w:val="005542A3"/>
    <w:rsid w:val="005544C0"/>
    <w:rsid w:val="0055462E"/>
    <w:rsid w:val="00554C38"/>
    <w:rsid w:val="005554B5"/>
    <w:rsid w:val="00555C71"/>
    <w:rsid w:val="00556269"/>
    <w:rsid w:val="005564B5"/>
    <w:rsid w:val="0055700C"/>
    <w:rsid w:val="005601B7"/>
    <w:rsid w:val="005604BE"/>
    <w:rsid w:val="0056077D"/>
    <w:rsid w:val="0056158B"/>
    <w:rsid w:val="005628A9"/>
    <w:rsid w:val="00563F4F"/>
    <w:rsid w:val="0056438E"/>
    <w:rsid w:val="0056512C"/>
    <w:rsid w:val="00565FAE"/>
    <w:rsid w:val="005662BE"/>
    <w:rsid w:val="005664B9"/>
    <w:rsid w:val="005665AD"/>
    <w:rsid w:val="00566786"/>
    <w:rsid w:val="005678F2"/>
    <w:rsid w:val="00567B36"/>
    <w:rsid w:val="0057036A"/>
    <w:rsid w:val="0057048B"/>
    <w:rsid w:val="0057072F"/>
    <w:rsid w:val="00571510"/>
    <w:rsid w:val="005734FE"/>
    <w:rsid w:val="005738BB"/>
    <w:rsid w:val="00574249"/>
    <w:rsid w:val="0057488D"/>
    <w:rsid w:val="00575193"/>
    <w:rsid w:val="005757EA"/>
    <w:rsid w:val="005757F9"/>
    <w:rsid w:val="00576731"/>
    <w:rsid w:val="00577DDE"/>
    <w:rsid w:val="0058073D"/>
    <w:rsid w:val="00580F18"/>
    <w:rsid w:val="005817D7"/>
    <w:rsid w:val="00581CE2"/>
    <w:rsid w:val="00583FD7"/>
    <w:rsid w:val="00585570"/>
    <w:rsid w:val="00585AE4"/>
    <w:rsid w:val="005873C0"/>
    <w:rsid w:val="00590326"/>
    <w:rsid w:val="005903A4"/>
    <w:rsid w:val="005909A0"/>
    <w:rsid w:val="00591869"/>
    <w:rsid w:val="005939FE"/>
    <w:rsid w:val="00593A57"/>
    <w:rsid w:val="005941B9"/>
    <w:rsid w:val="005953C2"/>
    <w:rsid w:val="0059671A"/>
    <w:rsid w:val="00596822"/>
    <w:rsid w:val="00596C26"/>
    <w:rsid w:val="0059756F"/>
    <w:rsid w:val="005A0A44"/>
    <w:rsid w:val="005A2BAF"/>
    <w:rsid w:val="005A5207"/>
    <w:rsid w:val="005A55A2"/>
    <w:rsid w:val="005A56AF"/>
    <w:rsid w:val="005A5863"/>
    <w:rsid w:val="005A762F"/>
    <w:rsid w:val="005A77AF"/>
    <w:rsid w:val="005B0873"/>
    <w:rsid w:val="005B146F"/>
    <w:rsid w:val="005B1DC3"/>
    <w:rsid w:val="005B2348"/>
    <w:rsid w:val="005B2850"/>
    <w:rsid w:val="005B2B8A"/>
    <w:rsid w:val="005B4006"/>
    <w:rsid w:val="005B4257"/>
    <w:rsid w:val="005B42F3"/>
    <w:rsid w:val="005B433C"/>
    <w:rsid w:val="005B482F"/>
    <w:rsid w:val="005B49AC"/>
    <w:rsid w:val="005B5EB8"/>
    <w:rsid w:val="005B6CBC"/>
    <w:rsid w:val="005B73C5"/>
    <w:rsid w:val="005B7407"/>
    <w:rsid w:val="005B7A94"/>
    <w:rsid w:val="005B7B60"/>
    <w:rsid w:val="005C00BE"/>
    <w:rsid w:val="005C0549"/>
    <w:rsid w:val="005C0731"/>
    <w:rsid w:val="005C1519"/>
    <w:rsid w:val="005C24A8"/>
    <w:rsid w:val="005C2EB0"/>
    <w:rsid w:val="005C309C"/>
    <w:rsid w:val="005C39F2"/>
    <w:rsid w:val="005C4B5E"/>
    <w:rsid w:val="005C5B91"/>
    <w:rsid w:val="005C6791"/>
    <w:rsid w:val="005C7663"/>
    <w:rsid w:val="005D06D1"/>
    <w:rsid w:val="005D0D74"/>
    <w:rsid w:val="005D16AB"/>
    <w:rsid w:val="005D1CE8"/>
    <w:rsid w:val="005D2185"/>
    <w:rsid w:val="005D2D23"/>
    <w:rsid w:val="005D3E27"/>
    <w:rsid w:val="005D4215"/>
    <w:rsid w:val="005D4667"/>
    <w:rsid w:val="005D4CCF"/>
    <w:rsid w:val="005D4D0F"/>
    <w:rsid w:val="005D4F19"/>
    <w:rsid w:val="005D5164"/>
    <w:rsid w:val="005D51BF"/>
    <w:rsid w:val="005D5B5E"/>
    <w:rsid w:val="005D7A69"/>
    <w:rsid w:val="005E02AD"/>
    <w:rsid w:val="005E0A4D"/>
    <w:rsid w:val="005E1E7D"/>
    <w:rsid w:val="005E2756"/>
    <w:rsid w:val="005E4239"/>
    <w:rsid w:val="005E5115"/>
    <w:rsid w:val="005E5173"/>
    <w:rsid w:val="005E63FF"/>
    <w:rsid w:val="005E672D"/>
    <w:rsid w:val="005E693C"/>
    <w:rsid w:val="005E761A"/>
    <w:rsid w:val="005F0301"/>
    <w:rsid w:val="005F116F"/>
    <w:rsid w:val="005F2999"/>
    <w:rsid w:val="005F3383"/>
    <w:rsid w:val="005F3AC6"/>
    <w:rsid w:val="005F4222"/>
    <w:rsid w:val="005F47F9"/>
    <w:rsid w:val="005F4949"/>
    <w:rsid w:val="005F49E2"/>
    <w:rsid w:val="005F4C29"/>
    <w:rsid w:val="005F4FA2"/>
    <w:rsid w:val="005F4FEE"/>
    <w:rsid w:val="005F54A0"/>
    <w:rsid w:val="005F5AC0"/>
    <w:rsid w:val="005F6434"/>
    <w:rsid w:val="005F73DB"/>
    <w:rsid w:val="00601362"/>
    <w:rsid w:val="006018B2"/>
    <w:rsid w:val="00601EC6"/>
    <w:rsid w:val="00603229"/>
    <w:rsid w:val="006034A1"/>
    <w:rsid w:val="00603551"/>
    <w:rsid w:val="00603C5B"/>
    <w:rsid w:val="00604824"/>
    <w:rsid w:val="0060500F"/>
    <w:rsid w:val="00606081"/>
    <w:rsid w:val="006060E4"/>
    <w:rsid w:val="00606C66"/>
    <w:rsid w:val="00607E27"/>
    <w:rsid w:val="00610729"/>
    <w:rsid w:val="00610E39"/>
    <w:rsid w:val="00611010"/>
    <w:rsid w:val="0061138F"/>
    <w:rsid w:val="006118B8"/>
    <w:rsid w:val="006129E9"/>
    <w:rsid w:val="006141C4"/>
    <w:rsid w:val="00614682"/>
    <w:rsid w:val="006149EF"/>
    <w:rsid w:val="006154B7"/>
    <w:rsid w:val="00615693"/>
    <w:rsid w:val="00616B05"/>
    <w:rsid w:val="00616C20"/>
    <w:rsid w:val="0061744A"/>
    <w:rsid w:val="006214D1"/>
    <w:rsid w:val="006216B7"/>
    <w:rsid w:val="006219D3"/>
    <w:rsid w:val="00621CF2"/>
    <w:rsid w:val="006225B1"/>
    <w:rsid w:val="00622DBA"/>
    <w:rsid w:val="0062392F"/>
    <w:rsid w:val="00623EC3"/>
    <w:rsid w:val="0062420D"/>
    <w:rsid w:val="00624487"/>
    <w:rsid w:val="00624BD1"/>
    <w:rsid w:val="00625766"/>
    <w:rsid w:val="00625B69"/>
    <w:rsid w:val="0062635F"/>
    <w:rsid w:val="0062661A"/>
    <w:rsid w:val="0062663C"/>
    <w:rsid w:val="0062740F"/>
    <w:rsid w:val="00627C3D"/>
    <w:rsid w:val="00630CC8"/>
    <w:rsid w:val="00631FEB"/>
    <w:rsid w:val="006322CB"/>
    <w:rsid w:val="006330A4"/>
    <w:rsid w:val="006332E5"/>
    <w:rsid w:val="0063407E"/>
    <w:rsid w:val="006359C5"/>
    <w:rsid w:val="00635FFF"/>
    <w:rsid w:val="006362BD"/>
    <w:rsid w:val="0063680D"/>
    <w:rsid w:val="0063788B"/>
    <w:rsid w:val="0064039F"/>
    <w:rsid w:val="00641B8C"/>
    <w:rsid w:val="00642825"/>
    <w:rsid w:val="00642F20"/>
    <w:rsid w:val="00642F8A"/>
    <w:rsid w:val="00643335"/>
    <w:rsid w:val="0064362E"/>
    <w:rsid w:val="006436A8"/>
    <w:rsid w:val="0064395B"/>
    <w:rsid w:val="006440CC"/>
    <w:rsid w:val="00644726"/>
    <w:rsid w:val="00645389"/>
    <w:rsid w:val="00645B4A"/>
    <w:rsid w:val="00646E69"/>
    <w:rsid w:val="00651104"/>
    <w:rsid w:val="00651C4C"/>
    <w:rsid w:val="00651EFF"/>
    <w:rsid w:val="00652D88"/>
    <w:rsid w:val="00653593"/>
    <w:rsid w:val="00653A61"/>
    <w:rsid w:val="00654541"/>
    <w:rsid w:val="006551D2"/>
    <w:rsid w:val="006558D7"/>
    <w:rsid w:val="00655E2E"/>
    <w:rsid w:val="006608B0"/>
    <w:rsid w:val="00661009"/>
    <w:rsid w:val="00661251"/>
    <w:rsid w:val="006625ED"/>
    <w:rsid w:val="00662A6D"/>
    <w:rsid w:val="00662E74"/>
    <w:rsid w:val="006641A5"/>
    <w:rsid w:val="00664933"/>
    <w:rsid w:val="00664E83"/>
    <w:rsid w:val="0066520C"/>
    <w:rsid w:val="00665DDE"/>
    <w:rsid w:val="00666CE6"/>
    <w:rsid w:val="00666E59"/>
    <w:rsid w:val="00667133"/>
    <w:rsid w:val="006702BD"/>
    <w:rsid w:val="00670588"/>
    <w:rsid w:val="00670E44"/>
    <w:rsid w:val="006710EF"/>
    <w:rsid w:val="00671530"/>
    <w:rsid w:val="0067185C"/>
    <w:rsid w:val="00671B34"/>
    <w:rsid w:val="00671C65"/>
    <w:rsid w:val="00672521"/>
    <w:rsid w:val="006739E8"/>
    <w:rsid w:val="00674078"/>
    <w:rsid w:val="006747A1"/>
    <w:rsid w:val="00674E5D"/>
    <w:rsid w:val="00675240"/>
    <w:rsid w:val="00675BA0"/>
    <w:rsid w:val="0067650D"/>
    <w:rsid w:val="006765F4"/>
    <w:rsid w:val="006767AF"/>
    <w:rsid w:val="00677479"/>
    <w:rsid w:val="00677E03"/>
    <w:rsid w:val="00677E52"/>
    <w:rsid w:val="006807D9"/>
    <w:rsid w:val="006816A3"/>
    <w:rsid w:val="00682781"/>
    <w:rsid w:val="00682ACA"/>
    <w:rsid w:val="00682B81"/>
    <w:rsid w:val="00683DC4"/>
    <w:rsid w:val="00684B46"/>
    <w:rsid w:val="00684C3C"/>
    <w:rsid w:val="0068639D"/>
    <w:rsid w:val="00686DDA"/>
    <w:rsid w:val="00686FB8"/>
    <w:rsid w:val="00686FE5"/>
    <w:rsid w:val="0068732A"/>
    <w:rsid w:val="00693451"/>
    <w:rsid w:val="00694CB2"/>
    <w:rsid w:val="00694FF9"/>
    <w:rsid w:val="00695627"/>
    <w:rsid w:val="0069637C"/>
    <w:rsid w:val="00696546"/>
    <w:rsid w:val="00696E61"/>
    <w:rsid w:val="006972C8"/>
    <w:rsid w:val="006975EF"/>
    <w:rsid w:val="00697FB6"/>
    <w:rsid w:val="006A0072"/>
    <w:rsid w:val="006A046B"/>
    <w:rsid w:val="006A075E"/>
    <w:rsid w:val="006A154E"/>
    <w:rsid w:val="006A2971"/>
    <w:rsid w:val="006A2D5B"/>
    <w:rsid w:val="006A3309"/>
    <w:rsid w:val="006A34E7"/>
    <w:rsid w:val="006A3E6B"/>
    <w:rsid w:val="006A41F4"/>
    <w:rsid w:val="006A4A0C"/>
    <w:rsid w:val="006A4FB9"/>
    <w:rsid w:val="006A5B79"/>
    <w:rsid w:val="006A60CD"/>
    <w:rsid w:val="006A6215"/>
    <w:rsid w:val="006A71A7"/>
    <w:rsid w:val="006B063D"/>
    <w:rsid w:val="006B078E"/>
    <w:rsid w:val="006B0FD3"/>
    <w:rsid w:val="006B1148"/>
    <w:rsid w:val="006B1193"/>
    <w:rsid w:val="006B1518"/>
    <w:rsid w:val="006B2467"/>
    <w:rsid w:val="006B2788"/>
    <w:rsid w:val="006B29E4"/>
    <w:rsid w:val="006B307C"/>
    <w:rsid w:val="006B3290"/>
    <w:rsid w:val="006B33F6"/>
    <w:rsid w:val="006B3405"/>
    <w:rsid w:val="006B3567"/>
    <w:rsid w:val="006B3695"/>
    <w:rsid w:val="006B3B2E"/>
    <w:rsid w:val="006B4371"/>
    <w:rsid w:val="006B48E7"/>
    <w:rsid w:val="006B4C5D"/>
    <w:rsid w:val="006B5547"/>
    <w:rsid w:val="006B5689"/>
    <w:rsid w:val="006B7454"/>
    <w:rsid w:val="006B765B"/>
    <w:rsid w:val="006C05F3"/>
    <w:rsid w:val="006C0ADB"/>
    <w:rsid w:val="006C1071"/>
    <w:rsid w:val="006C15EA"/>
    <w:rsid w:val="006C2462"/>
    <w:rsid w:val="006C33FF"/>
    <w:rsid w:val="006C4580"/>
    <w:rsid w:val="006C462F"/>
    <w:rsid w:val="006C4C53"/>
    <w:rsid w:val="006C5CCF"/>
    <w:rsid w:val="006C6214"/>
    <w:rsid w:val="006C7A11"/>
    <w:rsid w:val="006D0D05"/>
    <w:rsid w:val="006D12E2"/>
    <w:rsid w:val="006D17B1"/>
    <w:rsid w:val="006D1C4A"/>
    <w:rsid w:val="006D2EAE"/>
    <w:rsid w:val="006D39BB"/>
    <w:rsid w:val="006D7D0C"/>
    <w:rsid w:val="006E08F0"/>
    <w:rsid w:val="006E0B6D"/>
    <w:rsid w:val="006E0FAC"/>
    <w:rsid w:val="006E0FEF"/>
    <w:rsid w:val="006E13CE"/>
    <w:rsid w:val="006E15DF"/>
    <w:rsid w:val="006E1610"/>
    <w:rsid w:val="006E20A7"/>
    <w:rsid w:val="006E2B8B"/>
    <w:rsid w:val="006E32B8"/>
    <w:rsid w:val="006E343D"/>
    <w:rsid w:val="006E36E4"/>
    <w:rsid w:val="006E415B"/>
    <w:rsid w:val="006E4E4C"/>
    <w:rsid w:val="006E55C7"/>
    <w:rsid w:val="006E573F"/>
    <w:rsid w:val="006E5BA6"/>
    <w:rsid w:val="006E6775"/>
    <w:rsid w:val="006E6F4A"/>
    <w:rsid w:val="006E7A9E"/>
    <w:rsid w:val="006F0213"/>
    <w:rsid w:val="006F0B42"/>
    <w:rsid w:val="006F1487"/>
    <w:rsid w:val="006F14FD"/>
    <w:rsid w:val="006F15BC"/>
    <w:rsid w:val="006F15D2"/>
    <w:rsid w:val="006F1646"/>
    <w:rsid w:val="006F1A66"/>
    <w:rsid w:val="006F2159"/>
    <w:rsid w:val="006F268E"/>
    <w:rsid w:val="006F339C"/>
    <w:rsid w:val="006F34FC"/>
    <w:rsid w:val="006F384D"/>
    <w:rsid w:val="006F4CC5"/>
    <w:rsid w:val="006F530E"/>
    <w:rsid w:val="006F5469"/>
    <w:rsid w:val="006F6189"/>
    <w:rsid w:val="006F7B4C"/>
    <w:rsid w:val="007016F2"/>
    <w:rsid w:val="0070181B"/>
    <w:rsid w:val="00701EBB"/>
    <w:rsid w:val="0070398C"/>
    <w:rsid w:val="00703E3F"/>
    <w:rsid w:val="0070449F"/>
    <w:rsid w:val="00706F26"/>
    <w:rsid w:val="00707684"/>
    <w:rsid w:val="007104AC"/>
    <w:rsid w:val="0071059F"/>
    <w:rsid w:val="00712EF9"/>
    <w:rsid w:val="00713EFA"/>
    <w:rsid w:val="007142C8"/>
    <w:rsid w:val="007142FF"/>
    <w:rsid w:val="007173B3"/>
    <w:rsid w:val="00717F45"/>
    <w:rsid w:val="00721414"/>
    <w:rsid w:val="0072185F"/>
    <w:rsid w:val="0072237F"/>
    <w:rsid w:val="00722745"/>
    <w:rsid w:val="007227BD"/>
    <w:rsid w:val="00722E57"/>
    <w:rsid w:val="00723F7F"/>
    <w:rsid w:val="007241B5"/>
    <w:rsid w:val="0072494C"/>
    <w:rsid w:val="00724AFF"/>
    <w:rsid w:val="007258DD"/>
    <w:rsid w:val="00725D84"/>
    <w:rsid w:val="007261A8"/>
    <w:rsid w:val="00726A9B"/>
    <w:rsid w:val="00730424"/>
    <w:rsid w:val="00730636"/>
    <w:rsid w:val="0073087C"/>
    <w:rsid w:val="00730DA0"/>
    <w:rsid w:val="00731263"/>
    <w:rsid w:val="007322E1"/>
    <w:rsid w:val="007329CB"/>
    <w:rsid w:val="00732A20"/>
    <w:rsid w:val="00732EE8"/>
    <w:rsid w:val="00733282"/>
    <w:rsid w:val="00733DFB"/>
    <w:rsid w:val="00734771"/>
    <w:rsid w:val="00735AD4"/>
    <w:rsid w:val="00735E70"/>
    <w:rsid w:val="007362E9"/>
    <w:rsid w:val="00736931"/>
    <w:rsid w:val="00737880"/>
    <w:rsid w:val="00737D80"/>
    <w:rsid w:val="00737F97"/>
    <w:rsid w:val="0074182E"/>
    <w:rsid w:val="007422F3"/>
    <w:rsid w:val="007427E7"/>
    <w:rsid w:val="00742D17"/>
    <w:rsid w:val="00742EFD"/>
    <w:rsid w:val="007441DD"/>
    <w:rsid w:val="00744491"/>
    <w:rsid w:val="00744656"/>
    <w:rsid w:val="00744C6A"/>
    <w:rsid w:val="00747494"/>
    <w:rsid w:val="00747C4E"/>
    <w:rsid w:val="00747D09"/>
    <w:rsid w:val="00750561"/>
    <w:rsid w:val="00750F6E"/>
    <w:rsid w:val="00751EC6"/>
    <w:rsid w:val="0075285A"/>
    <w:rsid w:val="00752D28"/>
    <w:rsid w:val="0075696B"/>
    <w:rsid w:val="0076141B"/>
    <w:rsid w:val="00764B1E"/>
    <w:rsid w:val="00764C4A"/>
    <w:rsid w:val="007658FE"/>
    <w:rsid w:val="0076615B"/>
    <w:rsid w:val="007663FE"/>
    <w:rsid w:val="00766EDE"/>
    <w:rsid w:val="0076781D"/>
    <w:rsid w:val="00767898"/>
    <w:rsid w:val="0077035F"/>
    <w:rsid w:val="007718DE"/>
    <w:rsid w:val="00771ECB"/>
    <w:rsid w:val="00771F64"/>
    <w:rsid w:val="007739C5"/>
    <w:rsid w:val="00774E0D"/>
    <w:rsid w:val="0077641D"/>
    <w:rsid w:val="00776723"/>
    <w:rsid w:val="0077683C"/>
    <w:rsid w:val="007814B6"/>
    <w:rsid w:val="0078188A"/>
    <w:rsid w:val="00781897"/>
    <w:rsid w:val="00781B29"/>
    <w:rsid w:val="00783AC4"/>
    <w:rsid w:val="00783F7F"/>
    <w:rsid w:val="007849B3"/>
    <w:rsid w:val="00784BD6"/>
    <w:rsid w:val="0078540E"/>
    <w:rsid w:val="00785D97"/>
    <w:rsid w:val="00786CBE"/>
    <w:rsid w:val="00787542"/>
    <w:rsid w:val="00787B1F"/>
    <w:rsid w:val="00790261"/>
    <w:rsid w:val="00790F78"/>
    <w:rsid w:val="007916DF"/>
    <w:rsid w:val="007925FD"/>
    <w:rsid w:val="0079406D"/>
    <w:rsid w:val="00795097"/>
    <w:rsid w:val="00795D43"/>
    <w:rsid w:val="00796413"/>
    <w:rsid w:val="00796F7F"/>
    <w:rsid w:val="007978DD"/>
    <w:rsid w:val="0079796D"/>
    <w:rsid w:val="007A05D7"/>
    <w:rsid w:val="007A09A9"/>
    <w:rsid w:val="007A1999"/>
    <w:rsid w:val="007A2B4E"/>
    <w:rsid w:val="007A399A"/>
    <w:rsid w:val="007A58F1"/>
    <w:rsid w:val="007A6020"/>
    <w:rsid w:val="007A6A2A"/>
    <w:rsid w:val="007A6B1E"/>
    <w:rsid w:val="007A7100"/>
    <w:rsid w:val="007B06A2"/>
    <w:rsid w:val="007B0C89"/>
    <w:rsid w:val="007B1E5A"/>
    <w:rsid w:val="007B2930"/>
    <w:rsid w:val="007B29CC"/>
    <w:rsid w:val="007B4348"/>
    <w:rsid w:val="007B4403"/>
    <w:rsid w:val="007B4658"/>
    <w:rsid w:val="007B53DE"/>
    <w:rsid w:val="007B5575"/>
    <w:rsid w:val="007B6168"/>
    <w:rsid w:val="007B6B89"/>
    <w:rsid w:val="007B6DF6"/>
    <w:rsid w:val="007B6EAB"/>
    <w:rsid w:val="007B722E"/>
    <w:rsid w:val="007B77DA"/>
    <w:rsid w:val="007B782C"/>
    <w:rsid w:val="007B7F5D"/>
    <w:rsid w:val="007C091C"/>
    <w:rsid w:val="007C0BA6"/>
    <w:rsid w:val="007C19CE"/>
    <w:rsid w:val="007C3A43"/>
    <w:rsid w:val="007C3B18"/>
    <w:rsid w:val="007C50F9"/>
    <w:rsid w:val="007C7FCA"/>
    <w:rsid w:val="007D0131"/>
    <w:rsid w:val="007D02F9"/>
    <w:rsid w:val="007D091D"/>
    <w:rsid w:val="007D1799"/>
    <w:rsid w:val="007D1C6C"/>
    <w:rsid w:val="007D1EAC"/>
    <w:rsid w:val="007D2083"/>
    <w:rsid w:val="007D2632"/>
    <w:rsid w:val="007D2746"/>
    <w:rsid w:val="007D2840"/>
    <w:rsid w:val="007D2E1C"/>
    <w:rsid w:val="007D3055"/>
    <w:rsid w:val="007D45CD"/>
    <w:rsid w:val="007D4993"/>
    <w:rsid w:val="007D5207"/>
    <w:rsid w:val="007D56EF"/>
    <w:rsid w:val="007D5AD0"/>
    <w:rsid w:val="007D7BA9"/>
    <w:rsid w:val="007E084D"/>
    <w:rsid w:val="007E0E89"/>
    <w:rsid w:val="007E160B"/>
    <w:rsid w:val="007E1828"/>
    <w:rsid w:val="007E361B"/>
    <w:rsid w:val="007E3E78"/>
    <w:rsid w:val="007E4759"/>
    <w:rsid w:val="007E496E"/>
    <w:rsid w:val="007E4B22"/>
    <w:rsid w:val="007E5D90"/>
    <w:rsid w:val="007E62F8"/>
    <w:rsid w:val="007E6885"/>
    <w:rsid w:val="007E6E92"/>
    <w:rsid w:val="007E754B"/>
    <w:rsid w:val="007F0727"/>
    <w:rsid w:val="007F0FFE"/>
    <w:rsid w:val="007F147B"/>
    <w:rsid w:val="007F1969"/>
    <w:rsid w:val="007F2E0E"/>
    <w:rsid w:val="007F360F"/>
    <w:rsid w:val="007F4956"/>
    <w:rsid w:val="007F7543"/>
    <w:rsid w:val="007F7BF5"/>
    <w:rsid w:val="007F7E26"/>
    <w:rsid w:val="00800FC3"/>
    <w:rsid w:val="00801643"/>
    <w:rsid w:val="008019F3"/>
    <w:rsid w:val="0080211F"/>
    <w:rsid w:val="00802CE1"/>
    <w:rsid w:val="00802E65"/>
    <w:rsid w:val="0080339F"/>
    <w:rsid w:val="00803606"/>
    <w:rsid w:val="00803C40"/>
    <w:rsid w:val="00803D7E"/>
    <w:rsid w:val="0080450E"/>
    <w:rsid w:val="0080577F"/>
    <w:rsid w:val="00805A3A"/>
    <w:rsid w:val="00806009"/>
    <w:rsid w:val="008063DF"/>
    <w:rsid w:val="00806EEB"/>
    <w:rsid w:val="00807014"/>
    <w:rsid w:val="00807660"/>
    <w:rsid w:val="008076A7"/>
    <w:rsid w:val="0081146C"/>
    <w:rsid w:val="008123EA"/>
    <w:rsid w:val="00812BDF"/>
    <w:rsid w:val="00813193"/>
    <w:rsid w:val="00813E26"/>
    <w:rsid w:val="00814FEE"/>
    <w:rsid w:val="00815E8B"/>
    <w:rsid w:val="00816A61"/>
    <w:rsid w:val="00816BA8"/>
    <w:rsid w:val="00816DA0"/>
    <w:rsid w:val="00816FF0"/>
    <w:rsid w:val="00817A5D"/>
    <w:rsid w:val="00821B1E"/>
    <w:rsid w:val="008220D4"/>
    <w:rsid w:val="0082211A"/>
    <w:rsid w:val="00822C68"/>
    <w:rsid w:val="00823C4D"/>
    <w:rsid w:val="00824B2E"/>
    <w:rsid w:val="0082521A"/>
    <w:rsid w:val="008254B3"/>
    <w:rsid w:val="00825750"/>
    <w:rsid w:val="008264AC"/>
    <w:rsid w:val="00826A4A"/>
    <w:rsid w:val="00826AF2"/>
    <w:rsid w:val="008276F4"/>
    <w:rsid w:val="00830077"/>
    <w:rsid w:val="0083025A"/>
    <w:rsid w:val="008302EC"/>
    <w:rsid w:val="008322DF"/>
    <w:rsid w:val="00833076"/>
    <w:rsid w:val="008331AB"/>
    <w:rsid w:val="00834570"/>
    <w:rsid w:val="00834DDD"/>
    <w:rsid w:val="00835035"/>
    <w:rsid w:val="00835910"/>
    <w:rsid w:val="008363E5"/>
    <w:rsid w:val="008366E5"/>
    <w:rsid w:val="0083678E"/>
    <w:rsid w:val="00836B44"/>
    <w:rsid w:val="00836D24"/>
    <w:rsid w:val="008410A4"/>
    <w:rsid w:val="00841754"/>
    <w:rsid w:val="0084181C"/>
    <w:rsid w:val="0084182B"/>
    <w:rsid w:val="00843B13"/>
    <w:rsid w:val="00844CB1"/>
    <w:rsid w:val="00845FA0"/>
    <w:rsid w:val="00846B50"/>
    <w:rsid w:val="008475CF"/>
    <w:rsid w:val="0085207F"/>
    <w:rsid w:val="00852574"/>
    <w:rsid w:val="00852C08"/>
    <w:rsid w:val="00852DE4"/>
    <w:rsid w:val="008536A4"/>
    <w:rsid w:val="008536D5"/>
    <w:rsid w:val="008541F4"/>
    <w:rsid w:val="00856E7C"/>
    <w:rsid w:val="00857364"/>
    <w:rsid w:val="00860018"/>
    <w:rsid w:val="00860CD3"/>
    <w:rsid w:val="00861313"/>
    <w:rsid w:val="0086162F"/>
    <w:rsid w:val="00861636"/>
    <w:rsid w:val="0086172B"/>
    <w:rsid w:val="0086176D"/>
    <w:rsid w:val="00861ADA"/>
    <w:rsid w:val="0086275A"/>
    <w:rsid w:val="00863467"/>
    <w:rsid w:val="00864467"/>
    <w:rsid w:val="00865B6D"/>
    <w:rsid w:val="008660CE"/>
    <w:rsid w:val="008664F4"/>
    <w:rsid w:val="0086691C"/>
    <w:rsid w:val="008669DB"/>
    <w:rsid w:val="00866A18"/>
    <w:rsid w:val="008678BD"/>
    <w:rsid w:val="00867D75"/>
    <w:rsid w:val="00871CC3"/>
    <w:rsid w:val="008722ED"/>
    <w:rsid w:val="008724E9"/>
    <w:rsid w:val="00872772"/>
    <w:rsid w:val="00873A67"/>
    <w:rsid w:val="00874B75"/>
    <w:rsid w:val="008753DC"/>
    <w:rsid w:val="008760E6"/>
    <w:rsid w:val="0087674B"/>
    <w:rsid w:val="00876C08"/>
    <w:rsid w:val="00876F68"/>
    <w:rsid w:val="00877E95"/>
    <w:rsid w:val="008814BC"/>
    <w:rsid w:val="00881DE2"/>
    <w:rsid w:val="008821C3"/>
    <w:rsid w:val="00882D98"/>
    <w:rsid w:val="008833EE"/>
    <w:rsid w:val="00884D8C"/>
    <w:rsid w:val="008867F1"/>
    <w:rsid w:val="0088738A"/>
    <w:rsid w:val="008875EB"/>
    <w:rsid w:val="008906FA"/>
    <w:rsid w:val="00893960"/>
    <w:rsid w:val="00894880"/>
    <w:rsid w:val="008952B9"/>
    <w:rsid w:val="00895F18"/>
    <w:rsid w:val="00896042"/>
    <w:rsid w:val="00896D0B"/>
    <w:rsid w:val="008A0158"/>
    <w:rsid w:val="008A06DD"/>
    <w:rsid w:val="008A2739"/>
    <w:rsid w:val="008A2A38"/>
    <w:rsid w:val="008A2F10"/>
    <w:rsid w:val="008A34D1"/>
    <w:rsid w:val="008A3839"/>
    <w:rsid w:val="008A389D"/>
    <w:rsid w:val="008A3BC1"/>
    <w:rsid w:val="008A458D"/>
    <w:rsid w:val="008A52D9"/>
    <w:rsid w:val="008A5FF7"/>
    <w:rsid w:val="008A6572"/>
    <w:rsid w:val="008A6620"/>
    <w:rsid w:val="008A687A"/>
    <w:rsid w:val="008A7C0A"/>
    <w:rsid w:val="008B0643"/>
    <w:rsid w:val="008B0A71"/>
    <w:rsid w:val="008B11AC"/>
    <w:rsid w:val="008B17CC"/>
    <w:rsid w:val="008B2385"/>
    <w:rsid w:val="008B38A8"/>
    <w:rsid w:val="008B5339"/>
    <w:rsid w:val="008B5FA1"/>
    <w:rsid w:val="008B67D4"/>
    <w:rsid w:val="008B7118"/>
    <w:rsid w:val="008B7737"/>
    <w:rsid w:val="008B7A48"/>
    <w:rsid w:val="008C0C45"/>
    <w:rsid w:val="008C10E4"/>
    <w:rsid w:val="008C1220"/>
    <w:rsid w:val="008C1546"/>
    <w:rsid w:val="008C16EA"/>
    <w:rsid w:val="008C2C06"/>
    <w:rsid w:val="008C3F0C"/>
    <w:rsid w:val="008C425C"/>
    <w:rsid w:val="008C474B"/>
    <w:rsid w:val="008C57AC"/>
    <w:rsid w:val="008C693E"/>
    <w:rsid w:val="008C7078"/>
    <w:rsid w:val="008C7B40"/>
    <w:rsid w:val="008D170D"/>
    <w:rsid w:val="008D2881"/>
    <w:rsid w:val="008D2A41"/>
    <w:rsid w:val="008D502B"/>
    <w:rsid w:val="008D59CF"/>
    <w:rsid w:val="008D5B6B"/>
    <w:rsid w:val="008D627C"/>
    <w:rsid w:val="008D6948"/>
    <w:rsid w:val="008D69E4"/>
    <w:rsid w:val="008D6E06"/>
    <w:rsid w:val="008E01DD"/>
    <w:rsid w:val="008E028F"/>
    <w:rsid w:val="008E0CE7"/>
    <w:rsid w:val="008E1120"/>
    <w:rsid w:val="008E1259"/>
    <w:rsid w:val="008E2A65"/>
    <w:rsid w:val="008E41D1"/>
    <w:rsid w:val="008E448E"/>
    <w:rsid w:val="008E595B"/>
    <w:rsid w:val="008E5C87"/>
    <w:rsid w:val="008E658F"/>
    <w:rsid w:val="008E6BAC"/>
    <w:rsid w:val="008E7137"/>
    <w:rsid w:val="008E7799"/>
    <w:rsid w:val="008F03F3"/>
    <w:rsid w:val="008F0E8B"/>
    <w:rsid w:val="008F1F0A"/>
    <w:rsid w:val="008F1F90"/>
    <w:rsid w:val="008F24AE"/>
    <w:rsid w:val="008F36E9"/>
    <w:rsid w:val="008F4297"/>
    <w:rsid w:val="008F4299"/>
    <w:rsid w:val="008F5756"/>
    <w:rsid w:val="008F6613"/>
    <w:rsid w:val="008F696B"/>
    <w:rsid w:val="008F6B8F"/>
    <w:rsid w:val="009005F1"/>
    <w:rsid w:val="00900C06"/>
    <w:rsid w:val="00900CE9"/>
    <w:rsid w:val="009015C6"/>
    <w:rsid w:val="00901B33"/>
    <w:rsid w:val="00902E36"/>
    <w:rsid w:val="0090310C"/>
    <w:rsid w:val="00903168"/>
    <w:rsid w:val="0090371E"/>
    <w:rsid w:val="00903B7A"/>
    <w:rsid w:val="00903EB9"/>
    <w:rsid w:val="009040C9"/>
    <w:rsid w:val="009048C7"/>
    <w:rsid w:val="00904A12"/>
    <w:rsid w:val="00904FEE"/>
    <w:rsid w:val="0090581E"/>
    <w:rsid w:val="0090614B"/>
    <w:rsid w:val="009069E3"/>
    <w:rsid w:val="00906EDF"/>
    <w:rsid w:val="009078DA"/>
    <w:rsid w:val="00907CE6"/>
    <w:rsid w:val="00910D05"/>
    <w:rsid w:val="00910FC0"/>
    <w:rsid w:val="0091114D"/>
    <w:rsid w:val="0091219F"/>
    <w:rsid w:val="00913423"/>
    <w:rsid w:val="00913AD4"/>
    <w:rsid w:val="009147A3"/>
    <w:rsid w:val="00915245"/>
    <w:rsid w:val="009155E3"/>
    <w:rsid w:val="009166A5"/>
    <w:rsid w:val="00917573"/>
    <w:rsid w:val="00920435"/>
    <w:rsid w:val="00920501"/>
    <w:rsid w:val="00921B9E"/>
    <w:rsid w:val="00922A7E"/>
    <w:rsid w:val="00923729"/>
    <w:rsid w:val="00923C2E"/>
    <w:rsid w:val="009245C9"/>
    <w:rsid w:val="0092516B"/>
    <w:rsid w:val="0092576A"/>
    <w:rsid w:val="009266EE"/>
    <w:rsid w:val="00926B45"/>
    <w:rsid w:val="00926B84"/>
    <w:rsid w:val="00927B6A"/>
    <w:rsid w:val="0093055E"/>
    <w:rsid w:val="009312A4"/>
    <w:rsid w:val="009315EC"/>
    <w:rsid w:val="009324AC"/>
    <w:rsid w:val="00932D97"/>
    <w:rsid w:val="009332B3"/>
    <w:rsid w:val="0093330D"/>
    <w:rsid w:val="00933B03"/>
    <w:rsid w:val="00933F2D"/>
    <w:rsid w:val="00934CEC"/>
    <w:rsid w:val="00935D86"/>
    <w:rsid w:val="00935F35"/>
    <w:rsid w:val="00936E54"/>
    <w:rsid w:val="00936E9B"/>
    <w:rsid w:val="009373BA"/>
    <w:rsid w:val="009407B8"/>
    <w:rsid w:val="00942161"/>
    <w:rsid w:val="00942B56"/>
    <w:rsid w:val="00942F44"/>
    <w:rsid w:val="00944073"/>
    <w:rsid w:val="009451A8"/>
    <w:rsid w:val="00945207"/>
    <w:rsid w:val="00945855"/>
    <w:rsid w:val="0094588E"/>
    <w:rsid w:val="00945C38"/>
    <w:rsid w:val="009509F5"/>
    <w:rsid w:val="00950BC1"/>
    <w:rsid w:val="00950C52"/>
    <w:rsid w:val="00954AD1"/>
    <w:rsid w:val="009558B2"/>
    <w:rsid w:val="00955E05"/>
    <w:rsid w:val="00955E5B"/>
    <w:rsid w:val="0095696A"/>
    <w:rsid w:val="00956F8A"/>
    <w:rsid w:val="00957CCB"/>
    <w:rsid w:val="00960F3A"/>
    <w:rsid w:val="00961D87"/>
    <w:rsid w:val="00961E7A"/>
    <w:rsid w:val="009620B1"/>
    <w:rsid w:val="0096242D"/>
    <w:rsid w:val="009624AF"/>
    <w:rsid w:val="0096341F"/>
    <w:rsid w:val="00964116"/>
    <w:rsid w:val="00964F8A"/>
    <w:rsid w:val="00965AF7"/>
    <w:rsid w:val="00965D42"/>
    <w:rsid w:val="0096686F"/>
    <w:rsid w:val="00966AC6"/>
    <w:rsid w:val="00967F0B"/>
    <w:rsid w:val="00972072"/>
    <w:rsid w:val="009720E5"/>
    <w:rsid w:val="0097218F"/>
    <w:rsid w:val="00974AEC"/>
    <w:rsid w:val="00974AF6"/>
    <w:rsid w:val="00974C63"/>
    <w:rsid w:val="00974C6D"/>
    <w:rsid w:val="0097516D"/>
    <w:rsid w:val="009763C3"/>
    <w:rsid w:val="00977E74"/>
    <w:rsid w:val="0098061D"/>
    <w:rsid w:val="00981176"/>
    <w:rsid w:val="0098124F"/>
    <w:rsid w:val="009824FA"/>
    <w:rsid w:val="00982604"/>
    <w:rsid w:val="009827CB"/>
    <w:rsid w:val="00982B91"/>
    <w:rsid w:val="009833CF"/>
    <w:rsid w:val="00983D3A"/>
    <w:rsid w:val="00986316"/>
    <w:rsid w:val="00987116"/>
    <w:rsid w:val="0098716C"/>
    <w:rsid w:val="00987BA2"/>
    <w:rsid w:val="00987F14"/>
    <w:rsid w:val="009906B2"/>
    <w:rsid w:val="00991B56"/>
    <w:rsid w:val="00993415"/>
    <w:rsid w:val="00993ABC"/>
    <w:rsid w:val="009943B1"/>
    <w:rsid w:val="009944FA"/>
    <w:rsid w:val="0099458E"/>
    <w:rsid w:val="009945FF"/>
    <w:rsid w:val="00994788"/>
    <w:rsid w:val="00996186"/>
    <w:rsid w:val="00997145"/>
    <w:rsid w:val="00997BDE"/>
    <w:rsid w:val="009A11A5"/>
    <w:rsid w:val="009A1B29"/>
    <w:rsid w:val="009A1F6C"/>
    <w:rsid w:val="009A31F2"/>
    <w:rsid w:val="009A339D"/>
    <w:rsid w:val="009A378C"/>
    <w:rsid w:val="009A457C"/>
    <w:rsid w:val="009A48C0"/>
    <w:rsid w:val="009A4D7C"/>
    <w:rsid w:val="009A53E0"/>
    <w:rsid w:val="009A579E"/>
    <w:rsid w:val="009A5BA9"/>
    <w:rsid w:val="009A6410"/>
    <w:rsid w:val="009A6FE5"/>
    <w:rsid w:val="009A75D9"/>
    <w:rsid w:val="009A7FB6"/>
    <w:rsid w:val="009B049E"/>
    <w:rsid w:val="009B15D9"/>
    <w:rsid w:val="009B222F"/>
    <w:rsid w:val="009B2868"/>
    <w:rsid w:val="009B2AFB"/>
    <w:rsid w:val="009B2F89"/>
    <w:rsid w:val="009B40EB"/>
    <w:rsid w:val="009B4124"/>
    <w:rsid w:val="009B49F9"/>
    <w:rsid w:val="009B5267"/>
    <w:rsid w:val="009B549E"/>
    <w:rsid w:val="009B58E7"/>
    <w:rsid w:val="009B5950"/>
    <w:rsid w:val="009B70BF"/>
    <w:rsid w:val="009B7EB9"/>
    <w:rsid w:val="009B7F2B"/>
    <w:rsid w:val="009C03ED"/>
    <w:rsid w:val="009C04FE"/>
    <w:rsid w:val="009C193C"/>
    <w:rsid w:val="009C1A9E"/>
    <w:rsid w:val="009C2785"/>
    <w:rsid w:val="009C2D63"/>
    <w:rsid w:val="009C2FF8"/>
    <w:rsid w:val="009C32A9"/>
    <w:rsid w:val="009C3746"/>
    <w:rsid w:val="009C3EC5"/>
    <w:rsid w:val="009C4CBD"/>
    <w:rsid w:val="009C5A1E"/>
    <w:rsid w:val="009C5EDF"/>
    <w:rsid w:val="009C5F49"/>
    <w:rsid w:val="009C7072"/>
    <w:rsid w:val="009C72E0"/>
    <w:rsid w:val="009C77A1"/>
    <w:rsid w:val="009D04DB"/>
    <w:rsid w:val="009D06FB"/>
    <w:rsid w:val="009D0C8B"/>
    <w:rsid w:val="009D113E"/>
    <w:rsid w:val="009D1255"/>
    <w:rsid w:val="009D1595"/>
    <w:rsid w:val="009D1A44"/>
    <w:rsid w:val="009D1BE2"/>
    <w:rsid w:val="009D3571"/>
    <w:rsid w:val="009D3F94"/>
    <w:rsid w:val="009D44AE"/>
    <w:rsid w:val="009D53E3"/>
    <w:rsid w:val="009D6AD1"/>
    <w:rsid w:val="009D744B"/>
    <w:rsid w:val="009D7BCD"/>
    <w:rsid w:val="009E06D3"/>
    <w:rsid w:val="009E10C9"/>
    <w:rsid w:val="009E28DA"/>
    <w:rsid w:val="009E370C"/>
    <w:rsid w:val="009E4410"/>
    <w:rsid w:val="009E5C81"/>
    <w:rsid w:val="009E5CFA"/>
    <w:rsid w:val="009E60B2"/>
    <w:rsid w:val="009E6468"/>
    <w:rsid w:val="009E64B7"/>
    <w:rsid w:val="009E65A1"/>
    <w:rsid w:val="009E66A1"/>
    <w:rsid w:val="009E683C"/>
    <w:rsid w:val="009E6972"/>
    <w:rsid w:val="009E6DCC"/>
    <w:rsid w:val="009E7FA2"/>
    <w:rsid w:val="009F02A9"/>
    <w:rsid w:val="009F0627"/>
    <w:rsid w:val="009F1A86"/>
    <w:rsid w:val="009F1F3C"/>
    <w:rsid w:val="009F222A"/>
    <w:rsid w:val="009F29D7"/>
    <w:rsid w:val="009F3B38"/>
    <w:rsid w:val="009F4FE1"/>
    <w:rsid w:val="009F644C"/>
    <w:rsid w:val="009F6863"/>
    <w:rsid w:val="009F68D0"/>
    <w:rsid w:val="009F68E1"/>
    <w:rsid w:val="00A00ECC"/>
    <w:rsid w:val="00A00F08"/>
    <w:rsid w:val="00A03494"/>
    <w:rsid w:val="00A034B5"/>
    <w:rsid w:val="00A03FDA"/>
    <w:rsid w:val="00A04D25"/>
    <w:rsid w:val="00A06628"/>
    <w:rsid w:val="00A06AB1"/>
    <w:rsid w:val="00A072A6"/>
    <w:rsid w:val="00A07507"/>
    <w:rsid w:val="00A07C59"/>
    <w:rsid w:val="00A101AF"/>
    <w:rsid w:val="00A10515"/>
    <w:rsid w:val="00A1189E"/>
    <w:rsid w:val="00A11E7F"/>
    <w:rsid w:val="00A12238"/>
    <w:rsid w:val="00A122F5"/>
    <w:rsid w:val="00A12317"/>
    <w:rsid w:val="00A12B95"/>
    <w:rsid w:val="00A13A28"/>
    <w:rsid w:val="00A13AC5"/>
    <w:rsid w:val="00A13DCF"/>
    <w:rsid w:val="00A14DAC"/>
    <w:rsid w:val="00A14F22"/>
    <w:rsid w:val="00A150C2"/>
    <w:rsid w:val="00A1575F"/>
    <w:rsid w:val="00A15A90"/>
    <w:rsid w:val="00A15E72"/>
    <w:rsid w:val="00A219D0"/>
    <w:rsid w:val="00A220EE"/>
    <w:rsid w:val="00A22536"/>
    <w:rsid w:val="00A22914"/>
    <w:rsid w:val="00A242B6"/>
    <w:rsid w:val="00A2478B"/>
    <w:rsid w:val="00A24A3B"/>
    <w:rsid w:val="00A25297"/>
    <w:rsid w:val="00A266D6"/>
    <w:rsid w:val="00A26CA4"/>
    <w:rsid w:val="00A27143"/>
    <w:rsid w:val="00A30F87"/>
    <w:rsid w:val="00A32A9C"/>
    <w:rsid w:val="00A32F1C"/>
    <w:rsid w:val="00A33984"/>
    <w:rsid w:val="00A342FA"/>
    <w:rsid w:val="00A3519D"/>
    <w:rsid w:val="00A354EA"/>
    <w:rsid w:val="00A35B55"/>
    <w:rsid w:val="00A35BB6"/>
    <w:rsid w:val="00A3607F"/>
    <w:rsid w:val="00A36B46"/>
    <w:rsid w:val="00A37224"/>
    <w:rsid w:val="00A4013D"/>
    <w:rsid w:val="00A40B91"/>
    <w:rsid w:val="00A41376"/>
    <w:rsid w:val="00A433AA"/>
    <w:rsid w:val="00A43CAE"/>
    <w:rsid w:val="00A453A6"/>
    <w:rsid w:val="00A45619"/>
    <w:rsid w:val="00A466EA"/>
    <w:rsid w:val="00A468C6"/>
    <w:rsid w:val="00A47E8D"/>
    <w:rsid w:val="00A511D4"/>
    <w:rsid w:val="00A5127A"/>
    <w:rsid w:val="00A51AD9"/>
    <w:rsid w:val="00A53494"/>
    <w:rsid w:val="00A536AE"/>
    <w:rsid w:val="00A55EEB"/>
    <w:rsid w:val="00A566BB"/>
    <w:rsid w:val="00A5721B"/>
    <w:rsid w:val="00A5760D"/>
    <w:rsid w:val="00A57E8B"/>
    <w:rsid w:val="00A604B9"/>
    <w:rsid w:val="00A60C68"/>
    <w:rsid w:val="00A626AC"/>
    <w:rsid w:val="00A63375"/>
    <w:rsid w:val="00A63DE2"/>
    <w:rsid w:val="00A65004"/>
    <w:rsid w:val="00A65A31"/>
    <w:rsid w:val="00A65BC0"/>
    <w:rsid w:val="00A660C6"/>
    <w:rsid w:val="00A67031"/>
    <w:rsid w:val="00A67170"/>
    <w:rsid w:val="00A67AD0"/>
    <w:rsid w:val="00A67E02"/>
    <w:rsid w:val="00A70C3E"/>
    <w:rsid w:val="00A70DDF"/>
    <w:rsid w:val="00A70EA5"/>
    <w:rsid w:val="00A715BD"/>
    <w:rsid w:val="00A71B61"/>
    <w:rsid w:val="00A72557"/>
    <w:rsid w:val="00A73604"/>
    <w:rsid w:val="00A7363D"/>
    <w:rsid w:val="00A74C5B"/>
    <w:rsid w:val="00A74FD6"/>
    <w:rsid w:val="00A75FE1"/>
    <w:rsid w:val="00A771D3"/>
    <w:rsid w:val="00A775BE"/>
    <w:rsid w:val="00A77C2D"/>
    <w:rsid w:val="00A8048D"/>
    <w:rsid w:val="00A80EB0"/>
    <w:rsid w:val="00A81E14"/>
    <w:rsid w:val="00A8212B"/>
    <w:rsid w:val="00A8253D"/>
    <w:rsid w:val="00A8289D"/>
    <w:rsid w:val="00A83CFB"/>
    <w:rsid w:val="00A858EE"/>
    <w:rsid w:val="00A86404"/>
    <w:rsid w:val="00A867B4"/>
    <w:rsid w:val="00A868CE"/>
    <w:rsid w:val="00A877D2"/>
    <w:rsid w:val="00A87D06"/>
    <w:rsid w:val="00A90772"/>
    <w:rsid w:val="00A9109B"/>
    <w:rsid w:val="00A910FE"/>
    <w:rsid w:val="00A9117F"/>
    <w:rsid w:val="00A939A9"/>
    <w:rsid w:val="00A941CB"/>
    <w:rsid w:val="00A94A3A"/>
    <w:rsid w:val="00A95E9B"/>
    <w:rsid w:val="00A95F80"/>
    <w:rsid w:val="00A95F84"/>
    <w:rsid w:val="00A97E0B"/>
    <w:rsid w:val="00AA0872"/>
    <w:rsid w:val="00AA0C9A"/>
    <w:rsid w:val="00AA1E57"/>
    <w:rsid w:val="00AA1F82"/>
    <w:rsid w:val="00AA281E"/>
    <w:rsid w:val="00AA3215"/>
    <w:rsid w:val="00AA73DC"/>
    <w:rsid w:val="00AA78BB"/>
    <w:rsid w:val="00AB10A2"/>
    <w:rsid w:val="00AB11BB"/>
    <w:rsid w:val="00AB1842"/>
    <w:rsid w:val="00AB1A79"/>
    <w:rsid w:val="00AB2444"/>
    <w:rsid w:val="00AB4BE1"/>
    <w:rsid w:val="00AB54A9"/>
    <w:rsid w:val="00AC0D86"/>
    <w:rsid w:val="00AC0ED1"/>
    <w:rsid w:val="00AC16C2"/>
    <w:rsid w:val="00AC1E5C"/>
    <w:rsid w:val="00AC1F82"/>
    <w:rsid w:val="00AC256A"/>
    <w:rsid w:val="00AC2708"/>
    <w:rsid w:val="00AC280D"/>
    <w:rsid w:val="00AC34FF"/>
    <w:rsid w:val="00AC3B8B"/>
    <w:rsid w:val="00AC3E2D"/>
    <w:rsid w:val="00AC5677"/>
    <w:rsid w:val="00AC5E46"/>
    <w:rsid w:val="00AC624C"/>
    <w:rsid w:val="00AC62C4"/>
    <w:rsid w:val="00AC65DA"/>
    <w:rsid w:val="00AC69A8"/>
    <w:rsid w:val="00AC6ED3"/>
    <w:rsid w:val="00AD061C"/>
    <w:rsid w:val="00AD1E22"/>
    <w:rsid w:val="00AD2E1A"/>
    <w:rsid w:val="00AD46F4"/>
    <w:rsid w:val="00AD4B96"/>
    <w:rsid w:val="00AD4E3E"/>
    <w:rsid w:val="00AD5183"/>
    <w:rsid w:val="00AD5A39"/>
    <w:rsid w:val="00AD5AA0"/>
    <w:rsid w:val="00AD5E1D"/>
    <w:rsid w:val="00AD6176"/>
    <w:rsid w:val="00AD66F6"/>
    <w:rsid w:val="00AD7054"/>
    <w:rsid w:val="00AD7721"/>
    <w:rsid w:val="00AD7E51"/>
    <w:rsid w:val="00AD7FA2"/>
    <w:rsid w:val="00AE0F6C"/>
    <w:rsid w:val="00AE11A1"/>
    <w:rsid w:val="00AE17C7"/>
    <w:rsid w:val="00AE1E43"/>
    <w:rsid w:val="00AE2682"/>
    <w:rsid w:val="00AE3312"/>
    <w:rsid w:val="00AE37BE"/>
    <w:rsid w:val="00AE3EDC"/>
    <w:rsid w:val="00AE423B"/>
    <w:rsid w:val="00AE4C8F"/>
    <w:rsid w:val="00AE64B7"/>
    <w:rsid w:val="00AE6580"/>
    <w:rsid w:val="00AE6E49"/>
    <w:rsid w:val="00AE7FF0"/>
    <w:rsid w:val="00AF06A2"/>
    <w:rsid w:val="00AF0823"/>
    <w:rsid w:val="00AF0D6D"/>
    <w:rsid w:val="00AF0DA1"/>
    <w:rsid w:val="00AF0F6C"/>
    <w:rsid w:val="00AF1256"/>
    <w:rsid w:val="00AF16CE"/>
    <w:rsid w:val="00AF21B2"/>
    <w:rsid w:val="00AF2875"/>
    <w:rsid w:val="00AF29BF"/>
    <w:rsid w:val="00AF2B3E"/>
    <w:rsid w:val="00AF3242"/>
    <w:rsid w:val="00AF34D5"/>
    <w:rsid w:val="00AF3A1E"/>
    <w:rsid w:val="00AF4DB6"/>
    <w:rsid w:val="00AF4ED6"/>
    <w:rsid w:val="00AF521B"/>
    <w:rsid w:val="00AF5697"/>
    <w:rsid w:val="00AF6E81"/>
    <w:rsid w:val="00AF7283"/>
    <w:rsid w:val="00AF7535"/>
    <w:rsid w:val="00AF7E5C"/>
    <w:rsid w:val="00B00E2F"/>
    <w:rsid w:val="00B01BCE"/>
    <w:rsid w:val="00B03427"/>
    <w:rsid w:val="00B03A13"/>
    <w:rsid w:val="00B03CC7"/>
    <w:rsid w:val="00B03E77"/>
    <w:rsid w:val="00B04B46"/>
    <w:rsid w:val="00B0504C"/>
    <w:rsid w:val="00B05562"/>
    <w:rsid w:val="00B059AD"/>
    <w:rsid w:val="00B100E7"/>
    <w:rsid w:val="00B1097B"/>
    <w:rsid w:val="00B111D7"/>
    <w:rsid w:val="00B11E7F"/>
    <w:rsid w:val="00B123BB"/>
    <w:rsid w:val="00B12E5B"/>
    <w:rsid w:val="00B1304A"/>
    <w:rsid w:val="00B133F9"/>
    <w:rsid w:val="00B13A7C"/>
    <w:rsid w:val="00B13AF0"/>
    <w:rsid w:val="00B14BC4"/>
    <w:rsid w:val="00B14DB8"/>
    <w:rsid w:val="00B15F5B"/>
    <w:rsid w:val="00B1640D"/>
    <w:rsid w:val="00B16A35"/>
    <w:rsid w:val="00B16B5B"/>
    <w:rsid w:val="00B1725A"/>
    <w:rsid w:val="00B201F9"/>
    <w:rsid w:val="00B22147"/>
    <w:rsid w:val="00B22AD1"/>
    <w:rsid w:val="00B22DF1"/>
    <w:rsid w:val="00B237BF"/>
    <w:rsid w:val="00B24C2E"/>
    <w:rsid w:val="00B2644B"/>
    <w:rsid w:val="00B2649E"/>
    <w:rsid w:val="00B2737F"/>
    <w:rsid w:val="00B27FF1"/>
    <w:rsid w:val="00B30A61"/>
    <w:rsid w:val="00B310F8"/>
    <w:rsid w:val="00B31913"/>
    <w:rsid w:val="00B3203D"/>
    <w:rsid w:val="00B32148"/>
    <w:rsid w:val="00B327A1"/>
    <w:rsid w:val="00B336B9"/>
    <w:rsid w:val="00B337E5"/>
    <w:rsid w:val="00B338C7"/>
    <w:rsid w:val="00B34701"/>
    <w:rsid w:val="00B34AD6"/>
    <w:rsid w:val="00B35FD9"/>
    <w:rsid w:val="00B3615A"/>
    <w:rsid w:val="00B36CDB"/>
    <w:rsid w:val="00B37455"/>
    <w:rsid w:val="00B378B0"/>
    <w:rsid w:val="00B4009A"/>
    <w:rsid w:val="00B40132"/>
    <w:rsid w:val="00B4056D"/>
    <w:rsid w:val="00B41985"/>
    <w:rsid w:val="00B41A2C"/>
    <w:rsid w:val="00B42E36"/>
    <w:rsid w:val="00B437DE"/>
    <w:rsid w:val="00B43F64"/>
    <w:rsid w:val="00B44761"/>
    <w:rsid w:val="00B45399"/>
    <w:rsid w:val="00B472F8"/>
    <w:rsid w:val="00B47523"/>
    <w:rsid w:val="00B505F8"/>
    <w:rsid w:val="00B51492"/>
    <w:rsid w:val="00B51F5C"/>
    <w:rsid w:val="00B52556"/>
    <w:rsid w:val="00B525EF"/>
    <w:rsid w:val="00B52929"/>
    <w:rsid w:val="00B5417F"/>
    <w:rsid w:val="00B54993"/>
    <w:rsid w:val="00B565AD"/>
    <w:rsid w:val="00B56C92"/>
    <w:rsid w:val="00B57416"/>
    <w:rsid w:val="00B57A55"/>
    <w:rsid w:val="00B57AE2"/>
    <w:rsid w:val="00B60C33"/>
    <w:rsid w:val="00B638A5"/>
    <w:rsid w:val="00B64C12"/>
    <w:rsid w:val="00B65EA2"/>
    <w:rsid w:val="00B65F88"/>
    <w:rsid w:val="00B66B10"/>
    <w:rsid w:val="00B67D02"/>
    <w:rsid w:val="00B67ED0"/>
    <w:rsid w:val="00B71190"/>
    <w:rsid w:val="00B71830"/>
    <w:rsid w:val="00B71CB8"/>
    <w:rsid w:val="00B7203C"/>
    <w:rsid w:val="00B721C1"/>
    <w:rsid w:val="00B72692"/>
    <w:rsid w:val="00B729CB"/>
    <w:rsid w:val="00B73299"/>
    <w:rsid w:val="00B74152"/>
    <w:rsid w:val="00B74E02"/>
    <w:rsid w:val="00B76047"/>
    <w:rsid w:val="00B76C42"/>
    <w:rsid w:val="00B774F2"/>
    <w:rsid w:val="00B77C43"/>
    <w:rsid w:val="00B804BA"/>
    <w:rsid w:val="00B82CDE"/>
    <w:rsid w:val="00B831C1"/>
    <w:rsid w:val="00B83951"/>
    <w:rsid w:val="00B83CAB"/>
    <w:rsid w:val="00B849FC"/>
    <w:rsid w:val="00B84DF8"/>
    <w:rsid w:val="00B857ED"/>
    <w:rsid w:val="00B866B8"/>
    <w:rsid w:val="00B8758F"/>
    <w:rsid w:val="00B8784D"/>
    <w:rsid w:val="00B87D79"/>
    <w:rsid w:val="00B9062A"/>
    <w:rsid w:val="00B90C00"/>
    <w:rsid w:val="00B914FD"/>
    <w:rsid w:val="00B9153B"/>
    <w:rsid w:val="00B9263E"/>
    <w:rsid w:val="00B929EC"/>
    <w:rsid w:val="00B9366F"/>
    <w:rsid w:val="00B946DD"/>
    <w:rsid w:val="00B9493C"/>
    <w:rsid w:val="00B96324"/>
    <w:rsid w:val="00B97AA9"/>
    <w:rsid w:val="00BA129F"/>
    <w:rsid w:val="00BA1AB8"/>
    <w:rsid w:val="00BA3E75"/>
    <w:rsid w:val="00BA6555"/>
    <w:rsid w:val="00BA67A0"/>
    <w:rsid w:val="00BA70E7"/>
    <w:rsid w:val="00BA7B26"/>
    <w:rsid w:val="00BA7DB6"/>
    <w:rsid w:val="00BB02C7"/>
    <w:rsid w:val="00BB09B2"/>
    <w:rsid w:val="00BB0E01"/>
    <w:rsid w:val="00BB0EA3"/>
    <w:rsid w:val="00BB0EC8"/>
    <w:rsid w:val="00BB3978"/>
    <w:rsid w:val="00BB51E4"/>
    <w:rsid w:val="00BB582A"/>
    <w:rsid w:val="00BB5CF2"/>
    <w:rsid w:val="00BB634E"/>
    <w:rsid w:val="00BB63DB"/>
    <w:rsid w:val="00BB6BF7"/>
    <w:rsid w:val="00BB6DAE"/>
    <w:rsid w:val="00BC041F"/>
    <w:rsid w:val="00BC0781"/>
    <w:rsid w:val="00BC087D"/>
    <w:rsid w:val="00BC2493"/>
    <w:rsid w:val="00BC3C20"/>
    <w:rsid w:val="00BC3DBE"/>
    <w:rsid w:val="00BC3DE5"/>
    <w:rsid w:val="00BC40F0"/>
    <w:rsid w:val="00BC558A"/>
    <w:rsid w:val="00BC71C6"/>
    <w:rsid w:val="00BC7758"/>
    <w:rsid w:val="00BC79E0"/>
    <w:rsid w:val="00BD1532"/>
    <w:rsid w:val="00BD1DB9"/>
    <w:rsid w:val="00BD1F7E"/>
    <w:rsid w:val="00BD1FBA"/>
    <w:rsid w:val="00BD251A"/>
    <w:rsid w:val="00BD2CA2"/>
    <w:rsid w:val="00BD3701"/>
    <w:rsid w:val="00BD4DD8"/>
    <w:rsid w:val="00BD50FD"/>
    <w:rsid w:val="00BD5458"/>
    <w:rsid w:val="00BD609D"/>
    <w:rsid w:val="00BD6A27"/>
    <w:rsid w:val="00BD7739"/>
    <w:rsid w:val="00BE0426"/>
    <w:rsid w:val="00BE164D"/>
    <w:rsid w:val="00BE33BB"/>
    <w:rsid w:val="00BE3763"/>
    <w:rsid w:val="00BE3A98"/>
    <w:rsid w:val="00BE40CD"/>
    <w:rsid w:val="00BE41DC"/>
    <w:rsid w:val="00BE428C"/>
    <w:rsid w:val="00BE47EF"/>
    <w:rsid w:val="00BE5118"/>
    <w:rsid w:val="00BE57CD"/>
    <w:rsid w:val="00BE5C31"/>
    <w:rsid w:val="00BE6209"/>
    <w:rsid w:val="00BE6378"/>
    <w:rsid w:val="00BE66BE"/>
    <w:rsid w:val="00BE6978"/>
    <w:rsid w:val="00BE72B6"/>
    <w:rsid w:val="00BE765A"/>
    <w:rsid w:val="00BF03AF"/>
    <w:rsid w:val="00BF0CFD"/>
    <w:rsid w:val="00BF1373"/>
    <w:rsid w:val="00BF2619"/>
    <w:rsid w:val="00BF3EF9"/>
    <w:rsid w:val="00BF4087"/>
    <w:rsid w:val="00BF426E"/>
    <w:rsid w:val="00BF4B03"/>
    <w:rsid w:val="00BF4D45"/>
    <w:rsid w:val="00BF632E"/>
    <w:rsid w:val="00BF6639"/>
    <w:rsid w:val="00BF6F45"/>
    <w:rsid w:val="00BF702F"/>
    <w:rsid w:val="00BF70E1"/>
    <w:rsid w:val="00BF7918"/>
    <w:rsid w:val="00C0082C"/>
    <w:rsid w:val="00C00FC2"/>
    <w:rsid w:val="00C01541"/>
    <w:rsid w:val="00C02B7B"/>
    <w:rsid w:val="00C04056"/>
    <w:rsid w:val="00C056CA"/>
    <w:rsid w:val="00C056E7"/>
    <w:rsid w:val="00C05EBD"/>
    <w:rsid w:val="00C0611C"/>
    <w:rsid w:val="00C061E5"/>
    <w:rsid w:val="00C07EB3"/>
    <w:rsid w:val="00C10045"/>
    <w:rsid w:val="00C10181"/>
    <w:rsid w:val="00C1050C"/>
    <w:rsid w:val="00C1099D"/>
    <w:rsid w:val="00C10E09"/>
    <w:rsid w:val="00C10EA4"/>
    <w:rsid w:val="00C11CC5"/>
    <w:rsid w:val="00C120A2"/>
    <w:rsid w:val="00C13833"/>
    <w:rsid w:val="00C14824"/>
    <w:rsid w:val="00C1508C"/>
    <w:rsid w:val="00C15BD4"/>
    <w:rsid w:val="00C160CA"/>
    <w:rsid w:val="00C16898"/>
    <w:rsid w:val="00C16BD7"/>
    <w:rsid w:val="00C17244"/>
    <w:rsid w:val="00C17740"/>
    <w:rsid w:val="00C177C1"/>
    <w:rsid w:val="00C17F1A"/>
    <w:rsid w:val="00C2025A"/>
    <w:rsid w:val="00C20264"/>
    <w:rsid w:val="00C204F4"/>
    <w:rsid w:val="00C20D48"/>
    <w:rsid w:val="00C20E88"/>
    <w:rsid w:val="00C2140D"/>
    <w:rsid w:val="00C21AB4"/>
    <w:rsid w:val="00C22EF6"/>
    <w:rsid w:val="00C237DF"/>
    <w:rsid w:val="00C24383"/>
    <w:rsid w:val="00C254A4"/>
    <w:rsid w:val="00C25ADF"/>
    <w:rsid w:val="00C25E05"/>
    <w:rsid w:val="00C265FE"/>
    <w:rsid w:val="00C26877"/>
    <w:rsid w:val="00C2760F"/>
    <w:rsid w:val="00C3115A"/>
    <w:rsid w:val="00C31C0E"/>
    <w:rsid w:val="00C321CF"/>
    <w:rsid w:val="00C324DD"/>
    <w:rsid w:val="00C334EE"/>
    <w:rsid w:val="00C33A71"/>
    <w:rsid w:val="00C347FD"/>
    <w:rsid w:val="00C349B4"/>
    <w:rsid w:val="00C34DD7"/>
    <w:rsid w:val="00C35BE8"/>
    <w:rsid w:val="00C35E6F"/>
    <w:rsid w:val="00C36D60"/>
    <w:rsid w:val="00C37E59"/>
    <w:rsid w:val="00C42380"/>
    <w:rsid w:val="00C426E3"/>
    <w:rsid w:val="00C42BD4"/>
    <w:rsid w:val="00C42DDD"/>
    <w:rsid w:val="00C4317D"/>
    <w:rsid w:val="00C43440"/>
    <w:rsid w:val="00C43697"/>
    <w:rsid w:val="00C43840"/>
    <w:rsid w:val="00C4497D"/>
    <w:rsid w:val="00C4510B"/>
    <w:rsid w:val="00C465A1"/>
    <w:rsid w:val="00C504BC"/>
    <w:rsid w:val="00C50754"/>
    <w:rsid w:val="00C50C52"/>
    <w:rsid w:val="00C52993"/>
    <w:rsid w:val="00C53B12"/>
    <w:rsid w:val="00C53DC6"/>
    <w:rsid w:val="00C53F1F"/>
    <w:rsid w:val="00C545A1"/>
    <w:rsid w:val="00C55073"/>
    <w:rsid w:val="00C551A7"/>
    <w:rsid w:val="00C55F89"/>
    <w:rsid w:val="00C564FC"/>
    <w:rsid w:val="00C56997"/>
    <w:rsid w:val="00C56A92"/>
    <w:rsid w:val="00C56EFA"/>
    <w:rsid w:val="00C57E1D"/>
    <w:rsid w:val="00C60689"/>
    <w:rsid w:val="00C609D2"/>
    <w:rsid w:val="00C60FB7"/>
    <w:rsid w:val="00C62C6B"/>
    <w:rsid w:val="00C63581"/>
    <w:rsid w:val="00C63915"/>
    <w:rsid w:val="00C64606"/>
    <w:rsid w:val="00C652CB"/>
    <w:rsid w:val="00C6610C"/>
    <w:rsid w:val="00C663F4"/>
    <w:rsid w:val="00C673F0"/>
    <w:rsid w:val="00C70003"/>
    <w:rsid w:val="00C70297"/>
    <w:rsid w:val="00C7093F"/>
    <w:rsid w:val="00C71E86"/>
    <w:rsid w:val="00C71FE9"/>
    <w:rsid w:val="00C72CD0"/>
    <w:rsid w:val="00C735E5"/>
    <w:rsid w:val="00C73C0B"/>
    <w:rsid w:val="00C73F31"/>
    <w:rsid w:val="00C74502"/>
    <w:rsid w:val="00C74E6E"/>
    <w:rsid w:val="00C757D7"/>
    <w:rsid w:val="00C75C40"/>
    <w:rsid w:val="00C7796A"/>
    <w:rsid w:val="00C77A76"/>
    <w:rsid w:val="00C77F43"/>
    <w:rsid w:val="00C8061F"/>
    <w:rsid w:val="00C80A1F"/>
    <w:rsid w:val="00C81108"/>
    <w:rsid w:val="00C83CB8"/>
    <w:rsid w:val="00C84895"/>
    <w:rsid w:val="00C85A9A"/>
    <w:rsid w:val="00C86909"/>
    <w:rsid w:val="00C86945"/>
    <w:rsid w:val="00C8758E"/>
    <w:rsid w:val="00C90917"/>
    <w:rsid w:val="00C90C89"/>
    <w:rsid w:val="00C90E67"/>
    <w:rsid w:val="00C910E4"/>
    <w:rsid w:val="00C91221"/>
    <w:rsid w:val="00C9159D"/>
    <w:rsid w:val="00C91DA1"/>
    <w:rsid w:val="00C93DAD"/>
    <w:rsid w:val="00C94333"/>
    <w:rsid w:val="00C956FA"/>
    <w:rsid w:val="00C9598E"/>
    <w:rsid w:val="00C95FB1"/>
    <w:rsid w:val="00C962F3"/>
    <w:rsid w:val="00C96344"/>
    <w:rsid w:val="00C96CB3"/>
    <w:rsid w:val="00C96D69"/>
    <w:rsid w:val="00C971DD"/>
    <w:rsid w:val="00C97644"/>
    <w:rsid w:val="00C977F1"/>
    <w:rsid w:val="00CA03FF"/>
    <w:rsid w:val="00CA08A2"/>
    <w:rsid w:val="00CA0ACA"/>
    <w:rsid w:val="00CA1688"/>
    <w:rsid w:val="00CA375E"/>
    <w:rsid w:val="00CA39B2"/>
    <w:rsid w:val="00CA3BA7"/>
    <w:rsid w:val="00CA4316"/>
    <w:rsid w:val="00CA659D"/>
    <w:rsid w:val="00CA6FF9"/>
    <w:rsid w:val="00CA7A10"/>
    <w:rsid w:val="00CA7B65"/>
    <w:rsid w:val="00CB13D5"/>
    <w:rsid w:val="00CB1822"/>
    <w:rsid w:val="00CB1B37"/>
    <w:rsid w:val="00CB1CCD"/>
    <w:rsid w:val="00CB1F4C"/>
    <w:rsid w:val="00CB252B"/>
    <w:rsid w:val="00CB35D7"/>
    <w:rsid w:val="00CB4009"/>
    <w:rsid w:val="00CB41A5"/>
    <w:rsid w:val="00CB4852"/>
    <w:rsid w:val="00CB4D04"/>
    <w:rsid w:val="00CB52E5"/>
    <w:rsid w:val="00CB658A"/>
    <w:rsid w:val="00CB6FC4"/>
    <w:rsid w:val="00CB7811"/>
    <w:rsid w:val="00CB7C61"/>
    <w:rsid w:val="00CC0127"/>
    <w:rsid w:val="00CC0AD0"/>
    <w:rsid w:val="00CC0D1E"/>
    <w:rsid w:val="00CC0D2D"/>
    <w:rsid w:val="00CC10BD"/>
    <w:rsid w:val="00CC22FC"/>
    <w:rsid w:val="00CC2345"/>
    <w:rsid w:val="00CC3852"/>
    <w:rsid w:val="00CC56BD"/>
    <w:rsid w:val="00CC6DD3"/>
    <w:rsid w:val="00CC70F6"/>
    <w:rsid w:val="00CC7601"/>
    <w:rsid w:val="00CD1544"/>
    <w:rsid w:val="00CD1A04"/>
    <w:rsid w:val="00CD23C5"/>
    <w:rsid w:val="00CD2605"/>
    <w:rsid w:val="00CD48D8"/>
    <w:rsid w:val="00CD58A8"/>
    <w:rsid w:val="00CD678E"/>
    <w:rsid w:val="00CE2045"/>
    <w:rsid w:val="00CE20ED"/>
    <w:rsid w:val="00CE21D1"/>
    <w:rsid w:val="00CE2539"/>
    <w:rsid w:val="00CE2B01"/>
    <w:rsid w:val="00CE3BD8"/>
    <w:rsid w:val="00CE3E4E"/>
    <w:rsid w:val="00CE4E89"/>
    <w:rsid w:val="00CE52B5"/>
    <w:rsid w:val="00CE54E2"/>
    <w:rsid w:val="00CE5FAB"/>
    <w:rsid w:val="00CE61AE"/>
    <w:rsid w:val="00CE7A74"/>
    <w:rsid w:val="00CF0115"/>
    <w:rsid w:val="00CF0555"/>
    <w:rsid w:val="00CF0D7C"/>
    <w:rsid w:val="00CF19A2"/>
    <w:rsid w:val="00CF2DB9"/>
    <w:rsid w:val="00CF37CF"/>
    <w:rsid w:val="00CF3E95"/>
    <w:rsid w:val="00CF427B"/>
    <w:rsid w:val="00CF5450"/>
    <w:rsid w:val="00CF5A74"/>
    <w:rsid w:val="00CF5FF6"/>
    <w:rsid w:val="00CF61BC"/>
    <w:rsid w:val="00CF764F"/>
    <w:rsid w:val="00D0019B"/>
    <w:rsid w:val="00D00335"/>
    <w:rsid w:val="00D013B1"/>
    <w:rsid w:val="00D01823"/>
    <w:rsid w:val="00D018DE"/>
    <w:rsid w:val="00D04219"/>
    <w:rsid w:val="00D042BF"/>
    <w:rsid w:val="00D0458B"/>
    <w:rsid w:val="00D0462B"/>
    <w:rsid w:val="00D065C5"/>
    <w:rsid w:val="00D06B4B"/>
    <w:rsid w:val="00D0709E"/>
    <w:rsid w:val="00D104FF"/>
    <w:rsid w:val="00D1078D"/>
    <w:rsid w:val="00D11272"/>
    <w:rsid w:val="00D113A8"/>
    <w:rsid w:val="00D114D7"/>
    <w:rsid w:val="00D1177F"/>
    <w:rsid w:val="00D12939"/>
    <w:rsid w:val="00D12D45"/>
    <w:rsid w:val="00D13BDB"/>
    <w:rsid w:val="00D169C9"/>
    <w:rsid w:val="00D16A1B"/>
    <w:rsid w:val="00D16D9D"/>
    <w:rsid w:val="00D2188D"/>
    <w:rsid w:val="00D225B5"/>
    <w:rsid w:val="00D234A9"/>
    <w:rsid w:val="00D2452A"/>
    <w:rsid w:val="00D2460F"/>
    <w:rsid w:val="00D24814"/>
    <w:rsid w:val="00D24AE6"/>
    <w:rsid w:val="00D24C69"/>
    <w:rsid w:val="00D24ECE"/>
    <w:rsid w:val="00D2600D"/>
    <w:rsid w:val="00D26CEF"/>
    <w:rsid w:val="00D27405"/>
    <w:rsid w:val="00D301AF"/>
    <w:rsid w:val="00D33C1C"/>
    <w:rsid w:val="00D362DC"/>
    <w:rsid w:val="00D364CB"/>
    <w:rsid w:val="00D36DCC"/>
    <w:rsid w:val="00D37548"/>
    <w:rsid w:val="00D4002E"/>
    <w:rsid w:val="00D40C22"/>
    <w:rsid w:val="00D426CE"/>
    <w:rsid w:val="00D42CF3"/>
    <w:rsid w:val="00D430A5"/>
    <w:rsid w:val="00D43135"/>
    <w:rsid w:val="00D434A2"/>
    <w:rsid w:val="00D43C7C"/>
    <w:rsid w:val="00D44AA1"/>
    <w:rsid w:val="00D44C1D"/>
    <w:rsid w:val="00D45189"/>
    <w:rsid w:val="00D45DB4"/>
    <w:rsid w:val="00D47393"/>
    <w:rsid w:val="00D4747A"/>
    <w:rsid w:val="00D47BFF"/>
    <w:rsid w:val="00D47C88"/>
    <w:rsid w:val="00D47C89"/>
    <w:rsid w:val="00D52176"/>
    <w:rsid w:val="00D522C9"/>
    <w:rsid w:val="00D522E6"/>
    <w:rsid w:val="00D5232B"/>
    <w:rsid w:val="00D52AC7"/>
    <w:rsid w:val="00D52CC6"/>
    <w:rsid w:val="00D53379"/>
    <w:rsid w:val="00D534E6"/>
    <w:rsid w:val="00D53A87"/>
    <w:rsid w:val="00D546E5"/>
    <w:rsid w:val="00D548DF"/>
    <w:rsid w:val="00D54B37"/>
    <w:rsid w:val="00D5530C"/>
    <w:rsid w:val="00D56028"/>
    <w:rsid w:val="00D57C2A"/>
    <w:rsid w:val="00D60B55"/>
    <w:rsid w:val="00D60F30"/>
    <w:rsid w:val="00D623B5"/>
    <w:rsid w:val="00D62C90"/>
    <w:rsid w:val="00D62EAA"/>
    <w:rsid w:val="00D63DE2"/>
    <w:rsid w:val="00D642E7"/>
    <w:rsid w:val="00D644EA"/>
    <w:rsid w:val="00D65268"/>
    <w:rsid w:val="00D66086"/>
    <w:rsid w:val="00D662E8"/>
    <w:rsid w:val="00D6645D"/>
    <w:rsid w:val="00D66834"/>
    <w:rsid w:val="00D668E1"/>
    <w:rsid w:val="00D6716E"/>
    <w:rsid w:val="00D675BF"/>
    <w:rsid w:val="00D67604"/>
    <w:rsid w:val="00D67E07"/>
    <w:rsid w:val="00D7209C"/>
    <w:rsid w:val="00D720DD"/>
    <w:rsid w:val="00D72FA2"/>
    <w:rsid w:val="00D73DA2"/>
    <w:rsid w:val="00D74328"/>
    <w:rsid w:val="00D745E5"/>
    <w:rsid w:val="00D74D67"/>
    <w:rsid w:val="00D75E8D"/>
    <w:rsid w:val="00D76631"/>
    <w:rsid w:val="00D76D3B"/>
    <w:rsid w:val="00D77570"/>
    <w:rsid w:val="00D77F6B"/>
    <w:rsid w:val="00D80093"/>
    <w:rsid w:val="00D812B7"/>
    <w:rsid w:val="00D8165F"/>
    <w:rsid w:val="00D8200E"/>
    <w:rsid w:val="00D82429"/>
    <w:rsid w:val="00D82481"/>
    <w:rsid w:val="00D8298C"/>
    <w:rsid w:val="00D82A16"/>
    <w:rsid w:val="00D83E7A"/>
    <w:rsid w:val="00D84578"/>
    <w:rsid w:val="00D85788"/>
    <w:rsid w:val="00D86CEF"/>
    <w:rsid w:val="00D87342"/>
    <w:rsid w:val="00D903A1"/>
    <w:rsid w:val="00D90BE7"/>
    <w:rsid w:val="00D90FBE"/>
    <w:rsid w:val="00D91116"/>
    <w:rsid w:val="00D91E4E"/>
    <w:rsid w:val="00D92625"/>
    <w:rsid w:val="00D93253"/>
    <w:rsid w:val="00D93283"/>
    <w:rsid w:val="00D967D2"/>
    <w:rsid w:val="00D973A8"/>
    <w:rsid w:val="00D97717"/>
    <w:rsid w:val="00D97A97"/>
    <w:rsid w:val="00D97E64"/>
    <w:rsid w:val="00DA0DA9"/>
    <w:rsid w:val="00DA0E6E"/>
    <w:rsid w:val="00DA0F3D"/>
    <w:rsid w:val="00DA1505"/>
    <w:rsid w:val="00DA2366"/>
    <w:rsid w:val="00DA32C3"/>
    <w:rsid w:val="00DA442E"/>
    <w:rsid w:val="00DA46FB"/>
    <w:rsid w:val="00DA4BA2"/>
    <w:rsid w:val="00DA572B"/>
    <w:rsid w:val="00DA5D06"/>
    <w:rsid w:val="00DA5D28"/>
    <w:rsid w:val="00DA6BB7"/>
    <w:rsid w:val="00DA6E3B"/>
    <w:rsid w:val="00DA7C88"/>
    <w:rsid w:val="00DB0D57"/>
    <w:rsid w:val="00DB0E25"/>
    <w:rsid w:val="00DB127E"/>
    <w:rsid w:val="00DB14F3"/>
    <w:rsid w:val="00DB1B21"/>
    <w:rsid w:val="00DB1EB4"/>
    <w:rsid w:val="00DB2516"/>
    <w:rsid w:val="00DB2605"/>
    <w:rsid w:val="00DB3133"/>
    <w:rsid w:val="00DB348E"/>
    <w:rsid w:val="00DB3855"/>
    <w:rsid w:val="00DB3CB9"/>
    <w:rsid w:val="00DB3CDA"/>
    <w:rsid w:val="00DB3F44"/>
    <w:rsid w:val="00DB42AD"/>
    <w:rsid w:val="00DB45D5"/>
    <w:rsid w:val="00DB527E"/>
    <w:rsid w:val="00DB669D"/>
    <w:rsid w:val="00DB7A18"/>
    <w:rsid w:val="00DC01F9"/>
    <w:rsid w:val="00DC0AE4"/>
    <w:rsid w:val="00DC0C6E"/>
    <w:rsid w:val="00DC0CC2"/>
    <w:rsid w:val="00DC152B"/>
    <w:rsid w:val="00DC1B47"/>
    <w:rsid w:val="00DC4B59"/>
    <w:rsid w:val="00DC52D0"/>
    <w:rsid w:val="00DC5620"/>
    <w:rsid w:val="00DC5BE9"/>
    <w:rsid w:val="00DC6A27"/>
    <w:rsid w:val="00DC6AE9"/>
    <w:rsid w:val="00DC754D"/>
    <w:rsid w:val="00DD006D"/>
    <w:rsid w:val="00DD1446"/>
    <w:rsid w:val="00DD24BA"/>
    <w:rsid w:val="00DD2794"/>
    <w:rsid w:val="00DD2915"/>
    <w:rsid w:val="00DD2A93"/>
    <w:rsid w:val="00DD2BB3"/>
    <w:rsid w:val="00DD30B2"/>
    <w:rsid w:val="00DD32AB"/>
    <w:rsid w:val="00DD3AB0"/>
    <w:rsid w:val="00DD40D0"/>
    <w:rsid w:val="00DD43F2"/>
    <w:rsid w:val="00DD51DF"/>
    <w:rsid w:val="00DD5245"/>
    <w:rsid w:val="00DD527A"/>
    <w:rsid w:val="00DD651B"/>
    <w:rsid w:val="00DD6CDF"/>
    <w:rsid w:val="00DD711B"/>
    <w:rsid w:val="00DD7385"/>
    <w:rsid w:val="00DE00C7"/>
    <w:rsid w:val="00DE0F0D"/>
    <w:rsid w:val="00DE2122"/>
    <w:rsid w:val="00DE2960"/>
    <w:rsid w:val="00DE29EF"/>
    <w:rsid w:val="00DE3BF2"/>
    <w:rsid w:val="00DE458E"/>
    <w:rsid w:val="00DE5780"/>
    <w:rsid w:val="00DE60E0"/>
    <w:rsid w:val="00DE6691"/>
    <w:rsid w:val="00DE778C"/>
    <w:rsid w:val="00DE78E9"/>
    <w:rsid w:val="00DE7AAB"/>
    <w:rsid w:val="00DE7AAF"/>
    <w:rsid w:val="00DE7EB9"/>
    <w:rsid w:val="00DE7F75"/>
    <w:rsid w:val="00DF0440"/>
    <w:rsid w:val="00DF1567"/>
    <w:rsid w:val="00DF1F2D"/>
    <w:rsid w:val="00DF3F5D"/>
    <w:rsid w:val="00DF49E1"/>
    <w:rsid w:val="00DF4C2D"/>
    <w:rsid w:val="00DF52F2"/>
    <w:rsid w:val="00DF53A2"/>
    <w:rsid w:val="00DF7189"/>
    <w:rsid w:val="00DF74BD"/>
    <w:rsid w:val="00E01DD4"/>
    <w:rsid w:val="00E02062"/>
    <w:rsid w:val="00E02498"/>
    <w:rsid w:val="00E02618"/>
    <w:rsid w:val="00E02A6B"/>
    <w:rsid w:val="00E03321"/>
    <w:rsid w:val="00E03690"/>
    <w:rsid w:val="00E044CD"/>
    <w:rsid w:val="00E04FFB"/>
    <w:rsid w:val="00E0590F"/>
    <w:rsid w:val="00E06910"/>
    <w:rsid w:val="00E0745F"/>
    <w:rsid w:val="00E07AEB"/>
    <w:rsid w:val="00E07DCC"/>
    <w:rsid w:val="00E111BA"/>
    <w:rsid w:val="00E111E3"/>
    <w:rsid w:val="00E1135E"/>
    <w:rsid w:val="00E115D1"/>
    <w:rsid w:val="00E1217A"/>
    <w:rsid w:val="00E123D1"/>
    <w:rsid w:val="00E12AE0"/>
    <w:rsid w:val="00E12F3A"/>
    <w:rsid w:val="00E1351C"/>
    <w:rsid w:val="00E14115"/>
    <w:rsid w:val="00E14733"/>
    <w:rsid w:val="00E15DBA"/>
    <w:rsid w:val="00E15F37"/>
    <w:rsid w:val="00E177E4"/>
    <w:rsid w:val="00E20F74"/>
    <w:rsid w:val="00E2206F"/>
    <w:rsid w:val="00E22163"/>
    <w:rsid w:val="00E22DC0"/>
    <w:rsid w:val="00E23114"/>
    <w:rsid w:val="00E234D4"/>
    <w:rsid w:val="00E236BE"/>
    <w:rsid w:val="00E25C4B"/>
    <w:rsid w:val="00E25D94"/>
    <w:rsid w:val="00E2637A"/>
    <w:rsid w:val="00E265B1"/>
    <w:rsid w:val="00E26EF2"/>
    <w:rsid w:val="00E312C5"/>
    <w:rsid w:val="00E31C31"/>
    <w:rsid w:val="00E32B27"/>
    <w:rsid w:val="00E36EDD"/>
    <w:rsid w:val="00E3747B"/>
    <w:rsid w:val="00E37BB5"/>
    <w:rsid w:val="00E402BD"/>
    <w:rsid w:val="00E4154B"/>
    <w:rsid w:val="00E41C4B"/>
    <w:rsid w:val="00E4429A"/>
    <w:rsid w:val="00E45264"/>
    <w:rsid w:val="00E454DA"/>
    <w:rsid w:val="00E463AC"/>
    <w:rsid w:val="00E47E03"/>
    <w:rsid w:val="00E50402"/>
    <w:rsid w:val="00E505CA"/>
    <w:rsid w:val="00E50908"/>
    <w:rsid w:val="00E50A87"/>
    <w:rsid w:val="00E50D3C"/>
    <w:rsid w:val="00E51290"/>
    <w:rsid w:val="00E5149E"/>
    <w:rsid w:val="00E51B77"/>
    <w:rsid w:val="00E52C1B"/>
    <w:rsid w:val="00E52E39"/>
    <w:rsid w:val="00E53815"/>
    <w:rsid w:val="00E53A59"/>
    <w:rsid w:val="00E53E9A"/>
    <w:rsid w:val="00E54113"/>
    <w:rsid w:val="00E54B47"/>
    <w:rsid w:val="00E552D2"/>
    <w:rsid w:val="00E55CBD"/>
    <w:rsid w:val="00E56331"/>
    <w:rsid w:val="00E564CC"/>
    <w:rsid w:val="00E56E94"/>
    <w:rsid w:val="00E606EE"/>
    <w:rsid w:val="00E60A17"/>
    <w:rsid w:val="00E63CBB"/>
    <w:rsid w:val="00E63FB2"/>
    <w:rsid w:val="00E64140"/>
    <w:rsid w:val="00E65DF9"/>
    <w:rsid w:val="00E65EB6"/>
    <w:rsid w:val="00E66EE3"/>
    <w:rsid w:val="00E70125"/>
    <w:rsid w:val="00E70DA1"/>
    <w:rsid w:val="00E715A8"/>
    <w:rsid w:val="00E71940"/>
    <w:rsid w:val="00E7231A"/>
    <w:rsid w:val="00E73655"/>
    <w:rsid w:val="00E73A47"/>
    <w:rsid w:val="00E7404D"/>
    <w:rsid w:val="00E7455F"/>
    <w:rsid w:val="00E74B5B"/>
    <w:rsid w:val="00E76976"/>
    <w:rsid w:val="00E7699A"/>
    <w:rsid w:val="00E772B2"/>
    <w:rsid w:val="00E7737E"/>
    <w:rsid w:val="00E81C86"/>
    <w:rsid w:val="00E82599"/>
    <w:rsid w:val="00E82671"/>
    <w:rsid w:val="00E83366"/>
    <w:rsid w:val="00E835EB"/>
    <w:rsid w:val="00E83856"/>
    <w:rsid w:val="00E83B90"/>
    <w:rsid w:val="00E840C7"/>
    <w:rsid w:val="00E84135"/>
    <w:rsid w:val="00E845DC"/>
    <w:rsid w:val="00E846F7"/>
    <w:rsid w:val="00E84883"/>
    <w:rsid w:val="00E84AA9"/>
    <w:rsid w:val="00E85BE7"/>
    <w:rsid w:val="00E85E45"/>
    <w:rsid w:val="00E8624A"/>
    <w:rsid w:val="00E86494"/>
    <w:rsid w:val="00E86BED"/>
    <w:rsid w:val="00E87783"/>
    <w:rsid w:val="00E87EF9"/>
    <w:rsid w:val="00E904A2"/>
    <w:rsid w:val="00E90B64"/>
    <w:rsid w:val="00E90D52"/>
    <w:rsid w:val="00E91FB3"/>
    <w:rsid w:val="00E92C40"/>
    <w:rsid w:val="00E946C5"/>
    <w:rsid w:val="00E9498A"/>
    <w:rsid w:val="00E94F0C"/>
    <w:rsid w:val="00E94FDB"/>
    <w:rsid w:val="00E95487"/>
    <w:rsid w:val="00E96CDF"/>
    <w:rsid w:val="00E9755C"/>
    <w:rsid w:val="00EA04C7"/>
    <w:rsid w:val="00EA0ADB"/>
    <w:rsid w:val="00EA0DBC"/>
    <w:rsid w:val="00EA1680"/>
    <w:rsid w:val="00EA1D2E"/>
    <w:rsid w:val="00EA2E12"/>
    <w:rsid w:val="00EA34A7"/>
    <w:rsid w:val="00EA39C0"/>
    <w:rsid w:val="00EA4279"/>
    <w:rsid w:val="00EA4386"/>
    <w:rsid w:val="00EA46E2"/>
    <w:rsid w:val="00EA5CA3"/>
    <w:rsid w:val="00EA610A"/>
    <w:rsid w:val="00EA6795"/>
    <w:rsid w:val="00EA78C1"/>
    <w:rsid w:val="00EB00F7"/>
    <w:rsid w:val="00EB1243"/>
    <w:rsid w:val="00EB16F2"/>
    <w:rsid w:val="00EB271D"/>
    <w:rsid w:val="00EB3723"/>
    <w:rsid w:val="00EB37F6"/>
    <w:rsid w:val="00EB387D"/>
    <w:rsid w:val="00EB409C"/>
    <w:rsid w:val="00EB4448"/>
    <w:rsid w:val="00EB449C"/>
    <w:rsid w:val="00EB4B7E"/>
    <w:rsid w:val="00EB4DA9"/>
    <w:rsid w:val="00EB7116"/>
    <w:rsid w:val="00EC0AFB"/>
    <w:rsid w:val="00EC1A01"/>
    <w:rsid w:val="00EC1B7D"/>
    <w:rsid w:val="00EC2AEF"/>
    <w:rsid w:val="00EC306C"/>
    <w:rsid w:val="00EC39D2"/>
    <w:rsid w:val="00EC5481"/>
    <w:rsid w:val="00EC5E81"/>
    <w:rsid w:val="00EC7325"/>
    <w:rsid w:val="00EC749C"/>
    <w:rsid w:val="00EC753D"/>
    <w:rsid w:val="00ED0EC7"/>
    <w:rsid w:val="00ED1042"/>
    <w:rsid w:val="00ED1862"/>
    <w:rsid w:val="00ED277B"/>
    <w:rsid w:val="00ED2A11"/>
    <w:rsid w:val="00ED39E5"/>
    <w:rsid w:val="00ED3AE2"/>
    <w:rsid w:val="00ED3FB3"/>
    <w:rsid w:val="00ED6DDD"/>
    <w:rsid w:val="00ED7358"/>
    <w:rsid w:val="00EE03D4"/>
    <w:rsid w:val="00EE0766"/>
    <w:rsid w:val="00EE0E59"/>
    <w:rsid w:val="00EE115C"/>
    <w:rsid w:val="00EE1745"/>
    <w:rsid w:val="00EE28F9"/>
    <w:rsid w:val="00EE3365"/>
    <w:rsid w:val="00EE3A8D"/>
    <w:rsid w:val="00EE3CF2"/>
    <w:rsid w:val="00EE442D"/>
    <w:rsid w:val="00EE5FAF"/>
    <w:rsid w:val="00EE65B9"/>
    <w:rsid w:val="00EE75DA"/>
    <w:rsid w:val="00EE7670"/>
    <w:rsid w:val="00EE7755"/>
    <w:rsid w:val="00EF004F"/>
    <w:rsid w:val="00EF05BF"/>
    <w:rsid w:val="00EF0617"/>
    <w:rsid w:val="00EF1ABD"/>
    <w:rsid w:val="00EF2C72"/>
    <w:rsid w:val="00EF2D89"/>
    <w:rsid w:val="00EF3A9F"/>
    <w:rsid w:val="00EF404C"/>
    <w:rsid w:val="00EF419E"/>
    <w:rsid w:val="00EF48EA"/>
    <w:rsid w:val="00EF49B0"/>
    <w:rsid w:val="00EF4DFE"/>
    <w:rsid w:val="00EF4E0B"/>
    <w:rsid w:val="00EF659B"/>
    <w:rsid w:val="00EF6EDB"/>
    <w:rsid w:val="00F00DB3"/>
    <w:rsid w:val="00F015D0"/>
    <w:rsid w:val="00F01D53"/>
    <w:rsid w:val="00F02F8E"/>
    <w:rsid w:val="00F03285"/>
    <w:rsid w:val="00F050CA"/>
    <w:rsid w:val="00F0537C"/>
    <w:rsid w:val="00F05485"/>
    <w:rsid w:val="00F057FC"/>
    <w:rsid w:val="00F05C44"/>
    <w:rsid w:val="00F06505"/>
    <w:rsid w:val="00F0689F"/>
    <w:rsid w:val="00F07E4D"/>
    <w:rsid w:val="00F1030F"/>
    <w:rsid w:val="00F10FCE"/>
    <w:rsid w:val="00F113EB"/>
    <w:rsid w:val="00F137F2"/>
    <w:rsid w:val="00F138D9"/>
    <w:rsid w:val="00F14604"/>
    <w:rsid w:val="00F152CB"/>
    <w:rsid w:val="00F15E6C"/>
    <w:rsid w:val="00F16751"/>
    <w:rsid w:val="00F17BC5"/>
    <w:rsid w:val="00F20057"/>
    <w:rsid w:val="00F20076"/>
    <w:rsid w:val="00F20D32"/>
    <w:rsid w:val="00F20D7B"/>
    <w:rsid w:val="00F2301E"/>
    <w:rsid w:val="00F23F5A"/>
    <w:rsid w:val="00F24746"/>
    <w:rsid w:val="00F26816"/>
    <w:rsid w:val="00F300B0"/>
    <w:rsid w:val="00F306F6"/>
    <w:rsid w:val="00F31B66"/>
    <w:rsid w:val="00F320AC"/>
    <w:rsid w:val="00F3304F"/>
    <w:rsid w:val="00F3337C"/>
    <w:rsid w:val="00F33435"/>
    <w:rsid w:val="00F3352E"/>
    <w:rsid w:val="00F33627"/>
    <w:rsid w:val="00F33E9A"/>
    <w:rsid w:val="00F340DB"/>
    <w:rsid w:val="00F34351"/>
    <w:rsid w:val="00F34515"/>
    <w:rsid w:val="00F35C46"/>
    <w:rsid w:val="00F366A8"/>
    <w:rsid w:val="00F36A6D"/>
    <w:rsid w:val="00F36C19"/>
    <w:rsid w:val="00F36D8C"/>
    <w:rsid w:val="00F37D31"/>
    <w:rsid w:val="00F401B1"/>
    <w:rsid w:val="00F406B9"/>
    <w:rsid w:val="00F41A15"/>
    <w:rsid w:val="00F4251E"/>
    <w:rsid w:val="00F42552"/>
    <w:rsid w:val="00F42E92"/>
    <w:rsid w:val="00F43E0F"/>
    <w:rsid w:val="00F44B2C"/>
    <w:rsid w:val="00F44B2E"/>
    <w:rsid w:val="00F44E78"/>
    <w:rsid w:val="00F45AEF"/>
    <w:rsid w:val="00F45B02"/>
    <w:rsid w:val="00F46653"/>
    <w:rsid w:val="00F46A13"/>
    <w:rsid w:val="00F46EA7"/>
    <w:rsid w:val="00F47309"/>
    <w:rsid w:val="00F5023B"/>
    <w:rsid w:val="00F505CA"/>
    <w:rsid w:val="00F510B1"/>
    <w:rsid w:val="00F52182"/>
    <w:rsid w:val="00F52E4B"/>
    <w:rsid w:val="00F54144"/>
    <w:rsid w:val="00F546EE"/>
    <w:rsid w:val="00F54E7B"/>
    <w:rsid w:val="00F5541A"/>
    <w:rsid w:val="00F55887"/>
    <w:rsid w:val="00F5627F"/>
    <w:rsid w:val="00F56CC4"/>
    <w:rsid w:val="00F57282"/>
    <w:rsid w:val="00F614E6"/>
    <w:rsid w:val="00F61529"/>
    <w:rsid w:val="00F61901"/>
    <w:rsid w:val="00F61E51"/>
    <w:rsid w:val="00F62399"/>
    <w:rsid w:val="00F63062"/>
    <w:rsid w:val="00F64014"/>
    <w:rsid w:val="00F65D8C"/>
    <w:rsid w:val="00F66229"/>
    <w:rsid w:val="00F6627B"/>
    <w:rsid w:val="00F66447"/>
    <w:rsid w:val="00F66595"/>
    <w:rsid w:val="00F66855"/>
    <w:rsid w:val="00F66E50"/>
    <w:rsid w:val="00F67538"/>
    <w:rsid w:val="00F710BB"/>
    <w:rsid w:val="00F71234"/>
    <w:rsid w:val="00F723DF"/>
    <w:rsid w:val="00F73997"/>
    <w:rsid w:val="00F74320"/>
    <w:rsid w:val="00F743F5"/>
    <w:rsid w:val="00F74652"/>
    <w:rsid w:val="00F75A75"/>
    <w:rsid w:val="00F76FE3"/>
    <w:rsid w:val="00F771D0"/>
    <w:rsid w:val="00F7757E"/>
    <w:rsid w:val="00F8104C"/>
    <w:rsid w:val="00F8107B"/>
    <w:rsid w:val="00F81340"/>
    <w:rsid w:val="00F823EF"/>
    <w:rsid w:val="00F82FFA"/>
    <w:rsid w:val="00F832FC"/>
    <w:rsid w:val="00F83594"/>
    <w:rsid w:val="00F8433C"/>
    <w:rsid w:val="00F844DA"/>
    <w:rsid w:val="00F8472A"/>
    <w:rsid w:val="00F86288"/>
    <w:rsid w:val="00F8630A"/>
    <w:rsid w:val="00F86542"/>
    <w:rsid w:val="00F865EC"/>
    <w:rsid w:val="00F878C3"/>
    <w:rsid w:val="00F9032B"/>
    <w:rsid w:val="00F90517"/>
    <w:rsid w:val="00F90FA1"/>
    <w:rsid w:val="00F914EB"/>
    <w:rsid w:val="00F9150F"/>
    <w:rsid w:val="00F91E08"/>
    <w:rsid w:val="00F939F6"/>
    <w:rsid w:val="00F95438"/>
    <w:rsid w:val="00F955A1"/>
    <w:rsid w:val="00F95AB8"/>
    <w:rsid w:val="00F95E3A"/>
    <w:rsid w:val="00F96227"/>
    <w:rsid w:val="00F96E13"/>
    <w:rsid w:val="00F96E18"/>
    <w:rsid w:val="00F979DA"/>
    <w:rsid w:val="00F97BDE"/>
    <w:rsid w:val="00FA0696"/>
    <w:rsid w:val="00FA187F"/>
    <w:rsid w:val="00FA1A11"/>
    <w:rsid w:val="00FA4491"/>
    <w:rsid w:val="00FA51F7"/>
    <w:rsid w:val="00FA5A69"/>
    <w:rsid w:val="00FA6890"/>
    <w:rsid w:val="00FA6DCB"/>
    <w:rsid w:val="00FA6E99"/>
    <w:rsid w:val="00FA7780"/>
    <w:rsid w:val="00FB0225"/>
    <w:rsid w:val="00FB04AD"/>
    <w:rsid w:val="00FB0D63"/>
    <w:rsid w:val="00FB2FCA"/>
    <w:rsid w:val="00FB30B7"/>
    <w:rsid w:val="00FB40FE"/>
    <w:rsid w:val="00FB475A"/>
    <w:rsid w:val="00FB4CC5"/>
    <w:rsid w:val="00FB5865"/>
    <w:rsid w:val="00FB6163"/>
    <w:rsid w:val="00FB683E"/>
    <w:rsid w:val="00FB70E8"/>
    <w:rsid w:val="00FB72E2"/>
    <w:rsid w:val="00FB7B2F"/>
    <w:rsid w:val="00FB7E74"/>
    <w:rsid w:val="00FC03B0"/>
    <w:rsid w:val="00FC14C8"/>
    <w:rsid w:val="00FC249E"/>
    <w:rsid w:val="00FC2D45"/>
    <w:rsid w:val="00FC2F25"/>
    <w:rsid w:val="00FC43F4"/>
    <w:rsid w:val="00FC46D9"/>
    <w:rsid w:val="00FC5464"/>
    <w:rsid w:val="00FC5BE1"/>
    <w:rsid w:val="00FC691C"/>
    <w:rsid w:val="00FC7001"/>
    <w:rsid w:val="00FC7F97"/>
    <w:rsid w:val="00FD00E8"/>
    <w:rsid w:val="00FD0708"/>
    <w:rsid w:val="00FD0B2C"/>
    <w:rsid w:val="00FD0E1C"/>
    <w:rsid w:val="00FD19ED"/>
    <w:rsid w:val="00FD223E"/>
    <w:rsid w:val="00FD3AC4"/>
    <w:rsid w:val="00FD3D30"/>
    <w:rsid w:val="00FD3D81"/>
    <w:rsid w:val="00FD40DF"/>
    <w:rsid w:val="00FD4447"/>
    <w:rsid w:val="00FD5AE7"/>
    <w:rsid w:val="00FD6DEF"/>
    <w:rsid w:val="00FD71AB"/>
    <w:rsid w:val="00FD7518"/>
    <w:rsid w:val="00FD76EF"/>
    <w:rsid w:val="00FE0051"/>
    <w:rsid w:val="00FE0CD4"/>
    <w:rsid w:val="00FE0E9B"/>
    <w:rsid w:val="00FE1991"/>
    <w:rsid w:val="00FE1A26"/>
    <w:rsid w:val="00FE3009"/>
    <w:rsid w:val="00FE3985"/>
    <w:rsid w:val="00FE4A6F"/>
    <w:rsid w:val="00FE511B"/>
    <w:rsid w:val="00FE62AB"/>
    <w:rsid w:val="00FE65E2"/>
    <w:rsid w:val="00FE77DC"/>
    <w:rsid w:val="00FF1614"/>
    <w:rsid w:val="00FF18E6"/>
    <w:rsid w:val="00FF1AFC"/>
    <w:rsid w:val="00FF1D8F"/>
    <w:rsid w:val="00FF1D98"/>
    <w:rsid w:val="00FF41D0"/>
    <w:rsid w:val="00FF4D41"/>
    <w:rsid w:val="00FF5F43"/>
    <w:rsid w:val="00FF63DD"/>
    <w:rsid w:val="00FF6441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F998D"/>
  <w15:chartTrackingRefBased/>
  <w15:docId w15:val="{E8130198-1A06-46AE-B947-E95A56E6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3B1"/>
    <w:rPr>
      <w:lang w:val="en-US" w:eastAsia="en-US"/>
    </w:rPr>
  </w:style>
  <w:style w:type="paragraph" w:styleId="Heading1">
    <w:name w:val="heading 1"/>
    <w:basedOn w:val="Normal"/>
    <w:next w:val="Normal"/>
    <w:qFormat/>
    <w:rsid w:val="000F0BE8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0F0BE8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rsid w:val="000F0BE8"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rsid w:val="000F0BE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0F0BE8"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link w:val="Heading6Char"/>
    <w:qFormat/>
    <w:rsid w:val="000F0BE8"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link w:val="Heading7Char"/>
    <w:qFormat/>
    <w:rsid w:val="000F0BE8"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rsid w:val="000F0BE8"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0F0BE8"/>
    <w:rPr>
      <w:sz w:val="28"/>
    </w:rPr>
  </w:style>
  <w:style w:type="paragraph" w:styleId="Header">
    <w:name w:val="header"/>
    <w:basedOn w:val="Normal"/>
    <w:link w:val="HeaderChar"/>
    <w:rsid w:val="000F0BE8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F0BE8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sid w:val="000F0BE8"/>
    <w:rPr>
      <w:sz w:val="24"/>
      <w:lang w:val="en-GB"/>
    </w:rPr>
  </w:style>
  <w:style w:type="paragraph" w:styleId="BodyTextIndent">
    <w:name w:val="Body Text Indent"/>
    <w:basedOn w:val="Normal"/>
    <w:semiHidden/>
    <w:rsid w:val="000F0BE8"/>
    <w:pPr>
      <w:ind w:left="720" w:firstLine="720"/>
    </w:pPr>
    <w:rPr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0F0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F0BE8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F0BE8"/>
    <w:pPr>
      <w:ind w:left="720"/>
    </w:pPr>
  </w:style>
  <w:style w:type="character" w:customStyle="1" w:styleId="HeaderChar">
    <w:name w:val="Header Char"/>
    <w:link w:val="Header"/>
    <w:rsid w:val="000F0BE8"/>
    <w:rPr>
      <w:rFonts w:ascii="Calibri" w:hAnsi="Calibri" w:cs="Calibri"/>
      <w:i/>
      <w:sz w:val="18"/>
      <w:lang w:val="en-US" w:eastAsia="en-US"/>
    </w:rPr>
  </w:style>
  <w:style w:type="character" w:styleId="Hyperlink">
    <w:name w:val="Hyperlink"/>
    <w:rsid w:val="000F0BE8"/>
    <w:rPr>
      <w:color w:val="0000FF"/>
      <w:u w:val="single"/>
    </w:rPr>
  </w:style>
  <w:style w:type="character" w:customStyle="1" w:styleId="Heading5Char">
    <w:name w:val="Heading 5 Char"/>
    <w:link w:val="Heading5"/>
    <w:rsid w:val="002D406E"/>
    <w:rPr>
      <w:i/>
      <w:iCs/>
      <w:lang w:val="en-US" w:eastAsia="en-US"/>
    </w:rPr>
  </w:style>
  <w:style w:type="character" w:customStyle="1" w:styleId="Heading6Char">
    <w:name w:val="Heading 6 Char"/>
    <w:link w:val="Heading6"/>
    <w:rsid w:val="002D406E"/>
    <w:rPr>
      <w:rFonts w:ascii="Photina" w:hAnsi="Photina"/>
      <w:i/>
      <w:lang w:val="en-US" w:eastAsia="en-US"/>
    </w:rPr>
  </w:style>
  <w:style w:type="character" w:customStyle="1" w:styleId="Heading7Char">
    <w:name w:val="Heading 7 Char"/>
    <w:link w:val="Heading7"/>
    <w:rsid w:val="002D406E"/>
    <w:rPr>
      <w:rFonts w:ascii="Bookman Old Style" w:hAnsi="Bookman Old Style"/>
      <w:sz w:val="28"/>
      <w:szCs w:val="24"/>
      <w:lang w:eastAsia="en-US"/>
    </w:rPr>
  </w:style>
  <w:style w:type="paragraph" w:styleId="BodyText2">
    <w:name w:val="Body Text 2"/>
    <w:basedOn w:val="Normal"/>
    <w:link w:val="BodyText2Char"/>
    <w:semiHidden/>
    <w:rsid w:val="000F0BE8"/>
    <w:rPr>
      <w:i/>
      <w:iCs/>
    </w:rPr>
  </w:style>
  <w:style w:type="character" w:customStyle="1" w:styleId="BodyText2Char">
    <w:name w:val="Body Text 2 Char"/>
    <w:link w:val="BodyText2"/>
    <w:semiHidden/>
    <w:rsid w:val="002D406E"/>
    <w:rPr>
      <w:i/>
      <w:iCs/>
      <w:lang w:val="en-US" w:eastAsia="en-US"/>
    </w:rPr>
  </w:style>
  <w:style w:type="paragraph" w:styleId="BodyText3">
    <w:name w:val="Body Text 3"/>
    <w:basedOn w:val="Normal"/>
    <w:link w:val="BodyText3Char"/>
    <w:semiHidden/>
    <w:rsid w:val="000F0BE8"/>
    <w:rPr>
      <w:rFonts w:ascii="Photina" w:hAnsi="Photina"/>
      <w:b/>
      <w:bCs/>
      <w:iCs/>
      <w:sz w:val="28"/>
    </w:rPr>
  </w:style>
  <w:style w:type="character" w:customStyle="1" w:styleId="BodyText3Char">
    <w:name w:val="Body Text 3 Char"/>
    <w:link w:val="BodyText3"/>
    <w:semiHidden/>
    <w:rsid w:val="002D406E"/>
    <w:rPr>
      <w:rFonts w:ascii="Photina" w:hAnsi="Photina"/>
      <w:b/>
      <w:bCs/>
      <w:iCs/>
      <w:sz w:val="28"/>
      <w:lang w:val="en-US" w:eastAsia="en-US"/>
    </w:rPr>
  </w:style>
  <w:style w:type="character" w:styleId="FollowedHyperlink">
    <w:name w:val="FollowedHyperlink"/>
    <w:semiHidden/>
    <w:rsid w:val="000F0BE8"/>
    <w:rPr>
      <w:color w:val="800080"/>
      <w:u w:val="single"/>
    </w:rPr>
  </w:style>
  <w:style w:type="character" w:customStyle="1" w:styleId="NumberingSymbols">
    <w:name w:val="Numbering Symbols"/>
    <w:rsid w:val="000F0BE8"/>
  </w:style>
  <w:style w:type="character" w:styleId="Strong">
    <w:name w:val="Strong"/>
    <w:qFormat/>
    <w:rsid w:val="000F0BE8"/>
    <w:rPr>
      <w:b/>
      <w:bCs/>
    </w:rPr>
  </w:style>
  <w:style w:type="paragraph" w:customStyle="1" w:styleId="ListBullet1">
    <w:name w:val="List Bullet 1"/>
    <w:basedOn w:val="Normal"/>
    <w:rsid w:val="000F0BE8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F0BE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F0BE8"/>
    <w:rPr>
      <w:sz w:val="16"/>
      <w:szCs w:val="16"/>
      <w:lang w:val="en-US" w:eastAsia="en-US"/>
    </w:rPr>
  </w:style>
  <w:style w:type="paragraph" w:customStyle="1" w:styleId="Notice">
    <w:name w:val="Notice"/>
    <w:basedOn w:val="Normal"/>
    <w:link w:val="NoticeChar"/>
    <w:qFormat/>
    <w:rsid w:val="000F0BE8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0F0BE8"/>
    <w:pPr>
      <w:ind w:left="5103"/>
    </w:pPr>
  </w:style>
  <w:style w:type="character" w:customStyle="1" w:styleId="NoticeChar">
    <w:name w:val="Notice Char"/>
    <w:link w:val="Notice"/>
    <w:rsid w:val="000F0BE8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0F0BE8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0F0BE8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0F0BE8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0F0BE8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0F0BE8"/>
    <w:pPr>
      <w:numPr>
        <w:ilvl w:val="1"/>
      </w:numPr>
      <w:tabs>
        <w:tab w:val="num" w:pos="1277"/>
      </w:tabs>
      <w:spacing w:before="0"/>
      <w:ind w:left="1277"/>
    </w:pPr>
    <w:rPr>
      <w:b w:val="0"/>
    </w:rPr>
  </w:style>
  <w:style w:type="character" w:customStyle="1" w:styleId="ListunnumberedChar">
    <w:name w:val="List unnumbered Char"/>
    <w:link w:val="Listunnumbered"/>
    <w:rsid w:val="000F0BE8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0F0BE8"/>
    <w:rPr>
      <w:rFonts w:ascii="Calibri" w:hAnsi="Calibri"/>
      <w:lang w:val="en-US" w:eastAsia="en-US"/>
    </w:rPr>
  </w:style>
  <w:style w:type="paragraph" w:customStyle="1" w:styleId="tablecell">
    <w:name w:val="table cell"/>
    <w:basedOn w:val="Header"/>
    <w:link w:val="tablecellChar"/>
    <w:autoRedefine/>
    <w:qFormat/>
    <w:rsid w:val="006739E8"/>
    <w:pPr>
      <w:tabs>
        <w:tab w:val="left" w:pos="855"/>
        <w:tab w:val="left" w:pos="1418"/>
        <w:tab w:val="left" w:pos="1985"/>
      </w:tabs>
      <w:ind w:left="0" w:firstLine="0"/>
    </w:pPr>
    <w:rPr>
      <w:i w:val="0"/>
      <w:color w:val="000000"/>
      <w:sz w:val="20"/>
      <w:shd w:val="clear" w:color="auto" w:fill="FFFFFF"/>
    </w:rPr>
  </w:style>
  <w:style w:type="character" w:styleId="SubtleEmphasis">
    <w:name w:val="Subtle Emphasis"/>
    <w:uiPriority w:val="19"/>
    <w:qFormat/>
    <w:rsid w:val="00295C94"/>
    <w:rPr>
      <w:i/>
      <w:iCs/>
      <w:color w:val="808080"/>
    </w:rPr>
  </w:style>
  <w:style w:type="character" w:customStyle="1" w:styleId="tablecellChar">
    <w:name w:val="table cell Char"/>
    <w:link w:val="tablecell"/>
    <w:rsid w:val="006739E8"/>
    <w:rPr>
      <w:rFonts w:ascii="Calibri" w:hAnsi="Calibri" w:cs="Calibri"/>
      <w:color w:val="000000"/>
      <w:lang w:val="en-US" w:eastAsia="en-US"/>
    </w:rPr>
  </w:style>
  <w:style w:type="paragraph" w:customStyle="1" w:styleId="Header1">
    <w:name w:val="Header1"/>
    <w:basedOn w:val="Header"/>
    <w:qFormat/>
    <w:rsid w:val="00B90C00"/>
  </w:style>
  <w:style w:type="character" w:customStyle="1" w:styleId="headerChar0">
    <w:name w:val="header Char"/>
    <w:link w:val="Header11"/>
    <w:rsid w:val="000F0BE8"/>
    <w:rPr>
      <w:rFonts w:ascii="Calibri" w:hAnsi="Calibri" w:cs="Calibri"/>
      <w:i/>
      <w:sz w:val="18"/>
      <w:lang w:val="en-US" w:eastAsia="en-US"/>
    </w:rPr>
  </w:style>
  <w:style w:type="paragraph" w:customStyle="1" w:styleId="Header11">
    <w:name w:val="Header11"/>
    <w:basedOn w:val="Header"/>
    <w:link w:val="headerChar0"/>
    <w:qFormat/>
    <w:rsid w:val="000F0BE8"/>
  </w:style>
  <w:style w:type="table" w:customStyle="1" w:styleId="TableGrid1">
    <w:name w:val="Table Grid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655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C712D"/>
  </w:style>
  <w:style w:type="character" w:customStyle="1" w:styleId="opaneltitle">
    <w:name w:val="opaneltitle"/>
    <w:basedOn w:val="DefaultParagraphFont"/>
    <w:rsid w:val="005529FC"/>
  </w:style>
  <w:style w:type="table" w:customStyle="1" w:styleId="TableGrid21">
    <w:name w:val="Table Grid21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level1Char">
    <w:name w:val="Item level 1 Char"/>
    <w:link w:val="Itemlevel1"/>
    <w:locked/>
    <w:rsid w:val="00C74E6E"/>
    <w:rPr>
      <w:rFonts w:ascii="Calibri" w:hAnsi="Calibri"/>
    </w:rPr>
  </w:style>
  <w:style w:type="paragraph" w:customStyle="1" w:styleId="Itemlevel1">
    <w:name w:val="Item level 1"/>
    <w:basedOn w:val="Normal"/>
    <w:link w:val="Itemlevel1Char"/>
    <w:rsid w:val="00C74E6E"/>
    <w:pPr>
      <w:spacing w:before="120"/>
    </w:pPr>
    <w:rPr>
      <w:rFonts w:ascii="Calibri" w:hAnsi="Calibri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7C50F9"/>
    <w:rPr>
      <w:rFonts w:eastAsiaTheme="minorHAnsi"/>
      <w:color w:val="000000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4F4143"/>
    <w:rPr>
      <w:rFonts w:ascii="Calibri" w:hAnsi="Calibri"/>
      <w:b/>
      <w:sz w:val="3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658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108AC"/>
    <w:rPr>
      <w:color w:val="605E5C"/>
      <w:shd w:val="clear" w:color="auto" w:fill="E1DFDD"/>
    </w:rPr>
  </w:style>
  <w:style w:type="paragraph" w:customStyle="1" w:styleId="Default">
    <w:name w:val="Default"/>
    <w:rsid w:val="006E6F4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FA6DCB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FA6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4897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71632295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406881989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1531381579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190660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82558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94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6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2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8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9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8578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471025551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751632548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21346910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8978892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7554455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  <w:div w:id="2103184851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</w:divsChild>
            </w:div>
            <w:div w:id="978344820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316421723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4090858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  <w:div w:id="1527449754">
                  <w:marLeft w:val="3000"/>
                  <w:marRight w:val="0"/>
                  <w:marTop w:val="45"/>
                  <w:marBottom w:val="0"/>
                  <w:divBdr>
                    <w:top w:val="dotted" w:sz="2" w:space="0" w:color="000000"/>
                    <w:left w:val="single" w:sz="18" w:space="8" w:color="99CC33"/>
                    <w:bottom w:val="single" w:sz="18" w:space="2" w:color="99CC33"/>
                    <w:right w:val="single" w:sz="18" w:space="5" w:color="99CC33"/>
                  </w:divBdr>
                </w:div>
              </w:divsChild>
            </w:div>
            <w:div w:id="201170987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4433535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93812434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5891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4348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6436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93605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8" w:space="0" w:color="99CC33"/>
                            <w:left w:val="single" w:sz="18" w:space="0" w:color="99CC33"/>
                            <w:bottom w:val="single" w:sz="18" w:space="0" w:color="99CC33"/>
                            <w:right w:val="single" w:sz="18" w:space="0" w:color="99CC33"/>
                          </w:divBdr>
                          <w:divsChild>
                            <w:div w:id="32231817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87869342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4640410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86263371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5679210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94348224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565866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0341363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6215062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1432580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246069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03577220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87766531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12784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111510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3817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419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314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4584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37381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1740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218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3700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5936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0014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4948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0630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319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03265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3980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6420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28558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1645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2829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9350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4483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454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9684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50504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8971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75435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81482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0494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1472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2435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066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177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925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nfield\Downloads\2012%20Agenda%20design%20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7bd2240aaccdb6786d69e5282d156c61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2046183eec29d570da8b7f0acdf6d05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EC497-8B5C-4A24-9CB0-3283A3ACF8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BD9918-C5F7-4CE7-8E3E-6FE80A5AE7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CE514-628D-48F9-A60D-C939BCD75B63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74636C5B-EC13-4024-8EA3-32A9C7296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 Agenda design 5</Template>
  <TotalTime>261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dc:description/>
  <cp:lastModifiedBy>Bruce Winton</cp:lastModifiedBy>
  <cp:revision>24</cp:revision>
  <cp:lastPrinted>2025-09-05T10:39:00Z</cp:lastPrinted>
  <dcterms:created xsi:type="dcterms:W3CDTF">2025-10-28T13:49:00Z</dcterms:created>
  <dcterms:modified xsi:type="dcterms:W3CDTF">2025-10-31T15:42:00Z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5628200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